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6033F" w14:textId="77777777" w:rsidR="00EA4198" w:rsidRDefault="00EA4198">
      <w:r>
        <w:rPr>
          <w:noProof/>
          <w:lang w:eastAsia="zh-TW"/>
        </w:rPr>
        <mc:AlternateContent>
          <mc:Choice Requires="wps">
            <w:drawing>
              <wp:anchor distT="0" distB="0" distL="114300" distR="114300" simplePos="0" relativeHeight="251657216" behindDoc="0" locked="0" layoutInCell="1" allowOverlap="1" wp14:anchorId="1C260835" wp14:editId="7530B267">
                <wp:simplePos x="0" y="0"/>
                <wp:positionH relativeFrom="column">
                  <wp:posOffset>-427892</wp:posOffset>
                </wp:positionH>
                <wp:positionV relativeFrom="paragraph">
                  <wp:posOffset>-334108</wp:posOffset>
                </wp:positionV>
                <wp:extent cx="6752492" cy="773723"/>
                <wp:effectExtent l="0" t="0" r="10795" b="26670"/>
                <wp:wrapNone/>
                <wp:docPr id="2" name="Rectangle 2"/>
                <wp:cNvGraphicFramePr/>
                <a:graphic xmlns:a="http://schemas.openxmlformats.org/drawingml/2006/main">
                  <a:graphicData uri="http://schemas.microsoft.com/office/word/2010/wordprocessingShape">
                    <wps:wsp>
                      <wps:cNvSpPr/>
                      <wps:spPr>
                        <a:xfrm>
                          <a:off x="0" y="0"/>
                          <a:ext cx="6752492" cy="773723"/>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40708" w14:textId="7A91D363" w:rsidR="00C46ED5" w:rsidRPr="00EA4198" w:rsidRDefault="00C46ED5" w:rsidP="00EA4198">
                            <w:pPr>
                              <w:jc w:val="center"/>
                              <w:rPr>
                                <w:sz w:val="96"/>
                              </w:rPr>
                            </w:pPr>
                            <w:r>
                              <w:rPr>
                                <w:sz w:val="96"/>
                              </w:rPr>
                              <w:t>IoT Development Lab 2</w:t>
                            </w:r>
                          </w:p>
                          <w:p w14:paraId="443ECCDF" w14:textId="77777777" w:rsidR="00C46ED5" w:rsidRPr="00EA4198" w:rsidRDefault="00C46ED5" w:rsidP="00EA4198">
                            <w:pPr>
                              <w:jc w:val="center"/>
                              <w:rPr>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0835" id="Rectangle 2" o:spid="_x0000_s1026" style="position:absolute;margin-left:-33.7pt;margin-top:-26.3pt;width:531.7pt;height:6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" fillcolor="#0072c6" strokecolor="#1f4d78 [1604]" strokeweight="1pt">
                <v:textbox>
                  <w:txbxContent>
                    <w:p w14:paraId="7E740708" w14:textId="7A91D363" w:rsidR="00C46ED5" w:rsidRPr="00EA4198" w:rsidRDefault="00C46ED5" w:rsidP="00EA4198">
                      <w:pPr>
                        <w:jc w:val="center"/>
                        <w:rPr>
                          <w:sz w:val="96"/>
                        </w:rPr>
                      </w:pPr>
                      <w:r>
                        <w:rPr>
                          <w:sz w:val="96"/>
                        </w:rPr>
                        <w:t>IoT Development Lab 2</w:t>
                      </w:r>
                    </w:p>
                    <w:p w14:paraId="443ECCDF" w14:textId="77777777" w:rsidR="00C46ED5" w:rsidRPr="00EA4198" w:rsidRDefault="00C46ED5" w:rsidP="00EA4198">
                      <w:pPr>
                        <w:jc w:val="center"/>
                        <w:rPr>
                          <w:sz w:val="96"/>
                        </w:rPr>
                      </w:pPr>
                    </w:p>
                  </w:txbxContent>
                </v:textbox>
              </v:rect>
            </w:pict>
          </mc:Fallback>
        </mc:AlternateContent>
      </w:r>
    </w:p>
    <w:p w14:paraId="29B75C55" w14:textId="77777777" w:rsidR="00EA4198" w:rsidRDefault="00EA4198"/>
    <w:p w14:paraId="7A5DF78D" w14:textId="77777777" w:rsidR="00EA4198" w:rsidRDefault="00EA4198"/>
    <w:p w14:paraId="41F2E5B5" w14:textId="2586554F" w:rsidR="00EA4198" w:rsidRPr="00532C41" w:rsidRDefault="00AE08F3" w:rsidP="00532C41">
      <w:pPr>
        <w:pStyle w:val="Title"/>
        <w:rPr>
          <w:sz w:val="72"/>
        </w:rPr>
      </w:pPr>
      <w:r w:rsidRPr="00532C41">
        <w:rPr>
          <w:sz w:val="72"/>
        </w:rPr>
        <w:t>AllJoyn DSB GPIO</w:t>
      </w:r>
    </w:p>
    <w:p w14:paraId="5FD5B5D4" w14:textId="68908065" w:rsidR="009116AB" w:rsidRDefault="009116AB" w:rsidP="009116AB"/>
    <w:p w14:paraId="24AD70CA" w14:textId="77777777" w:rsidR="00EA4198" w:rsidRDefault="00EA4198"/>
    <w:p w14:paraId="2CCCC901" w14:textId="77777777" w:rsidR="00EA4198" w:rsidRDefault="00EA4198"/>
    <w:p w14:paraId="4747FA1D" w14:textId="77777777" w:rsidR="00EA4198" w:rsidRDefault="00EA4198"/>
    <w:p w14:paraId="2F5300B4" w14:textId="77777777" w:rsidR="00EA4198" w:rsidRDefault="00EA4198"/>
    <w:p w14:paraId="1E4ECEE3" w14:textId="77777777" w:rsidR="00EA4198" w:rsidRDefault="00CA437D">
      <w:r>
        <w:rPr>
          <w:noProof/>
          <w:lang w:eastAsia="zh-TW"/>
        </w:rPr>
        <mc:AlternateContent>
          <mc:Choice Requires="wps">
            <w:drawing>
              <wp:anchor distT="0" distB="0" distL="114300" distR="114300" simplePos="0" relativeHeight="251659264" behindDoc="0" locked="0" layoutInCell="1" allowOverlap="1" wp14:anchorId="2C92FC41" wp14:editId="68390071">
                <wp:simplePos x="0" y="0"/>
                <wp:positionH relativeFrom="page">
                  <wp:posOffset>457200</wp:posOffset>
                </wp:positionH>
                <wp:positionV relativeFrom="page">
                  <wp:posOffset>4434840</wp:posOffset>
                </wp:positionV>
                <wp:extent cx="6748272" cy="173736"/>
                <wp:effectExtent l="0" t="0" r="14605" b="17145"/>
                <wp:wrapNone/>
                <wp:docPr id="7" name="Rectangle 7"/>
                <wp:cNvGraphicFramePr/>
                <a:graphic xmlns:a="http://schemas.openxmlformats.org/drawingml/2006/main">
                  <a:graphicData uri="http://schemas.microsoft.com/office/word/2010/wordprocessingShape">
                    <wps:wsp>
                      <wps:cNvSpPr/>
                      <wps:spPr>
                        <a:xfrm>
                          <a:off x="0" y="0"/>
                          <a:ext cx="6748272" cy="173736"/>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5F951" w14:textId="77777777" w:rsidR="00C46ED5" w:rsidRPr="00EA4198" w:rsidRDefault="00C46ED5" w:rsidP="00CA437D">
                            <w:pPr>
                              <w:jc w:val="center"/>
                              <w:rPr>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FC41" id="Rectangle 7" o:spid="_x0000_s1027" style="position:absolute;margin-left:36pt;margin-top:349.2pt;width:531.35pt;height:1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" fillcolor="#0072c6" strokecolor="#1f4d78 [1604]" strokeweight="1pt">
                <v:textbox>
                  <w:txbxContent>
                    <w:p w14:paraId="7C85F951" w14:textId="77777777" w:rsidR="00C46ED5" w:rsidRPr="00EA4198" w:rsidRDefault="00C46ED5" w:rsidP="00CA437D">
                      <w:pPr>
                        <w:jc w:val="center"/>
                        <w:rPr>
                          <w:sz w:val="96"/>
                        </w:rPr>
                      </w:pPr>
                    </w:p>
                  </w:txbxContent>
                </v:textbox>
                <w10:wrap anchorx="page" anchory="page"/>
              </v:rect>
            </w:pict>
          </mc:Fallback>
        </mc:AlternateContent>
      </w:r>
    </w:p>
    <w:p w14:paraId="5063979B" w14:textId="77777777" w:rsidR="00EA4198" w:rsidRDefault="00EA4198"/>
    <w:p w14:paraId="17BBF78B" w14:textId="77777777" w:rsidR="00EA4198" w:rsidRDefault="00EA4198"/>
    <w:p w14:paraId="211447FF" w14:textId="77777777" w:rsidR="00EA4198" w:rsidRDefault="00EA4198"/>
    <w:p w14:paraId="7563AE0D" w14:textId="22D5F994" w:rsidR="009936A5" w:rsidRPr="00532C41" w:rsidRDefault="009936A5" w:rsidP="009936A5">
      <w:pPr>
        <w:rPr>
          <w:color w:val="000000" w:themeColor="text1"/>
        </w:rPr>
      </w:pPr>
      <w:r w:rsidRPr="00022882">
        <w:rPr>
          <w:b/>
          <w:i/>
          <w:sz w:val="28"/>
        </w:rPr>
        <w:t>Abstract</w:t>
      </w:r>
      <w:r w:rsidRPr="00CA437D">
        <w:rPr>
          <w:b/>
          <w:sz w:val="28"/>
        </w:rPr>
        <w:t>:</w:t>
      </w:r>
      <w:r>
        <w:rPr>
          <w:b/>
          <w:sz w:val="28"/>
        </w:rPr>
        <w:t xml:space="preserve"> </w:t>
      </w:r>
      <w:r w:rsidRPr="00532C41">
        <w:rPr>
          <w:color w:val="000000" w:themeColor="text1"/>
        </w:rPr>
        <w:t>This is a fictional lab, intended to show the use of the template. The various styles in the WinHEC HOL template are used throughout. The lab does not imply HOL best practices nor appropriate length. The copyright page should be used intact in your lab, however. Also, do not move, resize, write text over or otherwise edit the logos on the cover page.</w:t>
      </w:r>
    </w:p>
    <w:p w14:paraId="0C19100D" w14:textId="406CD658" w:rsidR="009936A5" w:rsidRPr="00532C41" w:rsidRDefault="009936A5" w:rsidP="009936A5">
      <w:pPr>
        <w:rPr>
          <w:color w:val="000000" w:themeColor="text1"/>
        </w:rPr>
      </w:pPr>
      <w:r>
        <w:rPr>
          <w:b/>
          <w:i/>
          <w:sz w:val="28"/>
        </w:rPr>
        <w:t>Prerequisites</w:t>
      </w:r>
      <w:r w:rsidRPr="00CA437D">
        <w:rPr>
          <w:b/>
          <w:sz w:val="28"/>
        </w:rPr>
        <w:t>:</w:t>
      </w:r>
      <w:r>
        <w:rPr>
          <w:b/>
          <w:sz w:val="28"/>
        </w:rPr>
        <w:t xml:space="preserve"> </w:t>
      </w:r>
      <w:r w:rsidRPr="00532C41">
        <w:rPr>
          <w:color w:val="000000" w:themeColor="text1"/>
        </w:rPr>
        <w:t xml:space="preserve">This lab is </w:t>
      </w:r>
      <w:r w:rsidR="00AF698F" w:rsidRPr="00532C41">
        <w:rPr>
          <w:color w:val="000000" w:themeColor="text1"/>
        </w:rPr>
        <w:t>a hands-on look at the creation of the Universe</w:t>
      </w:r>
      <w:r w:rsidRPr="00532C41">
        <w:rPr>
          <w:color w:val="000000" w:themeColor="text1"/>
        </w:rPr>
        <w:t xml:space="preserve">. The lab assumes a working knowledge of </w:t>
      </w:r>
      <w:r w:rsidR="00AF698F" w:rsidRPr="00532C41">
        <w:rPr>
          <w:color w:val="000000" w:themeColor="text1"/>
        </w:rPr>
        <w:t>Alchemy or general Windows magic</w:t>
      </w:r>
      <w:r w:rsidRPr="00532C41">
        <w:rPr>
          <w:color w:val="000000" w:themeColor="text1"/>
        </w:rPr>
        <w:t xml:space="preserve">. No prior knowledge of </w:t>
      </w:r>
      <w:r w:rsidR="00DD3C8B">
        <w:rPr>
          <w:color w:val="000000" w:themeColor="text1"/>
        </w:rPr>
        <w:t>AllJoyn</w:t>
      </w:r>
      <w:r w:rsidRPr="00532C41">
        <w:rPr>
          <w:color w:val="000000" w:themeColor="text1"/>
        </w:rPr>
        <w:t xml:space="preserve"> is required.</w:t>
      </w:r>
    </w:p>
    <w:p w14:paraId="583EF1F0" w14:textId="77777777" w:rsidR="00532C41" w:rsidRDefault="00532C41">
      <w:pPr>
        <w:rPr>
          <w:b/>
          <w:i/>
          <w:sz w:val="28"/>
        </w:rPr>
      </w:pPr>
      <w:r>
        <w:rPr>
          <w:b/>
          <w:i/>
          <w:sz w:val="28"/>
        </w:rPr>
        <w:br w:type="page"/>
      </w:r>
    </w:p>
    <w:p w14:paraId="388988C8" w14:textId="04D41BE6" w:rsidR="009936A5" w:rsidRDefault="009936A5" w:rsidP="00403F0F">
      <w:pPr>
        <w:spacing w:after="120"/>
      </w:pPr>
      <w:r>
        <w:rPr>
          <w:b/>
          <w:i/>
          <w:sz w:val="28"/>
        </w:rPr>
        <w:lastRenderedPageBreak/>
        <w:t>Install and configure</w:t>
      </w:r>
      <w:r w:rsidRPr="00CA437D">
        <w:rPr>
          <w:b/>
          <w:sz w:val="28"/>
        </w:rPr>
        <w:t>:</w:t>
      </w:r>
      <w:r>
        <w:rPr>
          <w:b/>
          <w:sz w:val="28"/>
        </w:rPr>
        <w:t xml:space="preserve"> </w:t>
      </w:r>
      <w:r>
        <w:t>You will need:</w:t>
      </w:r>
    </w:p>
    <w:p w14:paraId="0F513421" w14:textId="32291EAF" w:rsidR="009936A5" w:rsidRDefault="009936A5" w:rsidP="000F747D">
      <w:pPr>
        <w:pStyle w:val="ListParagraph"/>
        <w:numPr>
          <w:ilvl w:val="0"/>
          <w:numId w:val="1"/>
        </w:numPr>
      </w:pPr>
      <w:r>
        <w:t xml:space="preserve">A desktop </w:t>
      </w:r>
      <w:r w:rsidR="00745777">
        <w:t>PC</w:t>
      </w:r>
      <w:r>
        <w:t xml:space="preserve"> running </w:t>
      </w:r>
      <w:r w:rsidR="00745777">
        <w:t xml:space="preserve">on </w:t>
      </w:r>
      <w:r>
        <w:t xml:space="preserve">Windows 10 </w:t>
      </w:r>
      <w:r w:rsidR="00DB23B6">
        <w:t>R</w:t>
      </w:r>
      <w:r w:rsidR="00FF1BF5">
        <w:t xml:space="preserve">TM </w:t>
      </w:r>
      <w:r w:rsidR="00FF1BF5">
        <w:rPr>
          <w:rFonts w:hint="eastAsia"/>
          <w:lang w:eastAsia="zh-TW"/>
        </w:rPr>
        <w:t>1</w:t>
      </w:r>
      <w:r w:rsidR="00FF1BF5">
        <w:rPr>
          <w:lang w:eastAsia="zh-TW"/>
        </w:rPr>
        <w:t>0240</w:t>
      </w:r>
    </w:p>
    <w:p w14:paraId="394996CD" w14:textId="7FA160FD" w:rsidR="009936A5" w:rsidRDefault="005D0898" w:rsidP="000F747D">
      <w:pPr>
        <w:pStyle w:val="ListParagraph"/>
        <w:numPr>
          <w:ilvl w:val="0"/>
          <w:numId w:val="1"/>
        </w:numPr>
      </w:pPr>
      <w:r>
        <w:t xml:space="preserve">A </w:t>
      </w:r>
      <w:r w:rsidR="002169B8">
        <w:t>MinnowBoard Max</w:t>
      </w:r>
      <w:r w:rsidR="00745777">
        <w:t xml:space="preserve"> development board running on Windows 10 IoT Core</w:t>
      </w:r>
    </w:p>
    <w:p w14:paraId="2ACCF6D9" w14:textId="6D12C0F8" w:rsidR="00F72D1E" w:rsidRDefault="00532C41" w:rsidP="00532C41">
      <w:pPr>
        <w:pStyle w:val="ListParagraph"/>
        <w:numPr>
          <w:ilvl w:val="0"/>
          <w:numId w:val="1"/>
        </w:numPr>
      </w:pPr>
      <w:r>
        <w:rPr>
          <w:noProof/>
          <w:lang w:eastAsia="zh-TW"/>
        </w:rPr>
        <mc:AlternateContent>
          <mc:Choice Requires="wpg">
            <w:drawing>
              <wp:anchor distT="0" distB="0" distL="114300" distR="114300" simplePos="0" relativeHeight="251688960" behindDoc="0" locked="0" layoutInCell="1" allowOverlap="1" wp14:anchorId="46C18104" wp14:editId="259934EE">
                <wp:simplePos x="0" y="0"/>
                <wp:positionH relativeFrom="margin">
                  <wp:posOffset>314325</wp:posOffset>
                </wp:positionH>
                <wp:positionV relativeFrom="paragraph">
                  <wp:posOffset>224155</wp:posOffset>
                </wp:positionV>
                <wp:extent cx="5276850" cy="2753995"/>
                <wp:effectExtent l="0" t="0" r="0" b="8255"/>
                <wp:wrapTopAndBottom/>
                <wp:docPr id="22" name="Group 22"/>
                <wp:cNvGraphicFramePr/>
                <a:graphic xmlns:a="http://schemas.openxmlformats.org/drawingml/2006/main">
                  <a:graphicData uri="http://schemas.microsoft.com/office/word/2010/wordprocessingGroup">
                    <wpg:wgp>
                      <wpg:cNvGrpSpPr/>
                      <wpg:grpSpPr>
                        <a:xfrm>
                          <a:off x="0" y="0"/>
                          <a:ext cx="5276850" cy="2753995"/>
                          <a:chOff x="-87086" y="-43553"/>
                          <a:chExt cx="6030686" cy="3148068"/>
                        </a:xfrm>
                      </wpg:grpSpPr>
                      <pic:pic xmlns:pic="http://schemas.openxmlformats.org/drawingml/2006/picture">
                        <pic:nvPicPr>
                          <pic:cNvPr id="14" name="Picture 14" descr="http://i1-news.softpedia-static.com/images/news2/MinnowBoard-Max-Intel-99-99-Single-Board-Computer-Is-Smaller-than-Raspberry-Pi-435755-2.jpg"/>
                          <pic:cNvPicPr>
                            <a:picLocks noChangeAspect="1"/>
                          </pic:cNvPicPr>
                        </pic:nvPicPr>
                        <pic:blipFill rotWithShape="1">
                          <a:blip r:embed="rId11" cstate="print">
                            <a:extLst>
                              <a:ext uri="{28A0092B-C50C-407E-A947-70E740481C1C}">
                                <a14:useLocalDpi xmlns:a14="http://schemas.microsoft.com/office/drawing/2010/main" val="0"/>
                              </a:ext>
                            </a:extLst>
                          </a:blip>
                          <a:srcRect l="8987" t="16346" r="8172" b="16346"/>
                          <a:stretch/>
                        </pic:blipFill>
                        <pic:spPr bwMode="auto">
                          <a:xfrm>
                            <a:off x="942975" y="361950"/>
                            <a:ext cx="4051300" cy="2742565"/>
                          </a:xfrm>
                          <a:prstGeom prst="rect">
                            <a:avLst/>
                          </a:prstGeom>
                          <a:noFill/>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87086" y="2409824"/>
                            <a:ext cx="1106261" cy="682351"/>
                          </a:xfrm>
                          <a:prstGeom prst="rect">
                            <a:avLst/>
                          </a:prstGeom>
                          <a:noFill/>
                          <a:ln w="9525">
                            <a:noFill/>
                            <a:miter lim="800000"/>
                            <a:headEnd/>
                            <a:tailEnd/>
                          </a:ln>
                        </wps:spPr>
                        <wps:txbx>
                          <w:txbxContent>
                            <w:p w14:paraId="3D299E16" w14:textId="718086E4" w:rsidR="00C46ED5" w:rsidRDefault="00C46ED5" w:rsidP="005B16BB">
                              <w:pPr>
                                <w:jc w:val="right"/>
                              </w:pPr>
                              <w:r>
                                <w:t xml:space="preserve">5V Power Adapter </w:t>
                              </w:r>
                              <w:r>
                                <w:sym w:font="Wingdings" w:char="F0E0"/>
                              </w:r>
                            </w:p>
                          </w:txbxContent>
                        </wps:txbx>
                        <wps:bodyPr rot="0" vert="horz" wrap="square" lIns="91440" tIns="45720" rIns="91440" bIns="45720" anchor="t" anchorCtr="0">
                          <a:noAutofit/>
                        </wps:bodyPr>
                      </wps:wsp>
                      <wps:wsp>
                        <wps:cNvPr id="16" name="Text Box 2"/>
                        <wps:cNvSpPr txBox="1">
                          <a:spLocks noChangeArrowheads="1"/>
                        </wps:cNvSpPr>
                        <wps:spPr bwMode="auto">
                          <a:xfrm>
                            <a:off x="174171" y="1202860"/>
                            <a:ext cx="866775" cy="550099"/>
                          </a:xfrm>
                          <a:prstGeom prst="rect">
                            <a:avLst/>
                          </a:prstGeom>
                          <a:noFill/>
                          <a:ln w="9525">
                            <a:noFill/>
                            <a:miter lim="800000"/>
                            <a:headEnd/>
                            <a:tailEnd/>
                          </a:ln>
                        </wps:spPr>
                        <wps:txbx>
                          <w:txbxContent>
                            <w:p w14:paraId="25A0A2FF" w14:textId="40370FCE" w:rsidR="00C46ED5" w:rsidRDefault="00C46ED5" w:rsidP="00C848C1">
                              <w:pPr>
                                <w:jc w:val="right"/>
                              </w:pPr>
                              <w:r>
                                <w:t xml:space="preserve">Ethernet Cable </w:t>
                              </w:r>
                              <w:r>
                                <w:sym w:font="Wingdings" w:char="F0E0"/>
                              </w:r>
                            </w:p>
                          </w:txbxContent>
                        </wps:txbx>
                        <wps:bodyPr rot="0" vert="horz" wrap="square" lIns="91440" tIns="45720" rIns="91440" bIns="45720" anchor="t" anchorCtr="0">
                          <a:noAutofit/>
                        </wps:bodyPr>
                      </wps:wsp>
                      <wps:wsp>
                        <wps:cNvPr id="17" name="Text Box 2"/>
                        <wps:cNvSpPr txBox="1">
                          <a:spLocks noChangeArrowheads="1"/>
                        </wps:cNvSpPr>
                        <wps:spPr bwMode="auto">
                          <a:xfrm>
                            <a:off x="4914900" y="1400175"/>
                            <a:ext cx="1028700" cy="285750"/>
                          </a:xfrm>
                          <a:prstGeom prst="rect">
                            <a:avLst/>
                          </a:prstGeom>
                          <a:noFill/>
                          <a:ln w="9525">
                            <a:noFill/>
                            <a:miter lim="800000"/>
                            <a:headEnd/>
                            <a:tailEnd/>
                          </a:ln>
                        </wps:spPr>
                        <wps:txbx>
                          <w:txbxContent>
                            <w:p w14:paraId="0B83FCA1" w14:textId="14C40065" w:rsidR="00C46ED5" w:rsidRPr="00C848C1" w:rsidRDefault="00C46ED5" w:rsidP="00C848C1">
                              <w:pPr>
                                <w:rPr>
                                  <w:color w:val="000000" w:themeColor="text1"/>
                                </w:rPr>
                              </w:pPr>
                              <w:r>
                                <w:sym w:font="Wingdings" w:char="F0DF"/>
                              </w:r>
                              <w:r>
                                <w:t xml:space="preserve"> </w:t>
                              </w:r>
                              <w:r w:rsidRPr="00C848C1">
                                <w:rPr>
                                  <w:color w:val="000000" w:themeColor="text1"/>
                                </w:rPr>
                                <w:t>USB port x2</w:t>
                              </w:r>
                            </w:p>
                          </w:txbxContent>
                        </wps:txbx>
                        <wps:bodyPr rot="0" vert="horz" wrap="square" lIns="91440" tIns="45720" rIns="91440" bIns="45720" anchor="t" anchorCtr="0">
                          <a:noAutofit/>
                        </wps:bodyPr>
                      </wps:wsp>
                      <wps:wsp>
                        <wps:cNvPr id="18" name="Text Box 2"/>
                        <wps:cNvSpPr txBox="1">
                          <a:spLocks noChangeArrowheads="1"/>
                        </wps:cNvSpPr>
                        <wps:spPr bwMode="auto">
                          <a:xfrm>
                            <a:off x="0" y="525223"/>
                            <a:ext cx="1123950" cy="552449"/>
                          </a:xfrm>
                          <a:prstGeom prst="rect">
                            <a:avLst/>
                          </a:prstGeom>
                          <a:noFill/>
                          <a:ln w="9525">
                            <a:noFill/>
                            <a:miter lim="800000"/>
                            <a:headEnd/>
                            <a:tailEnd/>
                          </a:ln>
                        </wps:spPr>
                        <wps:txbx>
                          <w:txbxContent>
                            <w:p w14:paraId="08337647" w14:textId="312BAA98" w:rsidR="00C46ED5" w:rsidRDefault="00C46ED5" w:rsidP="00C848C1">
                              <w:pPr>
                                <w:jc w:val="right"/>
                              </w:pPr>
                              <w:r>
                                <w:t xml:space="preserve">Micro-HDMI Cable </w:t>
                              </w:r>
                              <w:r>
                                <w:sym w:font="Wingdings" w:char="F0E0"/>
                              </w:r>
                            </w:p>
                          </w:txbxContent>
                        </wps:txbx>
                        <wps:bodyPr rot="0" vert="horz" wrap="square" lIns="91440" tIns="45720" rIns="91440" bIns="45720" anchor="t" anchorCtr="0">
                          <a:noAutofit/>
                        </wps:bodyPr>
                      </wps:wsp>
                      <wps:wsp>
                        <wps:cNvPr id="20" name="Text Box 2"/>
                        <wps:cNvSpPr txBox="1">
                          <a:spLocks noChangeArrowheads="1"/>
                        </wps:cNvSpPr>
                        <wps:spPr bwMode="auto">
                          <a:xfrm>
                            <a:off x="4695825" y="857250"/>
                            <a:ext cx="1247775" cy="285750"/>
                          </a:xfrm>
                          <a:prstGeom prst="rect">
                            <a:avLst/>
                          </a:prstGeom>
                          <a:noFill/>
                          <a:ln w="9525">
                            <a:noFill/>
                            <a:miter lim="800000"/>
                            <a:headEnd/>
                            <a:tailEnd/>
                          </a:ln>
                        </wps:spPr>
                        <wps:txbx>
                          <w:txbxContent>
                            <w:p w14:paraId="338A96D9" w14:textId="11A313A4" w:rsidR="00C46ED5" w:rsidRPr="00C848C1" w:rsidRDefault="00C46ED5" w:rsidP="00C848C1">
                              <w:pPr>
                                <w:rPr>
                                  <w:color w:val="000000" w:themeColor="text1"/>
                                </w:rPr>
                              </w:pPr>
                              <w:r>
                                <w:sym w:font="Wingdings" w:char="F0DF"/>
                              </w:r>
                              <w:r>
                                <w:t xml:space="preserve"> </w:t>
                              </w:r>
                              <w:r>
                                <w:rPr>
                                  <w:color w:val="000000" w:themeColor="text1"/>
                                </w:rPr>
                                <w:t>Micro-SD card</w:t>
                              </w:r>
                            </w:p>
                          </w:txbxContent>
                        </wps:txbx>
                        <wps:bodyPr rot="0" vert="horz" wrap="square" lIns="91440" tIns="45720" rIns="91440" bIns="45720" anchor="t" anchorCtr="0">
                          <a:noAutofit/>
                        </wps:bodyPr>
                      </wps:wsp>
                      <wps:wsp>
                        <wps:cNvPr id="19" name="Text Box 2"/>
                        <wps:cNvSpPr txBox="1">
                          <a:spLocks noChangeArrowheads="1"/>
                        </wps:cNvSpPr>
                        <wps:spPr bwMode="auto">
                          <a:xfrm>
                            <a:off x="1473654" y="-43553"/>
                            <a:ext cx="1607004" cy="533509"/>
                          </a:xfrm>
                          <a:prstGeom prst="rect">
                            <a:avLst/>
                          </a:prstGeom>
                          <a:noFill/>
                          <a:ln w="9525">
                            <a:noFill/>
                            <a:miter lim="800000"/>
                            <a:headEnd/>
                            <a:tailEnd/>
                          </a:ln>
                        </wps:spPr>
                        <wps:txbx>
                          <w:txbxContent>
                            <w:p w14:paraId="67DC6023" w14:textId="06E5F8D2" w:rsidR="00C46ED5" w:rsidRDefault="00C46ED5" w:rsidP="00C848C1">
                              <w:pPr>
                                <w:spacing w:after="0"/>
                                <w:ind w:right="440"/>
                              </w:pPr>
                              <w:r>
                                <w:t xml:space="preserve">Power Button </w:t>
                              </w:r>
                            </w:p>
                            <w:p w14:paraId="337C5945" w14:textId="3EEFF15D" w:rsidR="00C46ED5" w:rsidRPr="00C848C1" w:rsidRDefault="00C46ED5" w:rsidP="00C848C1">
                              <w:pPr>
                                <w:pStyle w:val="NoSpacing"/>
                              </w:pPr>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18104" id="Group 22" o:spid="_x0000_s1028" style="position:absolute;left:0;text-align:left;margin-left:24.75pt;margin-top:17.65pt;width:415.5pt;height:216.85pt;z-index:251688960;mso-position-horizontal-relative:margin;mso-width-relative:margin;mso-height-relative:margin" coordorigin="-870,-435" coordsize="60306,31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http://i1-news.softpedia-static.com/images/news2/MinnowBoard-Max-Intel-99-99-Single-Board-Computer-Is-Smaller-than-Raspberry-Pi-435755-2.jpg" style="position:absolute;left:9429;top:3619;width:40513;height:2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">
                  <v:imagedata r:id="rId12" o:title="MinnowBoard-Max-Intel-99-99-Single-Board-Computer-Is-Smaller-than-Raspberry-Pi-435755-2" croptop="10713f" cropbottom="10713f" cropleft="5890f" cropright="5356f"/>
                  <v:path arrowok="t"/>
                </v:shape>
                <v:shapetype id="_x0000_t202" coordsize="21600,21600" o:spt="202" path="m,l,21600r21600,l21600,xe">
                  <v:stroke joinstyle="miter"/>
                  <v:path gradientshapeok="t" o:connecttype="rect"/>
                </v:shapetype>
                <v:shape id="Text Box 2" o:spid="_x0000_s1030" type="#_x0000_t202" style="position:absolute;left:-870;top:24098;width:11061;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D299E16" w14:textId="718086E4" w:rsidR="00C46ED5" w:rsidRDefault="00C46ED5" w:rsidP="005B16BB">
                        <w:pPr>
                          <w:jc w:val="right"/>
                        </w:pPr>
                        <w:r>
                          <w:t xml:space="preserve">5V Power Adapter </w:t>
                        </w:r>
                        <w:r>
                          <w:sym w:font="Wingdings" w:char="F0E0"/>
                        </w:r>
                      </w:p>
                    </w:txbxContent>
                  </v:textbox>
                </v:shape>
                <v:shape id="Text Box 2" o:spid="_x0000_s1031" type="#_x0000_t202" style="position:absolute;left:1741;top:12028;width:8668;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5A0A2FF" w14:textId="40370FCE" w:rsidR="00C46ED5" w:rsidRDefault="00C46ED5" w:rsidP="00C848C1">
                        <w:pPr>
                          <w:jc w:val="right"/>
                        </w:pPr>
                        <w:r>
                          <w:t xml:space="preserve">Ethernet Cable </w:t>
                        </w:r>
                        <w:r>
                          <w:sym w:font="Wingdings" w:char="F0E0"/>
                        </w:r>
                      </w:p>
                    </w:txbxContent>
                  </v:textbox>
                </v:shape>
                <v:shape id="Text Box 2" o:spid="_x0000_s1032" type="#_x0000_t202" style="position:absolute;left:49149;top:14001;width:1028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B83FCA1" w14:textId="14C40065" w:rsidR="00C46ED5" w:rsidRPr="00C848C1" w:rsidRDefault="00C46ED5" w:rsidP="00C848C1">
                        <w:pPr>
                          <w:rPr>
                            <w:color w:val="000000" w:themeColor="text1"/>
                          </w:rPr>
                        </w:pPr>
                        <w:r>
                          <w:sym w:font="Wingdings" w:char="F0DF"/>
                        </w:r>
                        <w:r>
                          <w:t xml:space="preserve"> </w:t>
                        </w:r>
                        <w:r w:rsidRPr="00C848C1">
                          <w:rPr>
                            <w:color w:val="000000" w:themeColor="text1"/>
                          </w:rPr>
                          <w:t>USB port x2</w:t>
                        </w:r>
                      </w:p>
                    </w:txbxContent>
                  </v:textbox>
                </v:shape>
                <v:shape id="Text Box 2" o:spid="_x0000_s1033" type="#_x0000_t202" style="position:absolute;top:5252;width:1123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8337647" w14:textId="312BAA98" w:rsidR="00C46ED5" w:rsidRDefault="00C46ED5" w:rsidP="00C848C1">
                        <w:pPr>
                          <w:jc w:val="right"/>
                        </w:pPr>
                        <w:r>
                          <w:t xml:space="preserve">Micro-HDMI Cable </w:t>
                        </w:r>
                        <w:r>
                          <w:sym w:font="Wingdings" w:char="F0E0"/>
                        </w:r>
                      </w:p>
                    </w:txbxContent>
                  </v:textbox>
                </v:shape>
                <v:shape id="Text Box 2" o:spid="_x0000_s1034" type="#_x0000_t202" style="position:absolute;left:46958;top:8572;width:124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38A96D9" w14:textId="11A313A4" w:rsidR="00C46ED5" w:rsidRPr="00C848C1" w:rsidRDefault="00C46ED5" w:rsidP="00C848C1">
                        <w:pPr>
                          <w:rPr>
                            <w:color w:val="000000" w:themeColor="text1"/>
                          </w:rPr>
                        </w:pPr>
                        <w:r>
                          <w:sym w:font="Wingdings" w:char="F0DF"/>
                        </w:r>
                        <w:r>
                          <w:t xml:space="preserve"> </w:t>
                        </w:r>
                        <w:r>
                          <w:rPr>
                            <w:color w:val="000000" w:themeColor="text1"/>
                          </w:rPr>
                          <w:t>Micro-SD card</w:t>
                        </w:r>
                      </w:p>
                    </w:txbxContent>
                  </v:textbox>
                </v:shape>
                <v:shape id="Text Box 2" o:spid="_x0000_s1035" type="#_x0000_t202" style="position:absolute;left:14736;top:-435;width:1607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7DC6023" w14:textId="06E5F8D2" w:rsidR="00C46ED5" w:rsidRDefault="00C46ED5" w:rsidP="00C848C1">
                        <w:pPr>
                          <w:spacing w:after="0"/>
                          <w:ind w:right="440"/>
                        </w:pPr>
                        <w:r>
                          <w:t xml:space="preserve">Power Button </w:t>
                        </w:r>
                      </w:p>
                      <w:p w14:paraId="337C5945" w14:textId="3EEFF15D" w:rsidR="00C46ED5" w:rsidRPr="00C848C1" w:rsidRDefault="00C46ED5" w:rsidP="00C848C1">
                        <w:pPr>
                          <w:pStyle w:val="NoSpacing"/>
                        </w:pPr>
                        <w:r>
                          <w:t>↓</w:t>
                        </w:r>
                      </w:p>
                    </w:txbxContent>
                  </v:textbox>
                </v:shape>
                <w10:wrap type="topAndBottom" anchorx="margin"/>
              </v:group>
            </w:pict>
          </mc:Fallback>
        </mc:AlternateContent>
      </w:r>
      <w:r w:rsidR="0098102A">
        <w:t xml:space="preserve">A keyboard, a mouse and a monitor for the </w:t>
      </w:r>
      <w:r w:rsidR="002169B8">
        <w:t>MinnowBoard Max</w:t>
      </w:r>
      <w:r w:rsidR="0098102A">
        <w:t xml:space="preserve">. </w:t>
      </w:r>
    </w:p>
    <w:p w14:paraId="64602184" w14:textId="27A24CD3" w:rsidR="00BD5934" w:rsidRDefault="00AF698F" w:rsidP="00403F0F">
      <w:pPr>
        <w:pStyle w:val="ListParagraph"/>
        <w:numPr>
          <w:ilvl w:val="0"/>
          <w:numId w:val="1"/>
        </w:numPr>
        <w:spacing w:before="120" w:after="120"/>
      </w:pPr>
      <w:r>
        <w:t>A</w:t>
      </w:r>
      <w:r w:rsidR="00D43F75">
        <w:t>n</w:t>
      </w:r>
      <w:r w:rsidR="002169B8">
        <w:t xml:space="preserve"> Ethernet cable to connect the desktop PC and MinnowBoard Max</w:t>
      </w:r>
    </w:p>
    <w:p w14:paraId="39CA697B" w14:textId="20E887B5" w:rsidR="006F0699" w:rsidRDefault="00745777" w:rsidP="00403F0F">
      <w:pPr>
        <w:pStyle w:val="ListParagraph"/>
        <w:numPr>
          <w:ilvl w:val="0"/>
          <w:numId w:val="1"/>
        </w:numPr>
      </w:pPr>
      <w:r>
        <w:rPr>
          <w:noProof/>
          <w:color w:val="0070C0"/>
          <w:sz w:val="28"/>
          <w:lang w:eastAsia="zh-TW"/>
        </w:rPr>
        <mc:AlternateContent>
          <mc:Choice Requires="wpg">
            <w:drawing>
              <wp:anchor distT="0" distB="0" distL="114300" distR="114300" simplePos="0" relativeHeight="251672576" behindDoc="0" locked="0" layoutInCell="1" allowOverlap="1" wp14:anchorId="5E1767FA" wp14:editId="3ECF535C">
                <wp:simplePos x="0" y="0"/>
                <wp:positionH relativeFrom="margin">
                  <wp:align>center</wp:align>
                </wp:positionH>
                <wp:positionV relativeFrom="paragraph">
                  <wp:posOffset>288925</wp:posOffset>
                </wp:positionV>
                <wp:extent cx="5257800" cy="1638300"/>
                <wp:effectExtent l="0" t="0" r="0" b="0"/>
                <wp:wrapTopAndBottom/>
                <wp:docPr id="192" name="Group 192"/>
                <wp:cNvGraphicFramePr/>
                <a:graphic xmlns:a="http://schemas.openxmlformats.org/drawingml/2006/main">
                  <a:graphicData uri="http://schemas.microsoft.com/office/word/2010/wordprocessingGroup">
                    <wpg:wgp>
                      <wpg:cNvGrpSpPr/>
                      <wpg:grpSpPr>
                        <a:xfrm>
                          <a:off x="0" y="0"/>
                          <a:ext cx="5257800" cy="1638300"/>
                          <a:chOff x="0" y="0"/>
                          <a:chExt cx="5257800" cy="1638300"/>
                        </a:xfrm>
                      </wpg:grpSpPr>
                      <pic:pic xmlns:pic="http://schemas.openxmlformats.org/drawingml/2006/picture">
                        <pic:nvPicPr>
                          <pic:cNvPr id="29" name="Picture 2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85775" y="514350"/>
                            <a:ext cx="4400550" cy="1123950"/>
                          </a:xfrm>
                          <a:prstGeom prst="rect">
                            <a:avLst/>
                          </a:prstGeom>
                          <a:noFill/>
                          <a:ln>
                            <a:noFill/>
                          </a:ln>
                        </pic:spPr>
                      </pic:pic>
                      <wps:wsp>
                        <wps:cNvPr id="30" name="Text Box 2"/>
                        <wps:cNvSpPr txBox="1">
                          <a:spLocks noChangeArrowheads="1"/>
                        </wps:cNvSpPr>
                        <wps:spPr bwMode="auto">
                          <a:xfrm>
                            <a:off x="0" y="0"/>
                            <a:ext cx="1838325" cy="534670"/>
                          </a:xfrm>
                          <a:prstGeom prst="rect">
                            <a:avLst/>
                          </a:prstGeom>
                          <a:solidFill>
                            <a:srgbClr val="FFFFFF"/>
                          </a:solidFill>
                          <a:ln w="9525">
                            <a:noFill/>
                            <a:miter lim="800000"/>
                            <a:headEnd/>
                            <a:tailEnd/>
                          </a:ln>
                        </wps:spPr>
                        <wps:txbx>
                          <w:txbxContent>
                            <w:p w14:paraId="54FE675C" w14:textId="1431A066" w:rsidR="00C46ED5" w:rsidRPr="00846401" w:rsidRDefault="00C46ED5" w:rsidP="00846401">
                              <w:pPr>
                                <w:spacing w:after="0" w:line="240" w:lineRule="auto"/>
                                <w:contextualSpacing/>
                                <w:jc w:val="center"/>
                                <w:rPr>
                                  <w:color w:val="00B050"/>
                                  <w:sz w:val="28"/>
                                </w:rPr>
                              </w:pPr>
                              <w:r w:rsidRPr="00856D00">
                                <w:rPr>
                                  <w:color w:val="0070C0"/>
                                  <w:sz w:val="28"/>
                                </w:rPr>
                                <w:t>Host</w:t>
                              </w:r>
                              <w:r>
                                <w:rPr>
                                  <w:color w:val="0070C0"/>
                                  <w:sz w:val="28"/>
                                </w:rPr>
                                <w:br/>
                                <w:t>(Development PC)</w:t>
                              </w:r>
                            </w:p>
                          </w:txbxContent>
                        </wps:txbx>
                        <wps:bodyPr rot="0" vert="horz" wrap="square" lIns="91440" tIns="45720" rIns="91440" bIns="45720" anchor="t" anchorCtr="0">
                          <a:spAutoFit/>
                        </wps:bodyPr>
                      </wps:wsp>
                      <wps:wsp>
                        <wps:cNvPr id="31" name="Text Box 2"/>
                        <wps:cNvSpPr txBox="1">
                          <a:spLocks noChangeArrowheads="1"/>
                        </wps:cNvSpPr>
                        <wps:spPr bwMode="auto">
                          <a:xfrm>
                            <a:off x="1495425" y="657225"/>
                            <a:ext cx="2373630" cy="276225"/>
                          </a:xfrm>
                          <a:prstGeom prst="rect">
                            <a:avLst/>
                          </a:prstGeom>
                          <a:solidFill>
                            <a:srgbClr val="FFFFFF"/>
                          </a:solidFill>
                          <a:ln w="9525">
                            <a:noFill/>
                            <a:miter lim="800000"/>
                            <a:headEnd/>
                            <a:tailEnd/>
                          </a:ln>
                        </wps:spPr>
                        <wps:txbx>
                          <w:txbxContent>
                            <w:p w14:paraId="51501EA2" w14:textId="11E93C38" w:rsidR="00C46ED5" w:rsidRDefault="00C46ED5" w:rsidP="00846401">
                              <w:pPr>
                                <w:jc w:val="center"/>
                              </w:pPr>
                              <w:r w:rsidRPr="00856D00">
                                <w:rPr>
                                  <w:color w:val="3B3838" w:themeColor="background2" w:themeShade="40"/>
                                </w:rPr>
                                <w:t>Ethernet Cable</w:t>
                              </w:r>
                            </w:p>
                          </w:txbxContent>
                        </wps:txbx>
                        <wps:bodyPr rot="0" vert="horz" wrap="square" lIns="91440" tIns="45720" rIns="91440" bIns="45720" anchor="t" anchorCtr="0">
                          <a:noAutofit/>
                        </wps:bodyPr>
                      </wps:wsp>
                      <wps:wsp>
                        <wps:cNvPr id="217" name="Text Box 2"/>
                        <wps:cNvSpPr txBox="1">
                          <a:spLocks noChangeArrowheads="1"/>
                        </wps:cNvSpPr>
                        <wps:spPr bwMode="auto">
                          <a:xfrm>
                            <a:off x="3419475" y="0"/>
                            <a:ext cx="1838325" cy="534670"/>
                          </a:xfrm>
                          <a:prstGeom prst="rect">
                            <a:avLst/>
                          </a:prstGeom>
                          <a:solidFill>
                            <a:srgbClr val="FFFFFF"/>
                          </a:solidFill>
                          <a:ln w="9525">
                            <a:noFill/>
                            <a:miter lim="800000"/>
                            <a:headEnd/>
                            <a:tailEnd/>
                          </a:ln>
                        </wps:spPr>
                        <wps:txbx>
                          <w:txbxContent>
                            <w:p w14:paraId="4EAA5663" w14:textId="6E2DEE14" w:rsidR="00C46ED5" w:rsidRDefault="00C46ED5" w:rsidP="00846401">
                              <w:pPr>
                                <w:spacing w:after="0" w:line="240" w:lineRule="auto"/>
                                <w:contextualSpacing/>
                                <w:jc w:val="center"/>
                              </w:pPr>
                              <w:r w:rsidRPr="00856D00">
                                <w:rPr>
                                  <w:color w:val="00B050"/>
                                  <w:sz w:val="28"/>
                                </w:rPr>
                                <w:t>Target</w:t>
                              </w:r>
                              <w:r>
                                <w:rPr>
                                  <w:color w:val="00B050"/>
                                  <w:sz w:val="28"/>
                                </w:rPr>
                                <w:br/>
                                <w:t>(MinnowBoard Max)</w:t>
                              </w:r>
                            </w:p>
                          </w:txbxContent>
                        </wps:txbx>
                        <wps:bodyPr rot="0" vert="horz" wrap="square" lIns="91440" tIns="45720" rIns="91440" bIns="45720" anchor="t" anchorCtr="0">
                          <a:spAutoFit/>
                        </wps:bodyPr>
                      </wps:wsp>
                    </wpg:wgp>
                  </a:graphicData>
                </a:graphic>
              </wp:anchor>
            </w:drawing>
          </mc:Choice>
          <mc:Fallback>
            <w:pict>
              <v:group w14:anchorId="5E1767FA" id="Group 192" o:spid="_x0000_s1036" style="position:absolute;left:0;text-align:left;margin-left:0;margin-top:22.75pt;width:414pt;height:129pt;z-index:251672576;mso-position-horizontal:center;mso-position-horizontal-relative:margin" coordsize="5257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&#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">
                <v:shape id="Picture 29" o:spid="_x0000_s1037" type="#_x0000_t75" style="position:absolute;left:4857;top:5143;width:44006;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">
                  <v:imagedata r:id="rId14" o:title=""/>
                  <v:path arrowok="t"/>
                </v:shape>
                <v:shape id="Text Box 2" o:spid="_x0000_s1038" type="#_x0000_t202" style="position:absolute;width:18383;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54FE675C" w14:textId="1431A066" w:rsidR="00C46ED5" w:rsidRPr="00846401" w:rsidRDefault="00C46ED5" w:rsidP="00846401">
                        <w:pPr>
                          <w:spacing w:after="0" w:line="240" w:lineRule="auto"/>
                          <w:contextualSpacing/>
                          <w:jc w:val="center"/>
                          <w:rPr>
                            <w:color w:val="00B050"/>
                            <w:sz w:val="28"/>
                          </w:rPr>
                        </w:pPr>
                        <w:r w:rsidRPr="00856D00">
                          <w:rPr>
                            <w:color w:val="0070C0"/>
                            <w:sz w:val="28"/>
                          </w:rPr>
                          <w:t>Host</w:t>
                        </w:r>
                        <w:r>
                          <w:rPr>
                            <w:color w:val="0070C0"/>
                            <w:sz w:val="28"/>
                          </w:rPr>
                          <w:br/>
                          <w:t>(Development PC)</w:t>
                        </w:r>
                      </w:p>
                    </w:txbxContent>
                  </v:textbox>
                </v:shape>
                <v:shape id="Text Box 2" o:spid="_x0000_s1039" type="#_x0000_t202" style="position:absolute;left:14954;top:6572;width:237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1501EA2" w14:textId="11E93C38" w:rsidR="00C46ED5" w:rsidRDefault="00C46ED5" w:rsidP="00846401">
                        <w:pPr>
                          <w:jc w:val="center"/>
                        </w:pPr>
                        <w:r w:rsidRPr="00856D00">
                          <w:rPr>
                            <w:color w:val="3B3838" w:themeColor="background2" w:themeShade="40"/>
                          </w:rPr>
                          <w:t>Ethernet Cable</w:t>
                        </w:r>
                      </w:p>
                    </w:txbxContent>
                  </v:textbox>
                </v:shape>
                <v:shape id="Text Box 2" o:spid="_x0000_s1040" type="#_x0000_t202" style="position:absolute;left:34194;width:18384;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EAA5663" w14:textId="6E2DEE14" w:rsidR="00C46ED5" w:rsidRDefault="00C46ED5" w:rsidP="00846401">
                        <w:pPr>
                          <w:spacing w:after="0" w:line="240" w:lineRule="auto"/>
                          <w:contextualSpacing/>
                          <w:jc w:val="center"/>
                        </w:pPr>
                        <w:r w:rsidRPr="00856D00">
                          <w:rPr>
                            <w:color w:val="00B050"/>
                            <w:sz w:val="28"/>
                          </w:rPr>
                          <w:t>Target</w:t>
                        </w:r>
                        <w:r>
                          <w:rPr>
                            <w:color w:val="00B050"/>
                            <w:sz w:val="28"/>
                          </w:rPr>
                          <w:br/>
                          <w:t>(MinnowBoard Max)</w:t>
                        </w:r>
                      </w:p>
                    </w:txbxContent>
                  </v:textbox>
                </v:shape>
                <w10:wrap type="topAndBottom" anchorx="margin"/>
              </v:group>
            </w:pict>
          </mc:Fallback>
        </mc:AlternateContent>
      </w:r>
      <w:r w:rsidR="00C41798">
        <w:t>A DuPont</w:t>
      </w:r>
      <w:r w:rsidR="002169B8">
        <w:t xml:space="preserve"> Cable </w:t>
      </w:r>
      <w:r w:rsidR="005A2239" w:rsidRPr="00856D00">
        <w:t xml:space="preserve">   </w:t>
      </w:r>
      <w:r>
        <w:tab/>
        <w:t xml:space="preserve">      </w:t>
      </w:r>
    </w:p>
    <w:p w14:paraId="4E1FF67D" w14:textId="77777777" w:rsidR="00610C19" w:rsidRDefault="00610C19" w:rsidP="006F0699">
      <w:pPr>
        <w:pStyle w:val="NoSpacing"/>
      </w:pPr>
    </w:p>
    <w:p w14:paraId="3FD64868" w14:textId="435C7C79" w:rsidR="006F0699" w:rsidRDefault="006F0699" w:rsidP="00610C19">
      <w:pPr>
        <w:pStyle w:val="NoSpacing"/>
        <w:spacing w:after="120"/>
      </w:pPr>
      <w:r>
        <w:t>The following table shows configuration information for these computers</w:t>
      </w:r>
    </w:p>
    <w:tbl>
      <w:tblPr>
        <w:tblStyle w:val="TableGrid"/>
        <w:tblW w:w="0" w:type="auto"/>
        <w:tblLook w:val="04A0" w:firstRow="1" w:lastRow="0" w:firstColumn="1" w:lastColumn="0" w:noHBand="0" w:noVBand="1"/>
      </w:tblPr>
      <w:tblGrid>
        <w:gridCol w:w="3595"/>
        <w:gridCol w:w="2790"/>
      </w:tblGrid>
      <w:tr w:rsidR="006F0699" w14:paraId="0F7D3AC9" w14:textId="77777777" w:rsidTr="006F0699">
        <w:tc>
          <w:tcPr>
            <w:tcW w:w="3595" w:type="dxa"/>
          </w:tcPr>
          <w:p w14:paraId="1EC6769C" w14:textId="77777777" w:rsidR="006F0699" w:rsidRDefault="006F0699" w:rsidP="006F0699">
            <w:pPr>
              <w:rPr>
                <w:rFonts w:eastAsia="Times New Roman" w:cs="Times New Roman"/>
                <w:sz w:val="20"/>
                <w:szCs w:val="20"/>
              </w:rPr>
            </w:pPr>
            <w:r>
              <w:rPr>
                <w:rFonts w:eastAsia="Times New Roman" w:cs="Times New Roman"/>
                <w:sz w:val="20"/>
                <w:szCs w:val="20"/>
              </w:rPr>
              <w:t>Development Computer Admin Account</w:t>
            </w:r>
          </w:p>
        </w:tc>
        <w:tc>
          <w:tcPr>
            <w:tcW w:w="2790" w:type="dxa"/>
          </w:tcPr>
          <w:p w14:paraId="3EC10F85" w14:textId="0A6E28EA" w:rsidR="006F0699" w:rsidRDefault="0021012A" w:rsidP="006F0699">
            <w:pPr>
              <w:rPr>
                <w:rFonts w:eastAsia="Times New Roman" w:cs="Times New Roman"/>
                <w:sz w:val="20"/>
                <w:szCs w:val="20"/>
              </w:rPr>
            </w:pPr>
            <w:r>
              <w:rPr>
                <w:rFonts w:eastAsia="Times New Roman" w:cs="Times New Roman"/>
                <w:sz w:val="20"/>
                <w:szCs w:val="20"/>
              </w:rPr>
              <w:t>Admin</w:t>
            </w:r>
          </w:p>
        </w:tc>
      </w:tr>
      <w:tr w:rsidR="006F0699" w14:paraId="0B51125F" w14:textId="77777777" w:rsidTr="006F0699">
        <w:tc>
          <w:tcPr>
            <w:tcW w:w="3595" w:type="dxa"/>
          </w:tcPr>
          <w:p w14:paraId="5244DFD9" w14:textId="77777777" w:rsidR="006F0699" w:rsidRDefault="006F0699" w:rsidP="006F0699">
            <w:pPr>
              <w:rPr>
                <w:rFonts w:eastAsia="Times New Roman" w:cs="Times New Roman"/>
                <w:sz w:val="20"/>
                <w:szCs w:val="20"/>
              </w:rPr>
            </w:pPr>
            <w:r>
              <w:rPr>
                <w:rFonts w:eastAsia="Times New Roman" w:cs="Times New Roman"/>
                <w:sz w:val="20"/>
                <w:szCs w:val="20"/>
              </w:rPr>
              <w:t>Development Computer Admin Password</w:t>
            </w:r>
          </w:p>
        </w:tc>
        <w:tc>
          <w:tcPr>
            <w:tcW w:w="2790" w:type="dxa"/>
          </w:tcPr>
          <w:p w14:paraId="374C75D4" w14:textId="7CF98A73" w:rsidR="006F0699" w:rsidRDefault="006F0699" w:rsidP="006F0699">
            <w:pPr>
              <w:rPr>
                <w:rFonts w:eastAsia="Times New Roman" w:cs="Times New Roman"/>
                <w:sz w:val="20"/>
                <w:szCs w:val="20"/>
              </w:rPr>
            </w:pPr>
          </w:p>
        </w:tc>
      </w:tr>
    </w:tbl>
    <w:p w14:paraId="66B213D3" w14:textId="4E5CA9A3" w:rsidR="002169B8" w:rsidRDefault="002169B8" w:rsidP="00BD5B58">
      <w:pPr>
        <w:pStyle w:val="NoSpacing"/>
      </w:pPr>
    </w:p>
    <w:tbl>
      <w:tblPr>
        <w:tblStyle w:val="TableGrid"/>
        <w:tblW w:w="0" w:type="auto"/>
        <w:tblLook w:val="04A0" w:firstRow="1" w:lastRow="0" w:firstColumn="1" w:lastColumn="0" w:noHBand="0" w:noVBand="1"/>
      </w:tblPr>
      <w:tblGrid>
        <w:gridCol w:w="3595"/>
        <w:gridCol w:w="2790"/>
      </w:tblGrid>
      <w:tr w:rsidR="002169B8" w14:paraId="76331F58" w14:textId="77777777" w:rsidTr="00C35447">
        <w:tc>
          <w:tcPr>
            <w:tcW w:w="3595" w:type="dxa"/>
          </w:tcPr>
          <w:p w14:paraId="58AF766B" w14:textId="74E6EFD3" w:rsidR="002169B8" w:rsidRDefault="002169B8" w:rsidP="00C35447">
            <w:pPr>
              <w:rPr>
                <w:rFonts w:eastAsia="Times New Roman" w:cs="Times New Roman"/>
                <w:sz w:val="20"/>
                <w:szCs w:val="20"/>
              </w:rPr>
            </w:pPr>
            <w:r>
              <w:rPr>
                <w:rFonts w:eastAsia="Times New Roman" w:cs="Times New Roman"/>
                <w:sz w:val="20"/>
                <w:szCs w:val="20"/>
              </w:rPr>
              <w:t xml:space="preserve">MinnowBoard Max </w:t>
            </w:r>
            <w:r w:rsidR="00846401">
              <w:rPr>
                <w:rFonts w:eastAsia="Times New Roman" w:cs="Times New Roman"/>
                <w:sz w:val="20"/>
                <w:szCs w:val="20"/>
              </w:rPr>
              <w:t xml:space="preserve">Computer </w:t>
            </w:r>
            <w:r>
              <w:rPr>
                <w:rFonts w:eastAsia="Times New Roman" w:cs="Times New Roman"/>
                <w:sz w:val="20"/>
                <w:szCs w:val="20"/>
              </w:rPr>
              <w:t>Name</w:t>
            </w:r>
          </w:p>
        </w:tc>
        <w:tc>
          <w:tcPr>
            <w:tcW w:w="2790" w:type="dxa"/>
          </w:tcPr>
          <w:p w14:paraId="5E5ECEDF" w14:textId="62C31E65" w:rsidR="002169B8" w:rsidRDefault="00C35447" w:rsidP="00C35447">
            <w:pPr>
              <w:rPr>
                <w:rFonts w:eastAsia="Times New Roman" w:cs="Times New Roman"/>
                <w:sz w:val="20"/>
                <w:szCs w:val="20"/>
              </w:rPr>
            </w:pPr>
            <w:r>
              <w:rPr>
                <w:rFonts w:eastAsia="Times New Roman" w:cs="Times New Roman"/>
                <w:sz w:val="20"/>
                <w:szCs w:val="20"/>
              </w:rPr>
              <w:t>minwinpc</w:t>
            </w:r>
          </w:p>
        </w:tc>
      </w:tr>
      <w:tr w:rsidR="002169B8" w14:paraId="31BD9DC4" w14:textId="77777777" w:rsidTr="00C35447">
        <w:tc>
          <w:tcPr>
            <w:tcW w:w="3595" w:type="dxa"/>
          </w:tcPr>
          <w:p w14:paraId="2246671C" w14:textId="29A0C1E5" w:rsidR="002169B8" w:rsidRDefault="002169B8" w:rsidP="00C35447">
            <w:pPr>
              <w:rPr>
                <w:rFonts w:eastAsia="Times New Roman" w:cs="Times New Roman"/>
                <w:sz w:val="20"/>
                <w:szCs w:val="20"/>
              </w:rPr>
            </w:pPr>
            <w:r>
              <w:rPr>
                <w:rFonts w:eastAsia="Times New Roman" w:cs="Times New Roman"/>
                <w:sz w:val="20"/>
                <w:szCs w:val="20"/>
              </w:rPr>
              <w:t>MinnowBoard Max Admin Account</w:t>
            </w:r>
          </w:p>
        </w:tc>
        <w:tc>
          <w:tcPr>
            <w:tcW w:w="2790" w:type="dxa"/>
          </w:tcPr>
          <w:p w14:paraId="01EE65A2" w14:textId="77777777" w:rsidR="002169B8" w:rsidRDefault="002169B8" w:rsidP="00C35447">
            <w:pPr>
              <w:rPr>
                <w:rFonts w:eastAsia="Times New Roman" w:cs="Times New Roman"/>
                <w:sz w:val="20"/>
                <w:szCs w:val="20"/>
              </w:rPr>
            </w:pPr>
            <w:r>
              <w:rPr>
                <w:rFonts w:eastAsia="Times New Roman" w:cs="Times New Roman"/>
                <w:sz w:val="20"/>
                <w:szCs w:val="20"/>
              </w:rPr>
              <w:t>Administrator</w:t>
            </w:r>
          </w:p>
        </w:tc>
      </w:tr>
      <w:tr w:rsidR="002169B8" w14:paraId="5174F7D6" w14:textId="77777777" w:rsidTr="00C35447">
        <w:tc>
          <w:tcPr>
            <w:tcW w:w="3595" w:type="dxa"/>
          </w:tcPr>
          <w:p w14:paraId="525A3E99" w14:textId="6F1868E7" w:rsidR="002169B8" w:rsidRDefault="002169B8" w:rsidP="00C35447">
            <w:pPr>
              <w:rPr>
                <w:rFonts w:eastAsia="Times New Roman" w:cs="Times New Roman"/>
                <w:sz w:val="20"/>
                <w:szCs w:val="20"/>
              </w:rPr>
            </w:pPr>
            <w:r>
              <w:rPr>
                <w:rFonts w:eastAsia="Times New Roman" w:cs="Times New Roman"/>
                <w:sz w:val="20"/>
                <w:szCs w:val="20"/>
              </w:rPr>
              <w:t>MinnowBoard Max Admin Password</w:t>
            </w:r>
          </w:p>
        </w:tc>
        <w:tc>
          <w:tcPr>
            <w:tcW w:w="2790" w:type="dxa"/>
          </w:tcPr>
          <w:p w14:paraId="6B204E9E" w14:textId="3240EAFA" w:rsidR="002169B8" w:rsidRDefault="002169B8" w:rsidP="00C35447">
            <w:pPr>
              <w:rPr>
                <w:rFonts w:eastAsia="Times New Roman" w:cs="Times New Roman"/>
                <w:sz w:val="20"/>
                <w:szCs w:val="20"/>
              </w:rPr>
            </w:pPr>
            <w:r>
              <w:rPr>
                <w:rFonts w:eastAsia="Times New Roman" w:cs="Times New Roman"/>
                <w:sz w:val="20"/>
                <w:szCs w:val="20"/>
              </w:rPr>
              <w:t>p@ssw0rd</w:t>
            </w:r>
          </w:p>
        </w:tc>
      </w:tr>
    </w:tbl>
    <w:p w14:paraId="75179F04" w14:textId="20061E9B" w:rsidR="00BD5B58" w:rsidRDefault="00BD5B58" w:rsidP="00BD5B58">
      <w:pPr>
        <w:pStyle w:val="NoSpacing"/>
      </w:pPr>
    </w:p>
    <w:p w14:paraId="25D0F49B" w14:textId="681A3187" w:rsidR="002169B8" w:rsidRDefault="002169B8" w:rsidP="00BD5B58">
      <w:pPr>
        <w:pStyle w:val="NoSpacing"/>
      </w:pPr>
    </w:p>
    <w:p w14:paraId="237E8E62" w14:textId="77777777" w:rsidR="001C3A17" w:rsidRPr="00AC77E7" w:rsidRDefault="004578B6" w:rsidP="009936A5">
      <w:pPr>
        <w:rPr>
          <w:rFonts w:eastAsia="Times New Roman" w:cs="Times New Roman"/>
          <w:sz w:val="20"/>
          <w:szCs w:val="20"/>
        </w:rPr>
      </w:pPr>
      <w:r>
        <w:rPr>
          <w:rFonts w:eastAsia="Times New Roman" w:cs="Times New Roman"/>
          <w:sz w:val="20"/>
          <w:szCs w:val="20"/>
        </w:rPr>
        <w:t>Copyright (c)</w:t>
      </w:r>
      <w:r w:rsidR="001C3A17">
        <w:rPr>
          <w:rFonts w:eastAsia="Times New Roman" w:cs="Times New Roman"/>
          <w:sz w:val="20"/>
          <w:szCs w:val="20"/>
        </w:rPr>
        <w:t xml:space="preserve"> 2015</w:t>
      </w:r>
      <w:r w:rsidR="001C3A17" w:rsidRPr="00AC77E7">
        <w:rPr>
          <w:rFonts w:eastAsia="Times New Roman" w:cs="Times New Roman"/>
          <w:sz w:val="20"/>
          <w:szCs w:val="20"/>
        </w:rPr>
        <w:t xml:space="preserve"> Microsoft. All rights reserved.</w:t>
      </w:r>
    </w:p>
    <w:p w14:paraId="4928FF12" w14:textId="6F222C09" w:rsidR="00BE3F8B" w:rsidRDefault="00AC77E7" w:rsidP="00AC77E7">
      <w:pPr>
        <w:spacing w:before="100" w:beforeAutospacing="1" w:after="120"/>
        <w:rPr>
          <w:rFonts w:eastAsia="Times New Roman" w:cs="Times New Roman"/>
          <w:sz w:val="20"/>
          <w:szCs w:val="20"/>
        </w:rPr>
      </w:pPr>
      <w:r w:rsidRPr="00AC77E7">
        <w:rPr>
          <w:rFonts w:eastAsia="Times New Roman" w:cs="Times New Roman"/>
          <w:sz w:val="20"/>
          <w:szCs w:val="20"/>
        </w:rPr>
        <w:t>This document is provided "as-is." Information and views expressed in this document, including URL and other Internet Web site references, may change without notice.</w:t>
      </w:r>
    </w:p>
    <w:sdt>
      <w:sdtPr>
        <w:rPr>
          <w:rFonts w:asciiTheme="minorHAnsi" w:eastAsia="PMingLiU" w:hAnsiTheme="minorHAnsi" w:cstheme="minorBidi"/>
          <w:color w:val="auto"/>
          <w:sz w:val="22"/>
          <w:szCs w:val="22"/>
        </w:rPr>
        <w:id w:val="326252218"/>
        <w:docPartObj>
          <w:docPartGallery w:val="Table of Contents"/>
          <w:docPartUnique/>
        </w:docPartObj>
      </w:sdtPr>
      <w:sdtEndPr>
        <w:rPr>
          <w:b/>
          <w:bCs/>
          <w:noProof/>
        </w:rPr>
      </w:sdtEndPr>
      <w:sdtContent>
        <w:p w14:paraId="7623B8D1" w14:textId="1757432F" w:rsidR="0000573C" w:rsidRDefault="0000573C">
          <w:pPr>
            <w:pStyle w:val="TOCHeading"/>
          </w:pPr>
          <w:r>
            <w:t>Contents</w:t>
          </w:r>
        </w:p>
        <w:p w14:paraId="17C90AB5" w14:textId="05AB1410" w:rsidR="0000573C" w:rsidRPr="0000573C" w:rsidRDefault="0000573C" w:rsidP="0000573C">
          <w:pPr>
            <w:pStyle w:val="TOC1"/>
            <w:rPr>
              <w:rFonts w:eastAsiaTheme="minorEastAsia"/>
              <w:lang w:eastAsia="zh-TW"/>
            </w:rPr>
          </w:pPr>
          <w:r>
            <w:fldChar w:fldCharType="begin"/>
          </w:r>
          <w:r>
            <w:instrText xml:space="preserve"> TOC \o "1-3" \h \z \u </w:instrText>
          </w:r>
          <w:r>
            <w:fldChar w:fldCharType="separate"/>
          </w:r>
          <w:hyperlink w:anchor="_Toc433744386" w:history="1">
            <w:r w:rsidRPr="0000573C">
              <w:rPr>
                <w:rStyle w:val="Hyperlink"/>
              </w:rPr>
              <w:t>Lab objective</w:t>
            </w:r>
            <w:r w:rsidRPr="0000573C">
              <w:rPr>
                <w:webHidden/>
              </w:rPr>
              <w:tab/>
            </w:r>
            <w:r w:rsidRPr="0000573C">
              <w:rPr>
                <w:webHidden/>
              </w:rPr>
              <w:fldChar w:fldCharType="begin"/>
            </w:r>
            <w:r w:rsidRPr="0000573C">
              <w:rPr>
                <w:webHidden/>
              </w:rPr>
              <w:instrText xml:space="preserve"> PAGEREF _Toc433744386 \h </w:instrText>
            </w:r>
            <w:r w:rsidRPr="0000573C">
              <w:rPr>
                <w:webHidden/>
              </w:rPr>
            </w:r>
            <w:r w:rsidRPr="0000573C">
              <w:rPr>
                <w:webHidden/>
              </w:rPr>
              <w:fldChar w:fldCharType="separate"/>
            </w:r>
            <w:r>
              <w:rPr>
                <w:webHidden/>
              </w:rPr>
              <w:t>4</w:t>
            </w:r>
            <w:r w:rsidRPr="0000573C">
              <w:rPr>
                <w:webHidden/>
              </w:rPr>
              <w:fldChar w:fldCharType="end"/>
            </w:r>
          </w:hyperlink>
        </w:p>
        <w:p w14:paraId="16AC8651" w14:textId="59413C6B" w:rsidR="0000573C" w:rsidRPr="0000573C" w:rsidRDefault="00E97610" w:rsidP="0000573C">
          <w:pPr>
            <w:pStyle w:val="TOC1"/>
            <w:rPr>
              <w:rFonts w:eastAsiaTheme="minorEastAsia"/>
              <w:lang w:eastAsia="zh-TW"/>
            </w:rPr>
          </w:pPr>
          <w:hyperlink w:anchor="_Toc433744387" w:history="1">
            <w:r w:rsidR="0000573C" w:rsidRPr="0000573C">
              <w:rPr>
                <w:rStyle w:val="Hyperlink"/>
              </w:rPr>
              <w:t>Exercise 1: Verify Hardware Setup</w:t>
            </w:r>
            <w:r w:rsidR="0000573C" w:rsidRPr="0000573C">
              <w:rPr>
                <w:webHidden/>
              </w:rPr>
              <w:tab/>
            </w:r>
            <w:r w:rsidR="0000573C" w:rsidRPr="0000573C">
              <w:rPr>
                <w:webHidden/>
              </w:rPr>
              <w:fldChar w:fldCharType="begin"/>
            </w:r>
            <w:r w:rsidR="0000573C" w:rsidRPr="0000573C">
              <w:rPr>
                <w:webHidden/>
              </w:rPr>
              <w:instrText xml:space="preserve"> PAGEREF _Toc433744387 \h </w:instrText>
            </w:r>
            <w:r w:rsidR="0000573C" w:rsidRPr="0000573C">
              <w:rPr>
                <w:webHidden/>
              </w:rPr>
            </w:r>
            <w:r w:rsidR="0000573C" w:rsidRPr="0000573C">
              <w:rPr>
                <w:webHidden/>
              </w:rPr>
              <w:fldChar w:fldCharType="separate"/>
            </w:r>
            <w:r w:rsidR="0000573C">
              <w:rPr>
                <w:webHidden/>
              </w:rPr>
              <w:t>4</w:t>
            </w:r>
            <w:r w:rsidR="0000573C" w:rsidRPr="0000573C">
              <w:rPr>
                <w:webHidden/>
              </w:rPr>
              <w:fldChar w:fldCharType="end"/>
            </w:r>
          </w:hyperlink>
        </w:p>
        <w:p w14:paraId="73A98C9E" w14:textId="3F09D58D" w:rsidR="0000573C" w:rsidRPr="0000573C" w:rsidRDefault="00E97610">
          <w:pPr>
            <w:pStyle w:val="TOC2"/>
            <w:tabs>
              <w:tab w:val="right" w:leader="dot" w:pos="9350"/>
            </w:tabs>
            <w:rPr>
              <w:rFonts w:eastAsiaTheme="minorEastAsia"/>
              <w:noProof/>
              <w:lang w:eastAsia="zh-TW"/>
            </w:rPr>
          </w:pPr>
          <w:hyperlink w:anchor="_Toc433744388" w:history="1">
            <w:r w:rsidR="0000573C" w:rsidRPr="0000573C">
              <w:rPr>
                <w:rStyle w:val="Hyperlink"/>
                <w:rFonts w:eastAsiaTheme="majorEastAsia" w:cstheme="majorBidi"/>
                <w:noProof/>
              </w:rPr>
              <w:t>Section 1: MinnowBoard Max Setting</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_Toc433744388 \h </w:instrText>
            </w:r>
            <w:r w:rsidR="0000573C" w:rsidRPr="0000573C">
              <w:rPr>
                <w:noProof/>
                <w:webHidden/>
              </w:rPr>
            </w:r>
            <w:r w:rsidR="0000573C" w:rsidRPr="0000573C">
              <w:rPr>
                <w:noProof/>
                <w:webHidden/>
              </w:rPr>
              <w:fldChar w:fldCharType="separate"/>
            </w:r>
            <w:r w:rsidR="0000573C">
              <w:rPr>
                <w:noProof/>
                <w:webHidden/>
              </w:rPr>
              <w:t>4</w:t>
            </w:r>
            <w:r w:rsidR="0000573C" w:rsidRPr="0000573C">
              <w:rPr>
                <w:noProof/>
                <w:webHidden/>
              </w:rPr>
              <w:fldChar w:fldCharType="end"/>
            </w:r>
          </w:hyperlink>
        </w:p>
        <w:p w14:paraId="4A847645" w14:textId="2A6108FE" w:rsidR="0000573C" w:rsidRPr="0000573C" w:rsidRDefault="00E97610">
          <w:pPr>
            <w:pStyle w:val="TOC2"/>
            <w:tabs>
              <w:tab w:val="right" w:leader="dot" w:pos="9350"/>
            </w:tabs>
            <w:rPr>
              <w:rFonts w:eastAsiaTheme="minorEastAsia"/>
              <w:noProof/>
              <w:lang w:eastAsia="zh-TW"/>
            </w:rPr>
          </w:pPr>
          <w:hyperlink w:anchor="_Toc433744389" w:history="1">
            <w:r w:rsidR="0000573C" w:rsidRPr="0000573C">
              <w:rPr>
                <w:rStyle w:val="Hyperlink"/>
                <w:rFonts w:eastAsiaTheme="majorEastAsia" w:cstheme="majorBidi"/>
                <w:noProof/>
              </w:rPr>
              <w:t>Section 2: Development PC and Software Settings</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_Toc433744389 \h </w:instrText>
            </w:r>
            <w:r w:rsidR="0000573C" w:rsidRPr="0000573C">
              <w:rPr>
                <w:noProof/>
                <w:webHidden/>
              </w:rPr>
            </w:r>
            <w:r w:rsidR="0000573C" w:rsidRPr="0000573C">
              <w:rPr>
                <w:noProof/>
                <w:webHidden/>
              </w:rPr>
              <w:fldChar w:fldCharType="separate"/>
            </w:r>
            <w:r w:rsidR="0000573C">
              <w:rPr>
                <w:noProof/>
                <w:webHidden/>
              </w:rPr>
              <w:t>5</w:t>
            </w:r>
            <w:r w:rsidR="0000573C" w:rsidRPr="0000573C">
              <w:rPr>
                <w:noProof/>
                <w:webHidden/>
              </w:rPr>
              <w:fldChar w:fldCharType="end"/>
            </w:r>
          </w:hyperlink>
        </w:p>
        <w:p w14:paraId="56BA0C0F" w14:textId="6772AD1C" w:rsidR="0000573C" w:rsidRPr="0000573C" w:rsidRDefault="00E97610" w:rsidP="0000573C">
          <w:pPr>
            <w:pStyle w:val="TOC1"/>
            <w:rPr>
              <w:rFonts w:eastAsiaTheme="minorEastAsia"/>
              <w:lang w:eastAsia="zh-TW"/>
            </w:rPr>
          </w:pPr>
          <w:hyperlink w:anchor="_Toc433744390" w:history="1">
            <w:r w:rsidR="0000573C" w:rsidRPr="0000573C">
              <w:rPr>
                <w:rStyle w:val="Hyperlink"/>
              </w:rPr>
              <w:t>Exercise 2: Create an Empty AllJoyn DSB App from a Template</w:t>
            </w:r>
            <w:r w:rsidR="0000573C" w:rsidRPr="0000573C">
              <w:rPr>
                <w:webHidden/>
              </w:rPr>
              <w:tab/>
            </w:r>
            <w:r w:rsidR="0000573C" w:rsidRPr="0000573C">
              <w:rPr>
                <w:webHidden/>
              </w:rPr>
              <w:fldChar w:fldCharType="begin"/>
            </w:r>
            <w:r w:rsidR="0000573C" w:rsidRPr="0000573C">
              <w:rPr>
                <w:webHidden/>
              </w:rPr>
              <w:instrText xml:space="preserve"> PAGEREF _Toc433744390 \h </w:instrText>
            </w:r>
            <w:r w:rsidR="0000573C" w:rsidRPr="0000573C">
              <w:rPr>
                <w:webHidden/>
              </w:rPr>
            </w:r>
            <w:r w:rsidR="0000573C" w:rsidRPr="0000573C">
              <w:rPr>
                <w:webHidden/>
              </w:rPr>
              <w:fldChar w:fldCharType="separate"/>
            </w:r>
            <w:r w:rsidR="0000573C">
              <w:rPr>
                <w:webHidden/>
              </w:rPr>
              <w:t>5</w:t>
            </w:r>
            <w:r w:rsidR="0000573C" w:rsidRPr="0000573C">
              <w:rPr>
                <w:webHidden/>
              </w:rPr>
              <w:fldChar w:fldCharType="end"/>
            </w:r>
          </w:hyperlink>
        </w:p>
        <w:p w14:paraId="3A6D70DE" w14:textId="6F3F24F2" w:rsidR="0000573C" w:rsidRPr="0000573C" w:rsidRDefault="00E97610">
          <w:pPr>
            <w:pStyle w:val="TOC2"/>
            <w:tabs>
              <w:tab w:val="right" w:leader="dot" w:pos="9350"/>
            </w:tabs>
            <w:rPr>
              <w:rFonts w:eastAsiaTheme="minorEastAsia"/>
              <w:noProof/>
              <w:lang w:eastAsia="zh-TW"/>
            </w:rPr>
          </w:pPr>
          <w:hyperlink w:anchor="_Toc433744391" w:history="1">
            <w:r w:rsidR="0000573C" w:rsidRPr="0000573C">
              <w:rPr>
                <w:rStyle w:val="Hyperlink"/>
                <w:noProof/>
              </w:rPr>
              <w:t>Section 1: Install the AllJoyn Device System Bridge Template</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_Toc433744391 \h </w:instrText>
            </w:r>
            <w:r w:rsidR="0000573C" w:rsidRPr="0000573C">
              <w:rPr>
                <w:noProof/>
                <w:webHidden/>
              </w:rPr>
            </w:r>
            <w:r w:rsidR="0000573C" w:rsidRPr="0000573C">
              <w:rPr>
                <w:noProof/>
                <w:webHidden/>
              </w:rPr>
              <w:fldChar w:fldCharType="separate"/>
            </w:r>
            <w:r w:rsidR="0000573C">
              <w:rPr>
                <w:noProof/>
                <w:webHidden/>
              </w:rPr>
              <w:t>5</w:t>
            </w:r>
            <w:r w:rsidR="0000573C" w:rsidRPr="0000573C">
              <w:rPr>
                <w:noProof/>
                <w:webHidden/>
              </w:rPr>
              <w:fldChar w:fldCharType="end"/>
            </w:r>
          </w:hyperlink>
        </w:p>
        <w:p w14:paraId="138FD130" w14:textId="1E58C718" w:rsidR="0000573C" w:rsidRPr="0000573C" w:rsidRDefault="00E97610">
          <w:pPr>
            <w:pStyle w:val="TOC2"/>
            <w:tabs>
              <w:tab w:val="right" w:leader="dot" w:pos="9350"/>
            </w:tabs>
            <w:rPr>
              <w:rFonts w:eastAsiaTheme="minorEastAsia"/>
              <w:noProof/>
              <w:lang w:eastAsia="zh-TW"/>
            </w:rPr>
          </w:pPr>
          <w:hyperlink w:anchor="_Toc433744392" w:history="1">
            <w:r w:rsidR="0000573C" w:rsidRPr="0000573C">
              <w:rPr>
                <w:rStyle w:val="Hyperlink"/>
                <w:rFonts w:eastAsiaTheme="majorEastAsia" w:cstheme="majorBidi"/>
                <w:noProof/>
              </w:rPr>
              <w:t>Section 2: Create an AllJoyn DSB App Project</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_Toc433744392 \h </w:instrText>
            </w:r>
            <w:r w:rsidR="0000573C" w:rsidRPr="0000573C">
              <w:rPr>
                <w:noProof/>
                <w:webHidden/>
              </w:rPr>
            </w:r>
            <w:r w:rsidR="0000573C" w:rsidRPr="0000573C">
              <w:rPr>
                <w:noProof/>
                <w:webHidden/>
              </w:rPr>
              <w:fldChar w:fldCharType="separate"/>
            </w:r>
            <w:r w:rsidR="0000573C">
              <w:rPr>
                <w:noProof/>
                <w:webHidden/>
              </w:rPr>
              <w:t>6</w:t>
            </w:r>
            <w:r w:rsidR="0000573C" w:rsidRPr="0000573C">
              <w:rPr>
                <w:noProof/>
                <w:webHidden/>
              </w:rPr>
              <w:fldChar w:fldCharType="end"/>
            </w:r>
          </w:hyperlink>
        </w:p>
        <w:p w14:paraId="0F58DE6E" w14:textId="37F79083" w:rsidR="0000573C" w:rsidRPr="0000573C" w:rsidRDefault="00E97610" w:rsidP="0000573C">
          <w:pPr>
            <w:pStyle w:val="TOC1"/>
            <w:rPr>
              <w:rFonts w:eastAsiaTheme="minorEastAsia"/>
              <w:lang w:eastAsia="zh-TW"/>
            </w:rPr>
          </w:pPr>
          <w:hyperlink w:anchor="_Toc433744393" w:history="1">
            <w:r w:rsidR="0000573C" w:rsidRPr="0000573C">
              <w:rPr>
                <w:rStyle w:val="Hyperlink"/>
              </w:rPr>
              <w:t>Exercise 3: Create an AllJoyn D</w:t>
            </w:r>
            <w:r w:rsidR="0000573C" w:rsidRPr="0000573C">
              <w:rPr>
                <w:rStyle w:val="Hyperlink"/>
                <w:lang w:eastAsia="zh-TW"/>
              </w:rPr>
              <w:t xml:space="preserve">SB </w:t>
            </w:r>
            <w:r w:rsidR="0000573C" w:rsidRPr="0000573C">
              <w:rPr>
                <w:rStyle w:val="Hyperlink"/>
              </w:rPr>
              <w:t xml:space="preserve">Adapter to </w:t>
            </w:r>
            <w:r w:rsidR="0000573C" w:rsidRPr="0000573C">
              <w:rPr>
                <w:rStyle w:val="Hyperlink"/>
                <w:lang w:eastAsia="zh-TW"/>
              </w:rPr>
              <w:t xml:space="preserve">a </w:t>
            </w:r>
            <w:r w:rsidR="0000573C" w:rsidRPr="0000573C">
              <w:rPr>
                <w:rStyle w:val="Hyperlink"/>
              </w:rPr>
              <w:t>GPIO Pin</w:t>
            </w:r>
            <w:r w:rsidR="0000573C" w:rsidRPr="0000573C">
              <w:rPr>
                <w:webHidden/>
              </w:rPr>
              <w:tab/>
            </w:r>
            <w:r w:rsidR="0000573C" w:rsidRPr="0000573C">
              <w:rPr>
                <w:webHidden/>
              </w:rPr>
              <w:fldChar w:fldCharType="begin"/>
            </w:r>
            <w:r w:rsidR="0000573C" w:rsidRPr="0000573C">
              <w:rPr>
                <w:webHidden/>
              </w:rPr>
              <w:instrText xml:space="preserve"> PAGEREF _Toc433744393 \h </w:instrText>
            </w:r>
            <w:r w:rsidR="0000573C" w:rsidRPr="0000573C">
              <w:rPr>
                <w:webHidden/>
              </w:rPr>
            </w:r>
            <w:r w:rsidR="0000573C" w:rsidRPr="0000573C">
              <w:rPr>
                <w:webHidden/>
              </w:rPr>
              <w:fldChar w:fldCharType="separate"/>
            </w:r>
            <w:r w:rsidR="0000573C">
              <w:rPr>
                <w:webHidden/>
              </w:rPr>
              <w:t>6</w:t>
            </w:r>
            <w:r w:rsidR="0000573C" w:rsidRPr="0000573C">
              <w:rPr>
                <w:webHidden/>
              </w:rPr>
              <w:fldChar w:fldCharType="end"/>
            </w:r>
          </w:hyperlink>
        </w:p>
        <w:p w14:paraId="5F59DA15" w14:textId="6C388B06" w:rsidR="0000573C" w:rsidRPr="0000573C" w:rsidRDefault="00E97610">
          <w:pPr>
            <w:pStyle w:val="TOC2"/>
            <w:tabs>
              <w:tab w:val="right" w:leader="dot" w:pos="9350"/>
            </w:tabs>
            <w:rPr>
              <w:rFonts w:eastAsiaTheme="minorEastAsia"/>
              <w:noProof/>
              <w:lang w:eastAsia="zh-TW"/>
            </w:rPr>
          </w:pPr>
          <w:hyperlink w:anchor="_Toc433744394" w:history="1">
            <w:r w:rsidR="0000573C" w:rsidRPr="0000573C">
              <w:rPr>
                <w:rStyle w:val="Hyperlink"/>
                <w:noProof/>
              </w:rPr>
              <w:t>Section 1: Add a reference to AdapterLib project to use the Windows IoT Extension SDK</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_Toc433744394 \h </w:instrText>
            </w:r>
            <w:r w:rsidR="0000573C" w:rsidRPr="0000573C">
              <w:rPr>
                <w:noProof/>
                <w:webHidden/>
              </w:rPr>
            </w:r>
            <w:r w:rsidR="0000573C" w:rsidRPr="0000573C">
              <w:rPr>
                <w:noProof/>
                <w:webHidden/>
              </w:rPr>
              <w:fldChar w:fldCharType="separate"/>
            </w:r>
            <w:r w:rsidR="0000573C">
              <w:rPr>
                <w:noProof/>
                <w:webHidden/>
              </w:rPr>
              <w:t>6</w:t>
            </w:r>
            <w:r w:rsidR="0000573C" w:rsidRPr="0000573C">
              <w:rPr>
                <w:noProof/>
                <w:webHidden/>
              </w:rPr>
              <w:fldChar w:fldCharType="end"/>
            </w:r>
          </w:hyperlink>
        </w:p>
        <w:p w14:paraId="15103358" w14:textId="66E6853F" w:rsidR="0000573C" w:rsidRPr="0000573C" w:rsidRDefault="00E97610">
          <w:pPr>
            <w:pStyle w:val="TOC2"/>
            <w:tabs>
              <w:tab w:val="right" w:leader="dot" w:pos="9350"/>
            </w:tabs>
            <w:rPr>
              <w:rFonts w:eastAsiaTheme="minorEastAsia"/>
              <w:noProof/>
              <w:lang w:eastAsia="zh-TW"/>
            </w:rPr>
          </w:pPr>
          <w:hyperlink w:anchor="_Toc433744395" w:history="1">
            <w:r w:rsidR="0000573C" w:rsidRPr="0000573C">
              <w:rPr>
                <w:rStyle w:val="Hyperlink"/>
                <w:noProof/>
              </w:rPr>
              <w:t>Section 2: Expose a GPIO Pin to the AllJoyn Bus</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_Toc433744395 \h </w:instrText>
            </w:r>
            <w:r w:rsidR="0000573C" w:rsidRPr="0000573C">
              <w:rPr>
                <w:noProof/>
                <w:webHidden/>
              </w:rPr>
            </w:r>
            <w:r w:rsidR="0000573C" w:rsidRPr="0000573C">
              <w:rPr>
                <w:noProof/>
                <w:webHidden/>
              </w:rPr>
              <w:fldChar w:fldCharType="separate"/>
            </w:r>
            <w:r w:rsidR="0000573C">
              <w:rPr>
                <w:noProof/>
                <w:webHidden/>
              </w:rPr>
              <w:t>7</w:t>
            </w:r>
            <w:r w:rsidR="0000573C" w:rsidRPr="0000573C">
              <w:rPr>
                <w:noProof/>
                <w:webHidden/>
              </w:rPr>
              <w:fldChar w:fldCharType="end"/>
            </w:r>
          </w:hyperlink>
        </w:p>
        <w:p w14:paraId="298E7709" w14:textId="7AB17A9B" w:rsidR="0000573C" w:rsidRPr="0000573C" w:rsidRDefault="00E97610">
          <w:pPr>
            <w:pStyle w:val="TOC2"/>
            <w:tabs>
              <w:tab w:val="right" w:leader="dot" w:pos="9350"/>
            </w:tabs>
            <w:rPr>
              <w:rFonts w:eastAsiaTheme="minorEastAsia"/>
              <w:noProof/>
              <w:lang w:eastAsia="zh-TW"/>
            </w:rPr>
          </w:pPr>
          <w:hyperlink w:anchor="_Toc433744396" w:history="1">
            <w:r w:rsidR="0000573C" w:rsidRPr="0000573C">
              <w:rPr>
                <w:rStyle w:val="Hyperlink"/>
                <w:noProof/>
              </w:rPr>
              <w:t>Section 3: Deploy the AllJoyn DSB App onto MinnowBoard Max</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_Toc433744396 \h </w:instrText>
            </w:r>
            <w:r w:rsidR="0000573C" w:rsidRPr="0000573C">
              <w:rPr>
                <w:noProof/>
                <w:webHidden/>
              </w:rPr>
            </w:r>
            <w:r w:rsidR="0000573C" w:rsidRPr="0000573C">
              <w:rPr>
                <w:noProof/>
                <w:webHidden/>
              </w:rPr>
              <w:fldChar w:fldCharType="separate"/>
            </w:r>
            <w:r w:rsidR="0000573C">
              <w:rPr>
                <w:noProof/>
                <w:webHidden/>
              </w:rPr>
              <w:t>10</w:t>
            </w:r>
            <w:r w:rsidR="0000573C" w:rsidRPr="0000573C">
              <w:rPr>
                <w:noProof/>
                <w:webHidden/>
              </w:rPr>
              <w:fldChar w:fldCharType="end"/>
            </w:r>
          </w:hyperlink>
        </w:p>
        <w:p w14:paraId="5979535C" w14:textId="38C0C13D" w:rsidR="0000573C" w:rsidRPr="0000573C" w:rsidRDefault="00E97610" w:rsidP="0000573C">
          <w:pPr>
            <w:pStyle w:val="TOC1"/>
            <w:rPr>
              <w:rFonts w:eastAsiaTheme="minorEastAsia"/>
              <w:lang w:eastAsia="zh-TW"/>
            </w:rPr>
          </w:pPr>
          <w:hyperlink w:anchor="_Toc433744397" w:history="1">
            <w:r w:rsidR="0000573C" w:rsidRPr="0000573C">
              <w:rPr>
                <w:rStyle w:val="Hyperlink"/>
              </w:rPr>
              <w:t>Exercise 4: Utilizing AllJoyn Explorer (AJX)</w:t>
            </w:r>
            <w:r w:rsidR="0000573C" w:rsidRPr="0000573C">
              <w:rPr>
                <w:webHidden/>
              </w:rPr>
              <w:tab/>
            </w:r>
            <w:r w:rsidR="0000573C" w:rsidRPr="0000573C">
              <w:rPr>
                <w:webHidden/>
              </w:rPr>
              <w:fldChar w:fldCharType="begin"/>
            </w:r>
            <w:r w:rsidR="0000573C" w:rsidRPr="0000573C">
              <w:rPr>
                <w:webHidden/>
              </w:rPr>
              <w:instrText xml:space="preserve"> PAGEREF _Toc433744397 \h </w:instrText>
            </w:r>
            <w:r w:rsidR="0000573C" w:rsidRPr="0000573C">
              <w:rPr>
                <w:webHidden/>
              </w:rPr>
            </w:r>
            <w:r w:rsidR="0000573C" w:rsidRPr="0000573C">
              <w:rPr>
                <w:webHidden/>
              </w:rPr>
              <w:fldChar w:fldCharType="separate"/>
            </w:r>
            <w:r w:rsidR="0000573C">
              <w:rPr>
                <w:webHidden/>
              </w:rPr>
              <w:t>11</w:t>
            </w:r>
            <w:r w:rsidR="0000573C" w:rsidRPr="0000573C">
              <w:rPr>
                <w:webHidden/>
              </w:rPr>
              <w:fldChar w:fldCharType="end"/>
            </w:r>
          </w:hyperlink>
        </w:p>
        <w:p w14:paraId="1E7FC804" w14:textId="121CC5FA" w:rsidR="0000573C" w:rsidRPr="0000573C" w:rsidRDefault="00E97610">
          <w:pPr>
            <w:pStyle w:val="TOC2"/>
            <w:tabs>
              <w:tab w:val="right" w:leader="dot" w:pos="9350"/>
            </w:tabs>
            <w:rPr>
              <w:rFonts w:eastAsiaTheme="minorEastAsia"/>
              <w:noProof/>
              <w:lang w:eastAsia="zh-TW"/>
            </w:rPr>
          </w:pPr>
          <w:hyperlink w:anchor="_Toc433744398" w:history="1">
            <w:r w:rsidR="0000573C" w:rsidRPr="0000573C">
              <w:rPr>
                <w:rStyle w:val="Hyperlink"/>
                <w:noProof/>
              </w:rPr>
              <w:t>Section 1: Run the AllJoyn Explorer Application</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_Toc433744398 \h </w:instrText>
            </w:r>
            <w:r w:rsidR="0000573C" w:rsidRPr="0000573C">
              <w:rPr>
                <w:noProof/>
                <w:webHidden/>
              </w:rPr>
            </w:r>
            <w:r w:rsidR="0000573C" w:rsidRPr="0000573C">
              <w:rPr>
                <w:noProof/>
                <w:webHidden/>
              </w:rPr>
              <w:fldChar w:fldCharType="separate"/>
            </w:r>
            <w:r w:rsidR="0000573C">
              <w:rPr>
                <w:noProof/>
                <w:webHidden/>
              </w:rPr>
              <w:t>11</w:t>
            </w:r>
            <w:r w:rsidR="0000573C" w:rsidRPr="0000573C">
              <w:rPr>
                <w:noProof/>
                <w:webHidden/>
              </w:rPr>
              <w:fldChar w:fldCharType="end"/>
            </w:r>
          </w:hyperlink>
        </w:p>
        <w:p w14:paraId="272901E5" w14:textId="61D6EA49" w:rsidR="0000573C" w:rsidRPr="0000573C" w:rsidRDefault="00E97610" w:rsidP="0000573C">
          <w:pPr>
            <w:pStyle w:val="TOC1"/>
            <w:rPr>
              <w:rFonts w:eastAsiaTheme="minorEastAsia"/>
              <w:lang w:eastAsia="zh-TW"/>
            </w:rPr>
          </w:pPr>
          <w:hyperlink w:anchor="_Toc433744399" w:history="1">
            <w:r w:rsidR="0000573C" w:rsidRPr="0000573C">
              <w:rPr>
                <w:rStyle w:val="Hyperlink"/>
                <w:lang w:eastAsia="zh-TW"/>
              </w:rPr>
              <w:t xml:space="preserve">[Optional] </w:t>
            </w:r>
            <w:r w:rsidR="0000573C" w:rsidRPr="0000573C">
              <w:rPr>
                <w:rStyle w:val="Hyperlink"/>
              </w:rPr>
              <w:t>Exercise 5: Push Notification to AllJoyn Bus when the GPIO Pin Signal Changes</w:t>
            </w:r>
            <w:r w:rsidR="0000573C" w:rsidRPr="0000573C">
              <w:rPr>
                <w:webHidden/>
              </w:rPr>
              <w:tab/>
            </w:r>
            <w:r w:rsidR="0000573C" w:rsidRPr="0000573C">
              <w:rPr>
                <w:webHidden/>
              </w:rPr>
              <w:fldChar w:fldCharType="begin"/>
            </w:r>
            <w:r w:rsidR="0000573C" w:rsidRPr="0000573C">
              <w:rPr>
                <w:webHidden/>
              </w:rPr>
              <w:instrText xml:space="preserve"> PAGEREF _Toc433744399 \h </w:instrText>
            </w:r>
            <w:r w:rsidR="0000573C" w:rsidRPr="0000573C">
              <w:rPr>
                <w:webHidden/>
              </w:rPr>
            </w:r>
            <w:r w:rsidR="0000573C" w:rsidRPr="0000573C">
              <w:rPr>
                <w:webHidden/>
              </w:rPr>
              <w:fldChar w:fldCharType="separate"/>
            </w:r>
            <w:r w:rsidR="0000573C">
              <w:rPr>
                <w:webHidden/>
              </w:rPr>
              <w:t>14</w:t>
            </w:r>
            <w:r w:rsidR="0000573C" w:rsidRPr="0000573C">
              <w:rPr>
                <w:webHidden/>
              </w:rPr>
              <w:fldChar w:fldCharType="end"/>
            </w:r>
          </w:hyperlink>
        </w:p>
        <w:p w14:paraId="6B3A69C2" w14:textId="0F851CB7" w:rsidR="0000573C" w:rsidRPr="0000573C" w:rsidRDefault="00E97610">
          <w:pPr>
            <w:pStyle w:val="TOC2"/>
            <w:tabs>
              <w:tab w:val="right" w:leader="dot" w:pos="9350"/>
            </w:tabs>
            <w:rPr>
              <w:rFonts w:eastAsiaTheme="minorEastAsia"/>
              <w:noProof/>
              <w:lang w:eastAsia="zh-TW"/>
            </w:rPr>
          </w:pPr>
          <w:hyperlink w:anchor="_Toc433744400" w:history="1">
            <w:r w:rsidR="0000573C" w:rsidRPr="0000573C">
              <w:rPr>
                <w:rStyle w:val="Hyperlink"/>
                <w:noProof/>
              </w:rPr>
              <w:t>Section 1: Add Signal Support to the Adapter</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_Toc433744400 \h </w:instrText>
            </w:r>
            <w:r w:rsidR="0000573C" w:rsidRPr="0000573C">
              <w:rPr>
                <w:noProof/>
                <w:webHidden/>
              </w:rPr>
            </w:r>
            <w:r w:rsidR="0000573C" w:rsidRPr="0000573C">
              <w:rPr>
                <w:noProof/>
                <w:webHidden/>
              </w:rPr>
              <w:fldChar w:fldCharType="separate"/>
            </w:r>
            <w:r w:rsidR="0000573C">
              <w:rPr>
                <w:noProof/>
                <w:webHidden/>
              </w:rPr>
              <w:t>14</w:t>
            </w:r>
            <w:r w:rsidR="0000573C" w:rsidRPr="0000573C">
              <w:rPr>
                <w:noProof/>
                <w:webHidden/>
              </w:rPr>
              <w:fldChar w:fldCharType="end"/>
            </w:r>
          </w:hyperlink>
        </w:p>
        <w:p w14:paraId="3AF820D4" w14:textId="46FB02C3" w:rsidR="0000573C" w:rsidRPr="0000573C" w:rsidRDefault="00E97610">
          <w:pPr>
            <w:pStyle w:val="TOC3"/>
            <w:tabs>
              <w:tab w:val="right" w:leader="dot" w:pos="9350"/>
            </w:tabs>
            <w:rPr>
              <w:rFonts w:eastAsiaTheme="minorEastAsia"/>
              <w:noProof/>
              <w:lang w:eastAsia="zh-TW"/>
            </w:rPr>
          </w:pPr>
          <w:hyperlink w:anchor="_Toc433744401" w:history="1">
            <w:r w:rsidR="0000573C" w:rsidRPr="0000573C">
              <w:rPr>
                <w:rStyle w:val="Hyperlink"/>
                <w:noProof/>
                <w:u w:val="none"/>
              </w:rPr>
              <w:t>About Signals</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_Toc433744401 \h </w:instrText>
            </w:r>
            <w:r w:rsidR="0000573C" w:rsidRPr="0000573C">
              <w:rPr>
                <w:noProof/>
                <w:webHidden/>
              </w:rPr>
            </w:r>
            <w:r w:rsidR="0000573C" w:rsidRPr="0000573C">
              <w:rPr>
                <w:noProof/>
                <w:webHidden/>
              </w:rPr>
              <w:fldChar w:fldCharType="separate"/>
            </w:r>
            <w:r w:rsidR="0000573C">
              <w:rPr>
                <w:noProof/>
                <w:webHidden/>
              </w:rPr>
              <w:t>15</w:t>
            </w:r>
            <w:r w:rsidR="0000573C" w:rsidRPr="0000573C">
              <w:rPr>
                <w:noProof/>
                <w:webHidden/>
              </w:rPr>
              <w:fldChar w:fldCharType="end"/>
            </w:r>
          </w:hyperlink>
        </w:p>
        <w:p w14:paraId="5C10277A" w14:textId="4120128E" w:rsidR="0000573C" w:rsidRDefault="00E97610">
          <w:pPr>
            <w:pStyle w:val="TOC2"/>
            <w:tabs>
              <w:tab w:val="right" w:leader="dot" w:pos="9350"/>
            </w:tabs>
            <w:rPr>
              <w:rFonts w:eastAsiaTheme="minorEastAsia"/>
              <w:noProof/>
              <w:lang w:eastAsia="zh-TW"/>
            </w:rPr>
          </w:pPr>
          <w:hyperlink w:anchor="_Toc433744402" w:history="1">
            <w:r w:rsidR="0000573C" w:rsidRPr="0000573C">
              <w:rPr>
                <w:rStyle w:val="Hyperlink"/>
                <w:noProof/>
              </w:rPr>
              <w:t>Section 2: Observe the Change of GPIO Signal from AllJoyn Explorer</w:t>
            </w:r>
            <w:r w:rsidR="0000573C" w:rsidRPr="0000573C">
              <w:rPr>
                <w:noProof/>
                <w:webHidden/>
              </w:rPr>
              <w:tab/>
            </w:r>
            <w:r w:rsidR="0000573C" w:rsidRPr="0000573C">
              <w:rPr>
                <w:noProof/>
                <w:webHidden/>
              </w:rPr>
              <w:fldChar w:fldCharType="begin"/>
            </w:r>
            <w:r w:rsidR="0000573C" w:rsidRPr="0000573C">
              <w:rPr>
                <w:noProof/>
                <w:webHidden/>
              </w:rPr>
              <w:instrText xml:space="preserve"> PAGEREF _Toc433744402 \h </w:instrText>
            </w:r>
            <w:r w:rsidR="0000573C" w:rsidRPr="0000573C">
              <w:rPr>
                <w:noProof/>
                <w:webHidden/>
              </w:rPr>
            </w:r>
            <w:r w:rsidR="0000573C" w:rsidRPr="0000573C">
              <w:rPr>
                <w:noProof/>
                <w:webHidden/>
              </w:rPr>
              <w:fldChar w:fldCharType="separate"/>
            </w:r>
            <w:r w:rsidR="0000573C">
              <w:rPr>
                <w:noProof/>
                <w:webHidden/>
              </w:rPr>
              <w:t>16</w:t>
            </w:r>
            <w:r w:rsidR="0000573C" w:rsidRPr="0000573C">
              <w:rPr>
                <w:noProof/>
                <w:webHidden/>
              </w:rPr>
              <w:fldChar w:fldCharType="end"/>
            </w:r>
          </w:hyperlink>
        </w:p>
        <w:p w14:paraId="537631EB" w14:textId="39BCB719" w:rsidR="0000573C" w:rsidRDefault="0000573C">
          <w:r>
            <w:rPr>
              <w:b/>
              <w:bCs/>
              <w:noProof/>
            </w:rPr>
            <w:fldChar w:fldCharType="end"/>
          </w:r>
        </w:p>
      </w:sdtContent>
    </w:sdt>
    <w:p w14:paraId="45334544" w14:textId="77777777" w:rsidR="0000573C" w:rsidRDefault="0000573C">
      <w:bookmarkStart w:id="0" w:name="_Toc405986465"/>
      <w:bookmarkStart w:id="1" w:name="_Toc433744386"/>
      <w:r>
        <w:br w:type="page"/>
      </w:r>
    </w:p>
    <w:p w14:paraId="12A3A7E7" w14:textId="25A850DF" w:rsidR="009936A5" w:rsidRPr="009936A5" w:rsidRDefault="009936A5" w:rsidP="009936A5">
      <w:pPr>
        <w:keepNext/>
        <w:keepLines/>
        <w:spacing w:before="240" w:after="0"/>
        <w:outlineLvl w:val="0"/>
        <w:rPr>
          <w:rFonts w:asciiTheme="majorHAnsi" w:eastAsiaTheme="majorEastAsia" w:hAnsiTheme="majorHAnsi" w:cstheme="majorBidi"/>
          <w:b/>
          <w:sz w:val="32"/>
          <w:szCs w:val="32"/>
        </w:rPr>
      </w:pPr>
      <w:r w:rsidRPr="009936A5">
        <w:rPr>
          <w:rFonts w:asciiTheme="majorHAnsi" w:eastAsiaTheme="majorEastAsia" w:hAnsiTheme="majorHAnsi" w:cstheme="majorBidi"/>
          <w:b/>
          <w:sz w:val="32"/>
          <w:szCs w:val="32"/>
        </w:rPr>
        <w:lastRenderedPageBreak/>
        <w:t>Lab objective</w:t>
      </w:r>
      <w:bookmarkEnd w:id="0"/>
      <w:bookmarkEnd w:id="1"/>
    </w:p>
    <w:p w14:paraId="2B6CF773" w14:textId="5CC648A1" w:rsidR="00926535" w:rsidRDefault="00BF4A57" w:rsidP="009936A5">
      <w:r>
        <w:t xml:space="preserve">Participants will learn about </w:t>
      </w:r>
      <w:r w:rsidR="00745777">
        <w:t xml:space="preserve">how to develop an AllJoyn </w:t>
      </w:r>
      <w:r w:rsidR="00745777" w:rsidRPr="00745777">
        <w:t>Device System Bridge</w:t>
      </w:r>
      <w:r w:rsidR="00745777">
        <w:t xml:space="preserve"> (DSB) to a GPIO pin using a template</w:t>
      </w:r>
      <w:r w:rsidR="00F26F78" w:rsidRPr="00745777">
        <w:t>,</w:t>
      </w:r>
      <w:r>
        <w:t xml:space="preserve"> </w:t>
      </w:r>
      <w:r w:rsidR="00745777">
        <w:t>use AllJoyn Explorer (AJX) to interact with existing AllJoyn device in the network, to signal notification to AllJoyn consumer application when device signal changes.</w:t>
      </w:r>
      <w:r w:rsidR="00926535">
        <w:t xml:space="preserve"> The tutorials for this lab will be presented as hands-on tasks that have been grouped into the following sections:</w:t>
      </w:r>
    </w:p>
    <w:p w14:paraId="0E5DC8E7" w14:textId="0ECBA16A" w:rsidR="009936A5" w:rsidRDefault="00926535" w:rsidP="000F747D">
      <w:pPr>
        <w:pStyle w:val="ListParagraph"/>
        <w:numPr>
          <w:ilvl w:val="0"/>
          <w:numId w:val="3"/>
        </w:numPr>
      </w:pPr>
      <w:r>
        <w:t xml:space="preserve">Verify </w:t>
      </w:r>
      <w:r w:rsidR="00745777">
        <w:t>the</w:t>
      </w:r>
      <w:r>
        <w:t xml:space="preserve"> </w:t>
      </w:r>
      <w:r w:rsidR="001A2A68">
        <w:t>hardware</w:t>
      </w:r>
      <w:r w:rsidR="007B1C92">
        <w:t xml:space="preserve"> setup</w:t>
      </w:r>
    </w:p>
    <w:p w14:paraId="3EF0FC64" w14:textId="5F7BA1E2" w:rsidR="00926535" w:rsidRDefault="00745777" w:rsidP="00745777">
      <w:pPr>
        <w:pStyle w:val="ListParagraph"/>
        <w:numPr>
          <w:ilvl w:val="0"/>
          <w:numId w:val="3"/>
        </w:numPr>
      </w:pPr>
      <w:r>
        <w:t>Create a</w:t>
      </w:r>
      <w:r w:rsidR="00482146">
        <w:t>nd d</w:t>
      </w:r>
      <w:r>
        <w:t xml:space="preserve">eploy an AllJoyn </w:t>
      </w:r>
      <w:r w:rsidRPr="00745777">
        <w:t>Device System Bridge</w:t>
      </w:r>
      <w:r>
        <w:t xml:space="preserve"> (DSB) app</w:t>
      </w:r>
      <w:r w:rsidR="00482146">
        <w:t xml:space="preserve"> from a t</w:t>
      </w:r>
      <w:r>
        <w:t>emplate</w:t>
      </w:r>
    </w:p>
    <w:p w14:paraId="13475B4A" w14:textId="28CF8323" w:rsidR="00745777" w:rsidRDefault="00745777" w:rsidP="000F747D">
      <w:pPr>
        <w:pStyle w:val="ListParagraph"/>
        <w:numPr>
          <w:ilvl w:val="0"/>
          <w:numId w:val="3"/>
        </w:numPr>
      </w:pPr>
      <w:r w:rsidRPr="006A70D1">
        <w:t xml:space="preserve">Create an AllJoyn Device System Bridge </w:t>
      </w:r>
      <w:r w:rsidR="00482146">
        <w:t>Adapter to the GPIO p</w:t>
      </w:r>
      <w:r w:rsidR="003A45DB">
        <w:t>in</w:t>
      </w:r>
    </w:p>
    <w:p w14:paraId="3BE68B97" w14:textId="0872ABB2" w:rsidR="003A45DB" w:rsidRDefault="00A50FDC" w:rsidP="000F747D">
      <w:pPr>
        <w:pStyle w:val="ListParagraph"/>
        <w:numPr>
          <w:ilvl w:val="0"/>
          <w:numId w:val="3"/>
        </w:numPr>
      </w:pPr>
      <w:r>
        <w:t>Utilize AllJoyn Explore to Interact with AllJoyn Devices</w:t>
      </w:r>
    </w:p>
    <w:p w14:paraId="435A1A24" w14:textId="09ADEE8B" w:rsidR="00745777" w:rsidRDefault="00745777" w:rsidP="000F747D">
      <w:pPr>
        <w:pStyle w:val="ListParagraph"/>
        <w:numPr>
          <w:ilvl w:val="0"/>
          <w:numId w:val="3"/>
        </w:numPr>
      </w:pPr>
      <w:r>
        <w:rPr>
          <w:rFonts w:cs="Segoe UI"/>
          <w:color w:val="333333"/>
        </w:rPr>
        <w:t xml:space="preserve">Add </w:t>
      </w:r>
      <w:r w:rsidR="003A45DB">
        <w:rPr>
          <w:rFonts w:cs="Segoe UI"/>
          <w:color w:val="333333"/>
        </w:rPr>
        <w:t>Support to S</w:t>
      </w:r>
      <w:r>
        <w:rPr>
          <w:rFonts w:cs="Segoe UI"/>
          <w:color w:val="333333"/>
        </w:rPr>
        <w:t>ignal GP</w:t>
      </w:r>
      <w:r w:rsidR="003A45DB">
        <w:rPr>
          <w:rFonts w:cs="Segoe UI"/>
          <w:color w:val="333333"/>
        </w:rPr>
        <w:t>IO Pin Value C</w:t>
      </w:r>
      <w:r>
        <w:rPr>
          <w:rFonts w:cs="Segoe UI"/>
          <w:color w:val="333333"/>
        </w:rPr>
        <w:t>hanges</w:t>
      </w:r>
    </w:p>
    <w:p w14:paraId="21E48AB0" w14:textId="2271FD78" w:rsidR="007B1C92" w:rsidRPr="00846069" w:rsidRDefault="009F43CF" w:rsidP="00846069">
      <w:pPr>
        <w:keepNext/>
        <w:keepLines/>
        <w:spacing w:before="240" w:after="0"/>
        <w:outlineLvl w:val="0"/>
        <w:rPr>
          <w:rFonts w:asciiTheme="majorHAnsi" w:eastAsiaTheme="majorEastAsia" w:hAnsiTheme="majorHAnsi" w:cstheme="majorBidi"/>
          <w:b/>
          <w:sz w:val="32"/>
          <w:szCs w:val="32"/>
        </w:rPr>
      </w:pPr>
      <w:bookmarkStart w:id="2" w:name="_Toc405986466"/>
      <w:bookmarkStart w:id="3" w:name="_Toc433744387"/>
      <w:r>
        <w:rPr>
          <w:rFonts w:asciiTheme="majorHAnsi" w:eastAsiaTheme="majorEastAsia" w:hAnsiTheme="majorHAnsi" w:cstheme="majorBidi"/>
          <w:b/>
          <w:sz w:val="32"/>
          <w:szCs w:val="32"/>
        </w:rPr>
        <w:t>Exercise 1:</w:t>
      </w:r>
      <w:r w:rsidR="009936A5" w:rsidRPr="009936A5">
        <w:rPr>
          <w:rFonts w:asciiTheme="majorHAnsi" w:eastAsiaTheme="majorEastAsia" w:hAnsiTheme="majorHAnsi" w:cstheme="majorBidi"/>
          <w:b/>
          <w:sz w:val="32"/>
          <w:szCs w:val="32"/>
        </w:rPr>
        <w:t xml:space="preserve"> </w:t>
      </w:r>
      <w:bookmarkEnd w:id="2"/>
      <w:r>
        <w:rPr>
          <w:rFonts w:asciiTheme="majorHAnsi" w:eastAsiaTheme="majorEastAsia" w:hAnsiTheme="majorHAnsi" w:cstheme="majorBidi"/>
          <w:b/>
          <w:sz w:val="32"/>
          <w:szCs w:val="32"/>
        </w:rPr>
        <w:t xml:space="preserve">Verify </w:t>
      </w:r>
      <w:r w:rsidR="00484AD8">
        <w:rPr>
          <w:rFonts w:asciiTheme="majorHAnsi" w:eastAsiaTheme="majorEastAsia" w:hAnsiTheme="majorHAnsi" w:cstheme="majorBidi"/>
          <w:b/>
          <w:sz w:val="32"/>
          <w:szCs w:val="32"/>
        </w:rPr>
        <w:t>Hardware S</w:t>
      </w:r>
      <w:r w:rsidR="007B1C92">
        <w:rPr>
          <w:rFonts w:asciiTheme="majorHAnsi" w:eastAsiaTheme="majorEastAsia" w:hAnsiTheme="majorHAnsi" w:cstheme="majorBidi"/>
          <w:b/>
          <w:sz w:val="32"/>
          <w:szCs w:val="32"/>
        </w:rPr>
        <w:t>etup</w:t>
      </w:r>
      <w:bookmarkEnd w:id="3"/>
    </w:p>
    <w:p w14:paraId="57A933EA" w14:textId="62BC9DC6" w:rsidR="009936A5" w:rsidRDefault="009F43CF" w:rsidP="009936A5">
      <w:r>
        <w:t xml:space="preserve">In </w:t>
      </w:r>
      <w:r w:rsidR="00846069">
        <w:t xml:space="preserve">this </w:t>
      </w:r>
      <w:r>
        <w:t xml:space="preserve">exercise, you will </w:t>
      </w:r>
      <w:r w:rsidR="001A2A68">
        <w:t>make sure that</w:t>
      </w:r>
      <w:r>
        <w:t xml:space="preserve"> your </w:t>
      </w:r>
      <w:r w:rsidR="007B1C92">
        <w:t xml:space="preserve">Desktop computer </w:t>
      </w:r>
      <w:r w:rsidR="00846069">
        <w:t>and the development board (</w:t>
      </w:r>
      <w:r w:rsidR="002169B8">
        <w:t>MinnowBoard Max</w:t>
      </w:r>
      <w:r w:rsidR="00846069">
        <w:t xml:space="preserve">) </w:t>
      </w:r>
      <w:r w:rsidR="007B1C92">
        <w:t>h</w:t>
      </w:r>
      <w:r w:rsidR="00846069">
        <w:t>ave</w:t>
      </w:r>
      <w:r w:rsidR="007B1C92">
        <w:t xml:space="preserve"> been set up with the files </w:t>
      </w:r>
      <w:r w:rsidR="00846069">
        <w:t xml:space="preserve">and software tools </w:t>
      </w:r>
      <w:r w:rsidR="007B1C92">
        <w:t xml:space="preserve">that you need for </w:t>
      </w:r>
      <w:r w:rsidR="00846069">
        <w:t>this hands-on lab</w:t>
      </w:r>
      <w:r>
        <w:t>.</w:t>
      </w:r>
    </w:p>
    <w:p w14:paraId="265B9749" w14:textId="05329660" w:rsidR="00074CE9" w:rsidRPr="00C82DD7" w:rsidRDefault="00186E15" w:rsidP="00C82DD7">
      <w:pPr>
        <w:keepNext/>
        <w:keepLines/>
        <w:spacing w:before="40" w:after="0"/>
        <w:outlineLvl w:val="1"/>
        <w:rPr>
          <w:rFonts w:eastAsiaTheme="majorEastAsia" w:cstheme="majorBidi"/>
          <w:sz w:val="26"/>
          <w:szCs w:val="26"/>
        </w:rPr>
      </w:pPr>
      <w:bookmarkStart w:id="4" w:name="_Toc433744388"/>
      <w:r w:rsidRPr="00A37D2A">
        <w:rPr>
          <w:rFonts w:eastAsiaTheme="majorEastAsia" w:cstheme="majorBidi"/>
          <w:sz w:val="26"/>
          <w:szCs w:val="26"/>
        </w:rPr>
        <w:t>Section</w:t>
      </w:r>
      <w:r>
        <w:rPr>
          <w:rFonts w:eastAsiaTheme="majorEastAsia" w:cstheme="majorBidi"/>
          <w:sz w:val="26"/>
          <w:szCs w:val="26"/>
        </w:rPr>
        <w:t xml:space="preserve"> 1</w:t>
      </w:r>
      <w:r w:rsidRPr="00A37D2A">
        <w:rPr>
          <w:rFonts w:eastAsiaTheme="majorEastAsia" w:cstheme="majorBidi"/>
          <w:sz w:val="26"/>
          <w:szCs w:val="26"/>
        </w:rPr>
        <w:t xml:space="preserve">: </w:t>
      </w:r>
      <w:r>
        <w:rPr>
          <w:rFonts w:eastAsiaTheme="majorEastAsia" w:cstheme="majorBidi"/>
          <w:sz w:val="26"/>
          <w:szCs w:val="26"/>
        </w:rPr>
        <w:t xml:space="preserve">MinnowBoard Max </w:t>
      </w:r>
      <w:r w:rsidR="00C41798">
        <w:rPr>
          <w:rFonts w:eastAsiaTheme="majorEastAsia" w:cstheme="majorBidi"/>
          <w:sz w:val="26"/>
          <w:szCs w:val="26"/>
        </w:rPr>
        <w:t>Setting</w:t>
      </w:r>
      <w:bookmarkEnd w:id="4"/>
    </w:p>
    <w:p w14:paraId="46D30D8F" w14:textId="7B74F92F" w:rsidR="00186E15" w:rsidRDefault="00074CE9" w:rsidP="006616E4">
      <w:pPr>
        <w:spacing w:after="120"/>
      </w:pPr>
      <w:r w:rsidRPr="007B1C92">
        <w:t xml:space="preserve">In this </w:t>
      </w:r>
      <w:r>
        <w:t>section you will verify</w:t>
      </w:r>
      <w:r w:rsidR="00186E15">
        <w:t xml:space="preserve"> that your development board (MinnowBoard Max) is set up correctly for this lab.</w:t>
      </w:r>
    </w:p>
    <w:p w14:paraId="51886933" w14:textId="6F579BA7" w:rsidR="00C82DD7" w:rsidRPr="006616E4" w:rsidRDefault="00C82DD7" w:rsidP="006616E4">
      <w:pPr>
        <w:pStyle w:val="NoSpacing"/>
        <w:spacing w:before="120" w:after="120" w:line="259" w:lineRule="auto"/>
        <w:ind w:left="360"/>
        <w:rPr>
          <w:b/>
        </w:rPr>
      </w:pPr>
      <w:r w:rsidRPr="00074CE9">
        <w:rPr>
          <w:b/>
        </w:rPr>
        <w:t>On MinnowBoard Max</w:t>
      </w:r>
    </w:p>
    <w:p w14:paraId="29BC13E6" w14:textId="198D279B" w:rsidR="00186E15" w:rsidRDefault="00186E15" w:rsidP="00186E15">
      <w:pPr>
        <w:pStyle w:val="ListParagraph"/>
        <w:numPr>
          <w:ilvl w:val="0"/>
          <w:numId w:val="2"/>
        </w:numPr>
        <w:spacing w:after="0"/>
      </w:pPr>
      <w:r>
        <w:t xml:space="preserve">Make sure that the MinnowBoard Max is powered up and running, and you can see the Windows 10 IoT Core Default </w:t>
      </w:r>
      <w:r w:rsidR="00C41798">
        <w:t xml:space="preserve">IoT </w:t>
      </w:r>
      <w:r>
        <w:t xml:space="preserve">App displayed on the monitor. </w:t>
      </w:r>
    </w:p>
    <w:p w14:paraId="797A37D3" w14:textId="2B3FFF35" w:rsidR="005A2239" w:rsidRDefault="00960E10" w:rsidP="00186E15">
      <w:pPr>
        <w:numPr>
          <w:ilvl w:val="0"/>
          <w:numId w:val="2"/>
        </w:numPr>
        <w:spacing w:after="0"/>
        <w:contextualSpacing/>
      </w:pPr>
      <w:r>
        <w:t>Check that there is</w:t>
      </w:r>
      <w:r w:rsidR="00C41798">
        <w:t xml:space="preserve"> an</w:t>
      </w:r>
      <w:r w:rsidR="005A2239">
        <w:t xml:space="preserve"> Ethernet cable connect</w:t>
      </w:r>
      <w:r w:rsidR="00C41798">
        <w:t>ing</w:t>
      </w:r>
      <w:r w:rsidR="005A2239">
        <w:t xml:space="preserve"> your MinnowBoard Max to your Dev PC.</w:t>
      </w:r>
    </w:p>
    <w:p w14:paraId="2F541614" w14:textId="189343A0" w:rsidR="00186E15" w:rsidRDefault="00C41798" w:rsidP="00186E15">
      <w:pPr>
        <w:numPr>
          <w:ilvl w:val="0"/>
          <w:numId w:val="2"/>
        </w:numPr>
        <w:spacing w:after="0"/>
        <w:contextualSpacing/>
      </w:pPr>
      <w:r>
        <w:t>Record</w:t>
      </w:r>
      <w:r w:rsidR="00186E15">
        <w:t xml:space="preserve"> the IP Address on the Default</w:t>
      </w:r>
      <w:r>
        <w:t xml:space="preserve"> IoT</w:t>
      </w:r>
      <w:r w:rsidR="00186E15">
        <w:t xml:space="preserve"> App.</w:t>
      </w:r>
    </w:p>
    <w:p w14:paraId="0CC05D74" w14:textId="386DF59C" w:rsidR="006A23E1" w:rsidRDefault="006A23E1" w:rsidP="006A23E1">
      <w:pPr>
        <w:pStyle w:val="NoSpacing"/>
        <w:spacing w:before="120" w:after="120"/>
        <w:ind w:left="720"/>
        <w:jc w:val="center"/>
      </w:pPr>
      <w:r>
        <w:rPr>
          <w:noProof/>
          <w:lang w:eastAsia="zh-TW"/>
        </w:rPr>
        <w:drawing>
          <wp:inline distT="0" distB="0" distL="0" distR="0" wp14:anchorId="65D36D2A" wp14:editId="47A29CF5">
            <wp:extent cx="2080845" cy="2286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0845" cy="2286000"/>
                    </a:xfrm>
                    <a:prstGeom prst="rect">
                      <a:avLst/>
                    </a:prstGeom>
                    <a:noFill/>
                    <a:ln>
                      <a:noFill/>
                    </a:ln>
                  </pic:spPr>
                </pic:pic>
              </a:graphicData>
            </a:graphic>
          </wp:inline>
        </w:drawing>
      </w:r>
    </w:p>
    <w:p w14:paraId="5F98C0B4" w14:textId="03EBEBC3" w:rsidR="00186E15" w:rsidRPr="0064218F" w:rsidRDefault="00186E15" w:rsidP="006A23E1">
      <w:pPr>
        <w:pStyle w:val="NoSpacing"/>
        <w:spacing w:before="240" w:after="120"/>
        <w:ind w:left="720"/>
        <w:jc w:val="center"/>
      </w:pPr>
      <w:r>
        <w:t>MinnowBoard Max IP Address = ______________________________</w:t>
      </w:r>
    </w:p>
    <w:p w14:paraId="65749D13" w14:textId="4AEFA73B" w:rsidR="00C85201" w:rsidRDefault="00C85201" w:rsidP="00C85201">
      <w:pPr>
        <w:numPr>
          <w:ilvl w:val="0"/>
          <w:numId w:val="2"/>
        </w:numPr>
        <w:spacing w:after="0"/>
        <w:contextualSpacing/>
      </w:pPr>
      <w:r>
        <w:t>There is no wiring on the MinnowBoard Max</w:t>
      </w:r>
      <w:r w:rsidR="00186E15">
        <w:t>.</w:t>
      </w:r>
      <w:r>
        <w:t xml:space="preserve"> We will use the DuPont Cable at the </w:t>
      </w:r>
      <w:r w:rsidR="00AD4AA5">
        <w:t>last</w:t>
      </w:r>
      <w:r>
        <w:t xml:space="preserve"> exercise</w:t>
      </w:r>
      <w:r w:rsidR="00AD4AA5">
        <w:t xml:space="preserve"> (optional)</w:t>
      </w:r>
      <w:r>
        <w:t>.</w:t>
      </w:r>
      <w:r w:rsidR="00186E15">
        <w:t xml:space="preserve"> </w:t>
      </w:r>
      <w:r>
        <w:t xml:space="preserve">Please </w:t>
      </w:r>
      <w:r w:rsidR="0042183A">
        <w:t>remove</w:t>
      </w:r>
      <w:r>
        <w:t xml:space="preserve"> the cable from the dev board for now.</w:t>
      </w:r>
    </w:p>
    <w:p w14:paraId="78FD980F" w14:textId="77777777" w:rsidR="00186E15" w:rsidRPr="00186E15" w:rsidRDefault="00186E15" w:rsidP="00186E15">
      <w:pPr>
        <w:pStyle w:val="NoSpacing"/>
      </w:pPr>
    </w:p>
    <w:p w14:paraId="153A7832" w14:textId="7239695C" w:rsidR="00074CE9" w:rsidRPr="00C82DD7" w:rsidRDefault="0044710E" w:rsidP="00C82DD7">
      <w:pPr>
        <w:keepNext/>
        <w:keepLines/>
        <w:spacing w:before="40" w:after="0"/>
        <w:outlineLvl w:val="1"/>
        <w:rPr>
          <w:rFonts w:eastAsiaTheme="majorEastAsia" w:cstheme="majorBidi"/>
          <w:sz w:val="26"/>
          <w:szCs w:val="26"/>
        </w:rPr>
      </w:pPr>
      <w:bookmarkStart w:id="5" w:name="_Toc433744389"/>
      <w:r>
        <w:rPr>
          <w:rFonts w:eastAsiaTheme="majorEastAsia" w:cstheme="majorBidi"/>
          <w:sz w:val="26"/>
          <w:szCs w:val="26"/>
        </w:rPr>
        <w:lastRenderedPageBreak/>
        <w:t xml:space="preserve">Section </w:t>
      </w:r>
      <w:r w:rsidR="00186E15">
        <w:rPr>
          <w:rFonts w:eastAsiaTheme="majorEastAsia" w:cstheme="majorBidi"/>
          <w:sz w:val="26"/>
          <w:szCs w:val="26"/>
        </w:rPr>
        <w:t>2</w:t>
      </w:r>
      <w:r>
        <w:rPr>
          <w:rFonts w:eastAsiaTheme="majorEastAsia" w:cstheme="majorBidi"/>
          <w:sz w:val="26"/>
          <w:szCs w:val="26"/>
        </w:rPr>
        <w:t>:</w:t>
      </w:r>
      <w:r w:rsidRPr="009936A5">
        <w:rPr>
          <w:rFonts w:eastAsiaTheme="majorEastAsia" w:cstheme="majorBidi"/>
          <w:sz w:val="26"/>
          <w:szCs w:val="26"/>
        </w:rPr>
        <w:t xml:space="preserve"> </w:t>
      </w:r>
      <w:r w:rsidR="00C41798">
        <w:rPr>
          <w:rFonts w:eastAsiaTheme="majorEastAsia" w:cstheme="majorBidi"/>
          <w:sz w:val="26"/>
          <w:szCs w:val="26"/>
        </w:rPr>
        <w:t>Development PC</w:t>
      </w:r>
      <w:r w:rsidR="007E6B6C">
        <w:rPr>
          <w:rFonts w:eastAsiaTheme="majorEastAsia" w:cstheme="majorBidi"/>
          <w:sz w:val="26"/>
          <w:szCs w:val="26"/>
        </w:rPr>
        <w:t xml:space="preserve"> and </w:t>
      </w:r>
      <w:r w:rsidR="00C61686">
        <w:rPr>
          <w:rFonts w:eastAsiaTheme="majorEastAsia" w:cstheme="majorBidi"/>
          <w:sz w:val="26"/>
          <w:szCs w:val="26"/>
        </w:rPr>
        <w:t>Software Settings</w:t>
      </w:r>
      <w:bookmarkEnd w:id="5"/>
    </w:p>
    <w:p w14:paraId="7A9DD29D" w14:textId="6319E604" w:rsidR="007B1C92" w:rsidRDefault="007B1C92" w:rsidP="006616E4">
      <w:pPr>
        <w:spacing w:after="0"/>
      </w:pPr>
      <w:r w:rsidRPr="007B1C92">
        <w:t xml:space="preserve">In this </w:t>
      </w:r>
      <w:r>
        <w:t xml:space="preserve">section you will </w:t>
      </w:r>
      <w:r w:rsidR="0064218F">
        <w:t xml:space="preserve">verify if your </w:t>
      </w:r>
      <w:r w:rsidR="00074CE9">
        <w:t>development</w:t>
      </w:r>
      <w:r w:rsidR="0064218F">
        <w:t xml:space="preserve"> PC</w:t>
      </w:r>
      <w:r w:rsidR="00C61686">
        <w:t xml:space="preserve"> </w:t>
      </w:r>
      <w:r w:rsidR="0064218F">
        <w:t xml:space="preserve">is ready to create </w:t>
      </w:r>
      <w:r w:rsidR="00C61686">
        <w:t xml:space="preserve">the AllJoyn Device System Bridge </w:t>
      </w:r>
      <w:r w:rsidR="0064218F">
        <w:t>app</w:t>
      </w:r>
      <w:r>
        <w:t>.</w:t>
      </w:r>
    </w:p>
    <w:p w14:paraId="739A14B2" w14:textId="6FF780FA" w:rsidR="00C82DD7" w:rsidRPr="006616E4" w:rsidRDefault="00C82DD7" w:rsidP="006616E4">
      <w:pPr>
        <w:pStyle w:val="NoSpacing"/>
        <w:spacing w:before="120" w:after="120"/>
        <w:ind w:left="360"/>
        <w:rPr>
          <w:b/>
        </w:rPr>
      </w:pPr>
      <w:r w:rsidRPr="00B87754">
        <w:rPr>
          <w:b/>
        </w:rPr>
        <w:t xml:space="preserve">On </w:t>
      </w:r>
      <w:r>
        <w:rPr>
          <w:b/>
        </w:rPr>
        <w:t>D</w:t>
      </w:r>
      <w:r w:rsidRPr="00B87754">
        <w:rPr>
          <w:b/>
        </w:rPr>
        <w:t xml:space="preserve">evelopment </w:t>
      </w:r>
      <w:r>
        <w:rPr>
          <w:b/>
        </w:rPr>
        <w:t>C</w:t>
      </w:r>
      <w:r w:rsidRPr="00B87754">
        <w:rPr>
          <w:b/>
        </w:rPr>
        <w:t>omputer</w:t>
      </w:r>
    </w:p>
    <w:p w14:paraId="13A5BCDC" w14:textId="1D7C938A" w:rsidR="00E32FE3" w:rsidRPr="007E6B6C" w:rsidRDefault="0064218F" w:rsidP="000F747D">
      <w:pPr>
        <w:pStyle w:val="ListParagraph"/>
        <w:numPr>
          <w:ilvl w:val="0"/>
          <w:numId w:val="4"/>
        </w:numPr>
        <w:rPr>
          <w:b/>
        </w:rPr>
      </w:pPr>
      <w:r>
        <w:t>Make sure that your Dev PC</w:t>
      </w:r>
      <w:r w:rsidR="004D6993">
        <w:t xml:space="preserve"> is booted up and running</w:t>
      </w:r>
      <w:r w:rsidR="00D45E9B">
        <w:t xml:space="preserve"> on Window 10.</w:t>
      </w:r>
    </w:p>
    <w:p w14:paraId="44250637" w14:textId="5F67FAC0" w:rsidR="00C41798" w:rsidRPr="00C41798" w:rsidRDefault="00B02D4B" w:rsidP="000F747D">
      <w:pPr>
        <w:pStyle w:val="ListParagraph"/>
        <w:numPr>
          <w:ilvl w:val="0"/>
          <w:numId w:val="4"/>
        </w:numPr>
      </w:pPr>
      <w:r>
        <w:t>Launch</w:t>
      </w:r>
      <w:r w:rsidR="00C41798">
        <w:t xml:space="preserve"> </w:t>
      </w:r>
      <w:r w:rsidR="00594256">
        <w:rPr>
          <w:b/>
        </w:rPr>
        <w:t>Windows</w:t>
      </w:r>
      <w:r w:rsidR="00C41798" w:rsidRPr="00C41798">
        <w:rPr>
          <w:b/>
        </w:rPr>
        <w:t>IoT</w:t>
      </w:r>
      <w:r w:rsidR="00594256">
        <w:rPr>
          <w:b/>
        </w:rPr>
        <w:t>Core</w:t>
      </w:r>
      <w:r w:rsidR="00C41798" w:rsidRPr="00C41798">
        <w:rPr>
          <w:b/>
        </w:rPr>
        <w:t>Watcher</w:t>
      </w:r>
      <w:r w:rsidR="00C41798">
        <w:t>, verify that your IoT device’s IP Address in the watcher matches the IP Address displayed on the Default IoT App.</w:t>
      </w:r>
    </w:p>
    <w:p w14:paraId="04919A8D" w14:textId="1926FAFA" w:rsidR="002531AD" w:rsidRPr="002531AD" w:rsidRDefault="00CD3FF5" w:rsidP="002531AD">
      <w:pPr>
        <w:pStyle w:val="ListParagraph"/>
        <w:numPr>
          <w:ilvl w:val="0"/>
          <w:numId w:val="4"/>
        </w:numPr>
        <w:rPr>
          <w:b/>
        </w:rPr>
      </w:pPr>
      <w:r>
        <w:t xml:space="preserve">On the desktop, double-click to open the </w:t>
      </w:r>
      <w:r w:rsidR="002850FD">
        <w:rPr>
          <w:b/>
        </w:rPr>
        <w:t>LabManuals\Lab2</w:t>
      </w:r>
      <w:r>
        <w:t xml:space="preserve"> folder, then verify that it contains files as shown in the following image.</w:t>
      </w:r>
    </w:p>
    <w:p w14:paraId="05FF7B4C" w14:textId="77777777" w:rsidR="002531AD" w:rsidRPr="002531AD" w:rsidRDefault="002531AD" w:rsidP="00096D2F">
      <w:pPr>
        <w:spacing w:after="0"/>
        <w:ind w:left="360"/>
        <w:jc w:val="center"/>
        <w:rPr>
          <w:b/>
        </w:rPr>
      </w:pPr>
      <w:r>
        <w:rPr>
          <w:noProof/>
          <w:lang w:eastAsia="zh-TW"/>
        </w:rPr>
        <w:drawing>
          <wp:inline distT="0" distB="0" distL="0" distR="0" wp14:anchorId="52A22743" wp14:editId="2FBBE9BE">
            <wp:extent cx="3072384" cy="1280160"/>
            <wp:effectExtent l="19050" t="19050" r="139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b2Content.PNG"/>
                    <pic:cNvPicPr/>
                  </pic:nvPicPr>
                  <pic:blipFill rotWithShape="1">
                    <a:blip r:embed="rId16">
                      <a:extLst>
                        <a:ext uri="{28A0092B-C50C-407E-A947-70E740481C1C}">
                          <a14:useLocalDpi xmlns:a14="http://schemas.microsoft.com/office/drawing/2010/main" val="0"/>
                        </a:ext>
                      </a:extLst>
                    </a:blip>
                    <a:srcRect l="4627" t="12802" r="2828" b="50966"/>
                    <a:stretch/>
                  </pic:blipFill>
                  <pic:spPr bwMode="auto">
                    <a:xfrm>
                      <a:off x="0" y="0"/>
                      <a:ext cx="3072384" cy="128016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6B2855" w14:textId="280C96BC" w:rsidR="007E6B6C" w:rsidRPr="00E32FE3" w:rsidRDefault="001273ED" w:rsidP="000F747D">
      <w:pPr>
        <w:pStyle w:val="ListParagraph"/>
        <w:numPr>
          <w:ilvl w:val="0"/>
          <w:numId w:val="4"/>
        </w:numPr>
        <w:rPr>
          <w:b/>
        </w:rPr>
      </w:pPr>
      <w:r>
        <w:t>Close</w:t>
      </w:r>
      <w:r w:rsidR="00CD3FF5">
        <w:t xml:space="preserve"> the folder. </w:t>
      </w:r>
      <w:r w:rsidR="007E6B6C">
        <w:t xml:space="preserve"> </w:t>
      </w:r>
    </w:p>
    <w:p w14:paraId="2165B3CE" w14:textId="6A3104CE" w:rsidR="007E6B6C" w:rsidRPr="002467C6" w:rsidRDefault="007E6B6C" w:rsidP="002467C6">
      <w:pPr>
        <w:contextualSpacing/>
        <w:rPr>
          <w:b/>
          <w:sz w:val="18"/>
          <w:szCs w:val="18"/>
        </w:rPr>
      </w:pPr>
    </w:p>
    <w:p w14:paraId="4EE3C95A" w14:textId="64116C8B" w:rsidR="00414198" w:rsidRPr="0035421D" w:rsidRDefault="00136112" w:rsidP="0035421D">
      <w:pPr>
        <w:keepNext/>
        <w:keepLines/>
        <w:spacing w:before="240" w:after="0"/>
        <w:outlineLvl w:val="0"/>
        <w:rPr>
          <w:rFonts w:asciiTheme="majorHAnsi" w:eastAsiaTheme="majorEastAsia" w:hAnsiTheme="majorHAnsi" w:cstheme="majorBidi"/>
          <w:b/>
          <w:sz w:val="32"/>
          <w:szCs w:val="32"/>
        </w:rPr>
      </w:pPr>
      <w:bookmarkStart w:id="6" w:name="_Toc433744390"/>
      <w:r w:rsidRPr="00136112">
        <w:rPr>
          <w:rFonts w:asciiTheme="majorHAnsi" w:eastAsiaTheme="majorEastAsia" w:hAnsiTheme="majorHAnsi" w:cstheme="majorBidi"/>
          <w:b/>
          <w:sz w:val="32"/>
          <w:szCs w:val="32"/>
        </w:rPr>
        <w:t xml:space="preserve">Exercise 2: </w:t>
      </w:r>
      <w:r w:rsidR="00343574" w:rsidRPr="00343574">
        <w:rPr>
          <w:rFonts w:asciiTheme="majorHAnsi" w:eastAsiaTheme="majorEastAsia" w:hAnsiTheme="majorHAnsi" w:cstheme="majorBidi"/>
          <w:b/>
          <w:sz w:val="32"/>
          <w:szCs w:val="32"/>
        </w:rPr>
        <w:t>Create an Empty AllJoyn DSB App from a Template</w:t>
      </w:r>
      <w:bookmarkEnd w:id="6"/>
    </w:p>
    <w:p w14:paraId="6D014CCE" w14:textId="459D4910" w:rsidR="0052393A" w:rsidRPr="005F20CA" w:rsidRDefault="00FA35ED" w:rsidP="0014626F">
      <w:pPr>
        <w:spacing w:after="0"/>
        <w:contextualSpacing/>
        <w:rPr>
          <w:color w:val="808080" w:themeColor="background1" w:themeShade="80"/>
        </w:rPr>
      </w:pPr>
      <w:r w:rsidRPr="005F20CA">
        <w:rPr>
          <w:color w:val="000000" w:themeColor="text1"/>
        </w:rPr>
        <w:t>From now, the rest of exercise</w:t>
      </w:r>
      <w:r w:rsidR="0035421D" w:rsidRPr="005F20CA">
        <w:rPr>
          <w:color w:val="000000" w:themeColor="text1"/>
        </w:rPr>
        <w:t>s</w:t>
      </w:r>
      <w:r w:rsidRPr="005F20CA">
        <w:rPr>
          <w:color w:val="000000" w:themeColor="text1"/>
        </w:rPr>
        <w:t xml:space="preserve"> </w:t>
      </w:r>
      <w:r w:rsidR="00414198" w:rsidRPr="005F20CA">
        <w:rPr>
          <w:color w:val="000000" w:themeColor="text1"/>
        </w:rPr>
        <w:t xml:space="preserve">will </w:t>
      </w:r>
      <w:r w:rsidRPr="005F20CA">
        <w:rPr>
          <w:color w:val="000000" w:themeColor="text1"/>
        </w:rPr>
        <w:t xml:space="preserve">be </w:t>
      </w:r>
      <w:r w:rsidR="00414198" w:rsidRPr="005F20CA">
        <w:rPr>
          <w:color w:val="000000" w:themeColor="text1"/>
        </w:rPr>
        <w:t>perform</w:t>
      </w:r>
      <w:r w:rsidRPr="005F20CA">
        <w:rPr>
          <w:color w:val="000000" w:themeColor="text1"/>
        </w:rPr>
        <w:t>ed</w:t>
      </w:r>
      <w:r w:rsidR="00414198" w:rsidRPr="005F20CA">
        <w:rPr>
          <w:color w:val="000000" w:themeColor="text1"/>
        </w:rPr>
        <w:t xml:space="preserve"> </w:t>
      </w:r>
      <w:r w:rsidR="00414198" w:rsidRPr="005F20CA">
        <w:rPr>
          <w:b/>
          <w:color w:val="000000" w:themeColor="text1"/>
        </w:rPr>
        <w:t xml:space="preserve">on the </w:t>
      </w:r>
      <w:r w:rsidR="006A70D1" w:rsidRPr="005F20CA">
        <w:rPr>
          <w:b/>
          <w:color w:val="000000" w:themeColor="text1"/>
        </w:rPr>
        <w:t xml:space="preserve">Development </w:t>
      </w:r>
      <w:r w:rsidR="002903AE" w:rsidRPr="005F20CA">
        <w:rPr>
          <w:b/>
          <w:color w:val="000000" w:themeColor="text1"/>
        </w:rPr>
        <w:t>PC</w:t>
      </w:r>
      <w:r w:rsidRPr="005F20CA">
        <w:rPr>
          <w:b/>
          <w:color w:val="000000" w:themeColor="text1"/>
        </w:rPr>
        <w:t xml:space="preserve"> </w:t>
      </w:r>
      <w:r w:rsidRPr="005F20CA">
        <w:rPr>
          <w:color w:val="000000" w:themeColor="text1"/>
        </w:rPr>
        <w:t>unless stated otherwise</w:t>
      </w:r>
      <w:r w:rsidR="005F20CA">
        <w:rPr>
          <w:color w:val="000000" w:themeColor="text1"/>
        </w:rPr>
        <w:t xml:space="preserve">. In this exercise, you will create an empty AllJoyn DSB App from the </w:t>
      </w:r>
      <w:r w:rsidR="005F20CA" w:rsidRPr="00003343">
        <w:t xml:space="preserve">AllJoyn DSB App Project </w:t>
      </w:r>
      <w:r w:rsidR="005F20CA">
        <w:t>template.</w:t>
      </w:r>
    </w:p>
    <w:p w14:paraId="120261ED" w14:textId="327C3FA5" w:rsidR="00BD4B40" w:rsidRDefault="00BD4B40" w:rsidP="0052393A">
      <w:pPr>
        <w:pStyle w:val="NoSpacing"/>
      </w:pPr>
    </w:p>
    <w:p w14:paraId="204EA3DE" w14:textId="448C4CF1" w:rsidR="00BD4B40" w:rsidRDefault="00B714D5" w:rsidP="00D32539">
      <w:pPr>
        <w:pStyle w:val="Heading2"/>
      </w:pPr>
      <w:bookmarkStart w:id="7" w:name="_Toc433744391"/>
      <w:r w:rsidRPr="000E7BBF">
        <w:t xml:space="preserve">Section 1: </w:t>
      </w:r>
      <w:r w:rsidR="00D32539" w:rsidRPr="00D32539">
        <w:t>Install the AllJoyn Device System Bridge Template</w:t>
      </w:r>
      <w:bookmarkEnd w:id="7"/>
    </w:p>
    <w:p w14:paraId="621CB2CC" w14:textId="5F61ACDA" w:rsidR="00D32539" w:rsidRDefault="00D32539" w:rsidP="00D32539">
      <w:r>
        <w:t xml:space="preserve">In this section, you will install </w:t>
      </w:r>
      <w:r w:rsidRPr="00003343">
        <w:t xml:space="preserve">AllJoyn DSB App Project </w:t>
      </w:r>
      <w:r>
        <w:t xml:space="preserve">template, </w:t>
      </w:r>
      <w:r w:rsidRPr="00D32539">
        <w:t>a Visual Studio extension that enables developers to create an AllJoyn Device System Bridge App project</w:t>
      </w:r>
      <w:r>
        <w:t>.</w:t>
      </w:r>
    </w:p>
    <w:p w14:paraId="29D5495F" w14:textId="5E985077" w:rsidR="00D32539" w:rsidRDefault="00D32539" w:rsidP="00D32539">
      <w:pPr>
        <w:pStyle w:val="NoSpacing"/>
        <w:numPr>
          <w:ilvl w:val="0"/>
          <w:numId w:val="31"/>
        </w:numPr>
      </w:pPr>
      <w:r>
        <w:t xml:space="preserve">Navigate to </w:t>
      </w:r>
      <w:r w:rsidR="009734B3">
        <w:rPr>
          <w:b/>
        </w:rPr>
        <w:t>LabManuals\Lab2</w:t>
      </w:r>
      <w:r>
        <w:t xml:space="preserve"> folder on Desktop.</w:t>
      </w:r>
    </w:p>
    <w:p w14:paraId="19026AEE" w14:textId="77777777" w:rsidR="00096D2F" w:rsidRDefault="00D32539" w:rsidP="00096D2F">
      <w:pPr>
        <w:pStyle w:val="ListParagraph"/>
        <w:numPr>
          <w:ilvl w:val="0"/>
          <w:numId w:val="31"/>
        </w:numPr>
      </w:pPr>
      <w:r>
        <w:t>Double</w:t>
      </w:r>
      <w:r w:rsidRPr="00D32539">
        <w:t xml:space="preserve">-click on the </w:t>
      </w:r>
      <w:r w:rsidRPr="00D32539">
        <w:rPr>
          <w:b/>
        </w:rPr>
        <w:t>DeviceSystemBridgeTemplate.vsix</w:t>
      </w:r>
      <w:r>
        <w:t xml:space="preserve"> file to install the extension.</w:t>
      </w:r>
    </w:p>
    <w:p w14:paraId="2E9C0301" w14:textId="01C5B6CC" w:rsidR="008408F4" w:rsidRDefault="00EF7C5F" w:rsidP="00096D2F">
      <w:pPr>
        <w:pStyle w:val="ListParagraph"/>
        <w:numPr>
          <w:ilvl w:val="0"/>
          <w:numId w:val="31"/>
        </w:numPr>
      </w:pPr>
      <w:r>
        <w:t xml:space="preserve">Click </w:t>
      </w:r>
      <w:r w:rsidRPr="00096D2F">
        <w:rPr>
          <w:b/>
        </w:rPr>
        <w:t>Install</w:t>
      </w:r>
      <w:r>
        <w:t xml:space="preserve"> to install the extension. </w:t>
      </w:r>
      <w:r w:rsidR="008408F4">
        <w:rPr>
          <w:noProof/>
          <w:lang w:eastAsia="zh-TW"/>
        </w:rPr>
        <w:drawing>
          <wp:anchor distT="0" distB="0" distL="114300" distR="114300" simplePos="0" relativeHeight="251689984" behindDoc="0" locked="0" layoutInCell="1" allowOverlap="1" wp14:anchorId="3F09B662" wp14:editId="1EC2080F">
            <wp:simplePos x="0" y="0"/>
            <wp:positionH relativeFrom="margin">
              <wp:align>center</wp:align>
            </wp:positionH>
            <wp:positionV relativeFrom="paragraph">
              <wp:posOffset>183515</wp:posOffset>
            </wp:positionV>
            <wp:extent cx="3232528" cy="2468880"/>
            <wp:effectExtent l="0" t="0" r="635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32528" cy="2468880"/>
                    </a:xfrm>
                    <a:prstGeom prst="rect">
                      <a:avLst/>
                    </a:prstGeom>
                  </pic:spPr>
                </pic:pic>
              </a:graphicData>
            </a:graphic>
            <wp14:sizeRelH relativeFrom="page">
              <wp14:pctWidth>0</wp14:pctWidth>
            </wp14:sizeRelH>
            <wp14:sizeRelV relativeFrom="page">
              <wp14:pctHeight>0</wp14:pctHeight>
            </wp14:sizeRelV>
          </wp:anchor>
        </w:drawing>
      </w:r>
    </w:p>
    <w:p w14:paraId="3BE2C443" w14:textId="739D1E5E" w:rsidR="00922EF0" w:rsidRPr="000E7BBF" w:rsidRDefault="00922EF0" w:rsidP="00922EF0">
      <w:pPr>
        <w:keepNext/>
        <w:keepLines/>
        <w:spacing w:before="40" w:after="0"/>
        <w:outlineLvl w:val="1"/>
        <w:rPr>
          <w:rFonts w:eastAsiaTheme="majorEastAsia" w:cstheme="majorBidi"/>
          <w:sz w:val="26"/>
          <w:szCs w:val="26"/>
        </w:rPr>
      </w:pPr>
      <w:bookmarkStart w:id="8" w:name="_Toc433744392"/>
      <w:r w:rsidRPr="000E7BBF">
        <w:rPr>
          <w:rFonts w:eastAsiaTheme="majorEastAsia" w:cstheme="majorBidi"/>
          <w:sz w:val="26"/>
          <w:szCs w:val="26"/>
        </w:rPr>
        <w:lastRenderedPageBreak/>
        <w:t>Section</w:t>
      </w:r>
      <w:r w:rsidR="00D32539">
        <w:rPr>
          <w:rFonts w:eastAsiaTheme="majorEastAsia" w:cstheme="majorBidi"/>
          <w:sz w:val="26"/>
          <w:szCs w:val="26"/>
        </w:rPr>
        <w:t xml:space="preserve"> 2</w:t>
      </w:r>
      <w:r w:rsidRPr="000E7BBF">
        <w:rPr>
          <w:rFonts w:eastAsiaTheme="majorEastAsia" w:cstheme="majorBidi"/>
          <w:sz w:val="26"/>
          <w:szCs w:val="26"/>
        </w:rPr>
        <w:t xml:space="preserve">: </w:t>
      </w:r>
      <w:r w:rsidR="00003343">
        <w:rPr>
          <w:rFonts w:eastAsiaTheme="majorEastAsia" w:cstheme="majorBidi"/>
          <w:sz w:val="26"/>
          <w:szCs w:val="26"/>
        </w:rPr>
        <w:t xml:space="preserve">Create an </w:t>
      </w:r>
      <w:r w:rsidR="00343574" w:rsidRPr="00343574">
        <w:rPr>
          <w:rFonts w:eastAsiaTheme="majorEastAsia" w:cstheme="majorBidi"/>
          <w:sz w:val="26"/>
          <w:szCs w:val="26"/>
        </w:rPr>
        <w:t>AllJoyn DSB App Project</w:t>
      </w:r>
      <w:bookmarkEnd w:id="8"/>
    </w:p>
    <w:p w14:paraId="19163571" w14:textId="6E76B021" w:rsidR="00974C77" w:rsidRDefault="00074D4E" w:rsidP="0068713C">
      <w:pPr>
        <w:spacing w:after="120"/>
      </w:pPr>
      <w:r>
        <w:t xml:space="preserve">In this section, </w:t>
      </w:r>
      <w:r w:rsidR="00003343">
        <w:t xml:space="preserve">you will create a new </w:t>
      </w:r>
      <w:r w:rsidR="00003343" w:rsidRPr="00003343">
        <w:t xml:space="preserve">AllJoyn DSB App Project </w:t>
      </w:r>
      <w:r w:rsidR="00D32539">
        <w:t>from the</w:t>
      </w:r>
      <w:r w:rsidR="00003343">
        <w:t xml:space="preserve"> template.</w:t>
      </w:r>
    </w:p>
    <w:p w14:paraId="7D194D22" w14:textId="13C4E213" w:rsidR="00D32539" w:rsidRDefault="00C700EB" w:rsidP="00901C07">
      <w:pPr>
        <w:pStyle w:val="ListParagraph"/>
        <w:numPr>
          <w:ilvl w:val="0"/>
          <w:numId w:val="5"/>
        </w:numPr>
      </w:pPr>
      <w:r>
        <w:t>Launch</w:t>
      </w:r>
      <w:r w:rsidR="00974C77">
        <w:t xml:space="preserve"> </w:t>
      </w:r>
      <w:r w:rsidR="001273ED" w:rsidRPr="00D32539">
        <w:rPr>
          <w:b/>
        </w:rPr>
        <w:t>Visual Studio</w:t>
      </w:r>
      <w:r w:rsidR="00D32539" w:rsidRPr="00D32539">
        <w:rPr>
          <w:b/>
        </w:rPr>
        <w:t xml:space="preserve"> 2015</w:t>
      </w:r>
      <w:r w:rsidR="001273ED">
        <w:t xml:space="preserve">, click </w:t>
      </w:r>
      <w:r w:rsidR="001273ED" w:rsidRPr="005077FA">
        <w:rPr>
          <w:b/>
        </w:rPr>
        <w:t>File</w:t>
      </w:r>
      <w:r w:rsidR="001273ED">
        <w:t xml:space="preserve"> &gt; </w:t>
      </w:r>
      <w:r w:rsidR="00D32539">
        <w:rPr>
          <w:b/>
        </w:rPr>
        <w:t>New</w:t>
      </w:r>
      <w:r w:rsidR="005077FA">
        <w:t xml:space="preserve"> &gt; </w:t>
      </w:r>
      <w:r w:rsidR="00D32539">
        <w:rPr>
          <w:b/>
        </w:rPr>
        <w:t>Project</w:t>
      </w:r>
      <w:r w:rsidR="00D32539">
        <w:t>.</w:t>
      </w:r>
    </w:p>
    <w:p w14:paraId="634D52F4" w14:textId="77F880C8" w:rsidR="00974C77" w:rsidRDefault="00D32539" w:rsidP="001311F5">
      <w:pPr>
        <w:pStyle w:val="ListParagraph"/>
        <w:numPr>
          <w:ilvl w:val="0"/>
          <w:numId w:val="5"/>
        </w:numPr>
        <w:spacing w:after="60"/>
      </w:pPr>
      <w:r>
        <w:t>In</w:t>
      </w:r>
      <w:r w:rsidR="006A70D1" w:rsidRPr="006A70D1">
        <w:t xml:space="preserve"> the New Project dialog </w:t>
      </w:r>
      <w:r>
        <w:t>box, click</w:t>
      </w:r>
      <w:r w:rsidRPr="00D32539">
        <w:rPr>
          <w:b/>
        </w:rPr>
        <w:t xml:space="preserve"> Installed</w:t>
      </w:r>
      <w:r>
        <w:t xml:space="preserve"> &gt; </w:t>
      </w:r>
      <w:r w:rsidRPr="00D32539">
        <w:rPr>
          <w:b/>
        </w:rPr>
        <w:t>Visual C++</w:t>
      </w:r>
      <w:r>
        <w:t xml:space="preserve"> &gt;</w:t>
      </w:r>
      <w:r w:rsidR="005D269D">
        <w:t xml:space="preserve"> </w:t>
      </w:r>
      <w:r w:rsidR="005D269D" w:rsidRPr="005D269D">
        <w:rPr>
          <w:b/>
        </w:rPr>
        <w:t>Windows</w:t>
      </w:r>
      <w:r w:rsidR="005D269D">
        <w:t xml:space="preserve"> &gt;</w:t>
      </w:r>
      <w:r>
        <w:t xml:space="preserve"> </w:t>
      </w:r>
      <w:r w:rsidRPr="00D32539">
        <w:rPr>
          <w:b/>
        </w:rPr>
        <w:t>AllJoyn Device System Bridge</w:t>
      </w:r>
      <w:r>
        <w:t xml:space="preserve"> to </w:t>
      </w:r>
      <w:r w:rsidR="006A70D1" w:rsidRPr="006A70D1">
        <w:t>create a new AllJoyn Device System Bridge App project as given in the following:</w:t>
      </w:r>
    </w:p>
    <w:p w14:paraId="7D9182CF" w14:textId="71A9F968" w:rsidR="00494422" w:rsidRDefault="00D3785D" w:rsidP="001311F5">
      <w:pPr>
        <w:spacing w:after="0" w:line="240" w:lineRule="auto"/>
        <w:contextualSpacing/>
        <w:jc w:val="center"/>
      </w:pPr>
      <w:r>
        <w:rPr>
          <w:noProof/>
          <w:lang w:eastAsia="zh-TW"/>
        </w:rPr>
        <w:drawing>
          <wp:inline distT="0" distB="0" distL="0" distR="0" wp14:anchorId="7A780511" wp14:editId="1C556642">
            <wp:extent cx="5309021" cy="3017520"/>
            <wp:effectExtent l="19050" t="19050" r="25400" b="1143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9021" cy="3017520"/>
                    </a:xfrm>
                    <a:prstGeom prst="rect">
                      <a:avLst/>
                    </a:prstGeom>
                    <a:ln>
                      <a:solidFill>
                        <a:schemeClr val="bg1">
                          <a:lumMod val="50000"/>
                        </a:schemeClr>
                      </a:solidFill>
                    </a:ln>
                  </pic:spPr>
                </pic:pic>
              </a:graphicData>
            </a:graphic>
          </wp:inline>
        </w:drawing>
      </w:r>
    </w:p>
    <w:p w14:paraId="2874403F" w14:textId="42876BBD" w:rsidR="005F6724" w:rsidRPr="00494422" w:rsidRDefault="007857F0" w:rsidP="000D50FE">
      <w:pPr>
        <w:pStyle w:val="Heading1"/>
      </w:pPr>
      <w:bookmarkStart w:id="9" w:name="_Toc433744393"/>
      <w:r>
        <w:t>Exercise 3</w:t>
      </w:r>
      <w:r w:rsidR="00494422" w:rsidRPr="000E7BBF">
        <w:t xml:space="preserve">: </w:t>
      </w:r>
      <w:r w:rsidR="00494422" w:rsidRPr="006A70D1">
        <w:t>Create an AllJoyn D</w:t>
      </w:r>
      <w:r w:rsidR="007A259C">
        <w:rPr>
          <w:rFonts w:hint="eastAsia"/>
          <w:lang w:eastAsia="zh-TW"/>
        </w:rPr>
        <w:t xml:space="preserve">SB </w:t>
      </w:r>
      <w:r w:rsidR="00494422">
        <w:t xml:space="preserve">Adapter to </w:t>
      </w:r>
      <w:r w:rsidR="00DF438B">
        <w:rPr>
          <w:rFonts w:hint="eastAsia"/>
          <w:lang w:eastAsia="zh-TW"/>
        </w:rPr>
        <w:t xml:space="preserve">a </w:t>
      </w:r>
      <w:r w:rsidR="00494422">
        <w:t>GPIO Pin</w:t>
      </w:r>
      <w:bookmarkEnd w:id="9"/>
      <w:r w:rsidR="00572269">
        <w:rPr>
          <w:rFonts w:hint="eastAsia"/>
          <w:lang w:eastAsia="zh-TW"/>
        </w:rPr>
        <w:t xml:space="preserve"> </w:t>
      </w:r>
    </w:p>
    <w:p w14:paraId="09C791BC" w14:textId="4F9CEBC8" w:rsidR="008F6B4B" w:rsidRPr="008F6B4B" w:rsidRDefault="008F6B4B" w:rsidP="001311F5">
      <w:pPr>
        <w:spacing w:after="120"/>
      </w:pPr>
      <w:r>
        <w:t xml:space="preserve">In this </w:t>
      </w:r>
      <w:r w:rsidR="00EB5D18">
        <w:t>exercise</w:t>
      </w:r>
      <w:r>
        <w:t xml:space="preserve">, you will </w:t>
      </w:r>
      <w:r w:rsidR="000207AC">
        <w:t>add</w:t>
      </w:r>
      <w:r>
        <w:t xml:space="preserve"> </w:t>
      </w:r>
      <w:r w:rsidR="000207AC">
        <w:t xml:space="preserve">the necessary code to the </w:t>
      </w:r>
      <w:r w:rsidR="000207AC" w:rsidRPr="006A70D1">
        <w:t>AllJoyn Device System Bridge</w:t>
      </w:r>
      <w:r w:rsidR="00CC5F39">
        <w:rPr>
          <w:rFonts w:hint="eastAsia"/>
          <w:lang w:eastAsia="zh-TW"/>
        </w:rPr>
        <w:t xml:space="preserve"> (DSB)</w:t>
      </w:r>
      <w:r w:rsidR="000207AC" w:rsidRPr="006A70D1">
        <w:t xml:space="preserve"> </w:t>
      </w:r>
      <w:r w:rsidR="00EF7C5F">
        <w:t xml:space="preserve">Adapter to </w:t>
      </w:r>
      <w:r w:rsidR="000207AC">
        <w:t>GPIO Pin 5 by exposing the GPIO pin to the AllJoyn Bus.</w:t>
      </w:r>
    </w:p>
    <w:p w14:paraId="0ED1700E" w14:textId="79D51F5D" w:rsidR="005F6724" w:rsidRPr="00560144" w:rsidRDefault="000D50FE" w:rsidP="000D50FE">
      <w:pPr>
        <w:pStyle w:val="Heading2"/>
      </w:pPr>
      <w:bookmarkStart w:id="10" w:name="_Toc433744394"/>
      <w:r>
        <w:t>Section 1</w:t>
      </w:r>
      <w:r w:rsidR="005F6724" w:rsidRPr="00560144">
        <w:t xml:space="preserve">: </w:t>
      </w:r>
      <w:r w:rsidR="006A70D1">
        <w:t xml:space="preserve">Add a </w:t>
      </w:r>
      <w:r>
        <w:t xml:space="preserve">reference to </w:t>
      </w:r>
      <w:r w:rsidR="006A70D1" w:rsidRPr="006A70D1">
        <w:t>AdapterLib project to use the Windows IoT Extension SDK</w:t>
      </w:r>
      <w:bookmarkEnd w:id="10"/>
    </w:p>
    <w:p w14:paraId="74A089D5" w14:textId="7B394017" w:rsidR="00560144" w:rsidRDefault="005F6724" w:rsidP="005F13B6">
      <w:pPr>
        <w:pStyle w:val="NoSpacing"/>
        <w:spacing w:after="120"/>
      </w:pPr>
      <w:r>
        <w:t xml:space="preserve">In this </w:t>
      </w:r>
      <w:r w:rsidR="000D50FE">
        <w:t>section</w:t>
      </w:r>
      <w:r>
        <w:t xml:space="preserve"> you will </w:t>
      </w:r>
      <w:r w:rsidR="006A70D1" w:rsidRPr="006A70D1">
        <w:t>add a reference to the AdapterLib project to use the Windows IoT Extension SDK, which is required to use the Windows::Devices::Gpio API.</w:t>
      </w:r>
    </w:p>
    <w:p w14:paraId="6D6C0ADB" w14:textId="18B4DD7F" w:rsidR="00965D4C" w:rsidRDefault="006A70D1" w:rsidP="00965D4C">
      <w:pPr>
        <w:pStyle w:val="NoSpacing"/>
        <w:numPr>
          <w:ilvl w:val="0"/>
          <w:numId w:val="15"/>
        </w:numPr>
      </w:pPr>
      <w:r>
        <w:t xml:space="preserve">In the </w:t>
      </w:r>
      <w:r w:rsidRPr="006A70D1">
        <w:rPr>
          <w:b/>
        </w:rPr>
        <w:t>Solution explorer</w:t>
      </w:r>
      <w:r w:rsidRPr="006A70D1">
        <w:t>, locate the Adapter Lib project. Expand this project</w:t>
      </w:r>
      <w:r w:rsidR="00551BCC">
        <w:t>.</w:t>
      </w:r>
      <w:r w:rsidR="004D428D">
        <w:t xml:space="preserve"> </w:t>
      </w:r>
    </w:p>
    <w:p w14:paraId="64E957E3" w14:textId="4DF0DF79" w:rsidR="00965D4C" w:rsidRDefault="00965D4C" w:rsidP="001311F5">
      <w:pPr>
        <w:pStyle w:val="NoSpacing"/>
        <w:numPr>
          <w:ilvl w:val="0"/>
          <w:numId w:val="15"/>
        </w:numPr>
        <w:spacing w:after="60"/>
      </w:pPr>
      <w:r>
        <w:t>Right click “References” and select “Add Reference…”</w:t>
      </w:r>
    </w:p>
    <w:p w14:paraId="2CBA13B4" w14:textId="4DCE4734" w:rsidR="00957301" w:rsidRDefault="00957301" w:rsidP="001311F5">
      <w:pPr>
        <w:pStyle w:val="NoSpacing"/>
        <w:ind w:left="360"/>
        <w:jc w:val="center"/>
      </w:pPr>
      <w:r w:rsidRPr="00E00D02">
        <w:rPr>
          <w:rFonts w:ascii="Segoe UI" w:eastAsia="Times New Roman" w:hAnsi="Segoe UI" w:cs="Segoe UI"/>
          <w:noProof/>
          <w:color w:val="333333"/>
          <w:sz w:val="24"/>
          <w:szCs w:val="24"/>
          <w:lang w:eastAsia="zh-TW"/>
        </w:rPr>
        <w:drawing>
          <wp:inline distT="0" distB="0" distL="0" distR="0" wp14:anchorId="7D8E7FFC" wp14:editId="26C19957">
            <wp:extent cx="3345288" cy="2194560"/>
            <wp:effectExtent l="19050" t="19050" r="26670" b="15240"/>
            <wp:docPr id="11" name="Picture 11" descr="add_refer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_reference1"/>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5" t="2912" b="12152"/>
                    <a:stretch/>
                  </pic:blipFill>
                  <pic:spPr bwMode="auto">
                    <a:xfrm>
                      <a:off x="0" y="0"/>
                      <a:ext cx="3345288" cy="219456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8467A0" w14:textId="39009E7A" w:rsidR="00AE721C" w:rsidRDefault="00AE721C" w:rsidP="00A53486">
      <w:pPr>
        <w:pStyle w:val="NoSpacing"/>
        <w:numPr>
          <w:ilvl w:val="0"/>
          <w:numId w:val="15"/>
        </w:numPr>
      </w:pPr>
      <w:r w:rsidRPr="00AE721C">
        <w:lastRenderedPageBreak/>
        <w:t xml:space="preserve">On the left-hand side of the </w:t>
      </w:r>
      <w:r w:rsidR="00A821B5">
        <w:t>Reference Manager</w:t>
      </w:r>
      <w:r w:rsidRPr="00AE721C">
        <w:t xml:space="preserve"> window, select “Extensions” under Windows Universal.</w:t>
      </w:r>
      <w:r w:rsidR="00A53486">
        <w:t xml:space="preserve"> </w:t>
      </w:r>
      <w:r>
        <w:t xml:space="preserve">Locate the latest version of the </w:t>
      </w:r>
      <w:r w:rsidRPr="00A53486">
        <w:rPr>
          <w:b/>
        </w:rPr>
        <w:t xml:space="preserve">Windows IoT Extension SDK </w:t>
      </w:r>
      <w:r>
        <w:t>in the list and check the box its left to select this SDK.</w:t>
      </w:r>
    </w:p>
    <w:p w14:paraId="315E8FCD" w14:textId="32913AE9" w:rsidR="00957301" w:rsidRDefault="001311F5" w:rsidP="001311F5">
      <w:pPr>
        <w:pStyle w:val="NoSpacing"/>
        <w:spacing w:before="120" w:after="120"/>
      </w:pPr>
      <w:r>
        <w:rPr>
          <w:noProof/>
          <w:lang w:eastAsia="zh-TW"/>
        </w:rPr>
        <w:drawing>
          <wp:inline distT="0" distB="0" distL="0" distR="0" wp14:anchorId="7C989D78" wp14:editId="0033B518">
            <wp:extent cx="5943600" cy="3115945"/>
            <wp:effectExtent l="19050" t="19050" r="19050" b="273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15945"/>
                    </a:xfrm>
                    <a:prstGeom prst="rect">
                      <a:avLst/>
                    </a:prstGeom>
                    <a:ln>
                      <a:solidFill>
                        <a:schemeClr val="bg1">
                          <a:lumMod val="50000"/>
                        </a:schemeClr>
                      </a:solidFill>
                    </a:ln>
                  </pic:spPr>
                </pic:pic>
              </a:graphicData>
            </a:graphic>
          </wp:inline>
        </w:drawing>
      </w:r>
    </w:p>
    <w:p w14:paraId="3EFCE238" w14:textId="1ECDA8CE" w:rsidR="00AE721C" w:rsidRDefault="00AE721C" w:rsidP="00AE721C">
      <w:pPr>
        <w:pStyle w:val="NoSpacing"/>
        <w:numPr>
          <w:ilvl w:val="0"/>
          <w:numId w:val="15"/>
        </w:numPr>
      </w:pPr>
      <w:r w:rsidRPr="00AE721C">
        <w:t>Click “OK”.</w:t>
      </w:r>
    </w:p>
    <w:p w14:paraId="5B55ACE6" w14:textId="77777777" w:rsidR="00484AD8" w:rsidRDefault="00484AD8" w:rsidP="00484AD8"/>
    <w:p w14:paraId="6EF83B68" w14:textId="23A1044B" w:rsidR="00560144" w:rsidRPr="00560144" w:rsidRDefault="000D50FE" w:rsidP="000D50FE">
      <w:pPr>
        <w:pStyle w:val="Heading2"/>
      </w:pPr>
      <w:bookmarkStart w:id="11" w:name="_Toc433744395"/>
      <w:r>
        <w:t>Section 2</w:t>
      </w:r>
      <w:r w:rsidR="00560144" w:rsidRPr="00560144">
        <w:t xml:space="preserve">: </w:t>
      </w:r>
      <w:r w:rsidR="00AE721C" w:rsidRPr="00AE721C">
        <w:t>Expose a GPIO Pin to the AllJoyn Bus</w:t>
      </w:r>
      <w:bookmarkEnd w:id="11"/>
    </w:p>
    <w:p w14:paraId="184855FD" w14:textId="6B98D412" w:rsidR="005274BF" w:rsidRDefault="00AE721C" w:rsidP="009B340E">
      <w:pPr>
        <w:pStyle w:val="NoSpacing"/>
        <w:spacing w:after="120"/>
      </w:pPr>
      <w:r>
        <w:t xml:space="preserve">In this </w:t>
      </w:r>
      <w:r w:rsidR="000D50FE">
        <w:t>section</w:t>
      </w:r>
      <w:r>
        <w:t xml:space="preserve"> you will add some code to</w:t>
      </w:r>
      <w:r w:rsidR="00560144">
        <w:t xml:space="preserve"> </w:t>
      </w:r>
      <w:r>
        <w:t>e</w:t>
      </w:r>
      <w:r w:rsidRPr="00AE721C">
        <w:t>xpose a GPIO Pin to the AllJoyn Bus</w:t>
      </w:r>
      <w:r>
        <w:t>.</w:t>
      </w:r>
    </w:p>
    <w:p w14:paraId="27C6870D" w14:textId="300CCE45" w:rsidR="00901C07" w:rsidRPr="00957301" w:rsidRDefault="00AE721C" w:rsidP="005D269D">
      <w:pPr>
        <w:pStyle w:val="NoSpacing"/>
        <w:numPr>
          <w:ilvl w:val="0"/>
          <w:numId w:val="16"/>
        </w:numPr>
        <w:spacing w:line="259" w:lineRule="auto"/>
        <w:rPr>
          <w:highlight w:val="white"/>
        </w:rPr>
      </w:pPr>
      <w:r w:rsidRPr="00AE721C">
        <w:t xml:space="preserve">Open the </w:t>
      </w:r>
      <w:r w:rsidRPr="00901C07">
        <w:rPr>
          <w:b/>
        </w:rPr>
        <w:t>Adapter.cpp</w:t>
      </w:r>
      <w:r w:rsidRPr="00AE721C">
        <w:t xml:space="preserve"> file in the </w:t>
      </w:r>
      <w:r w:rsidRPr="00A639D8">
        <w:rPr>
          <w:b/>
        </w:rPr>
        <w:t xml:space="preserve">AdapterLib </w:t>
      </w:r>
      <w:r w:rsidRPr="00AE721C">
        <w:t xml:space="preserve">project. </w:t>
      </w:r>
    </w:p>
    <w:p w14:paraId="7651F84B" w14:textId="59544F2E" w:rsidR="00957301" w:rsidRPr="00901C07" w:rsidRDefault="005D269D" w:rsidP="000B6583">
      <w:pPr>
        <w:pStyle w:val="NoSpacing"/>
        <w:spacing w:after="120"/>
        <w:ind w:left="720"/>
        <w:jc w:val="center"/>
        <w:rPr>
          <w:highlight w:val="white"/>
        </w:rPr>
      </w:pPr>
      <w:r>
        <w:rPr>
          <w:noProof/>
          <w:lang w:eastAsia="zh-TW"/>
        </w:rPr>
        <w:drawing>
          <wp:inline distT="0" distB="0" distL="0" distR="0" wp14:anchorId="126E70BB" wp14:editId="22F79226">
            <wp:extent cx="2439451" cy="2743200"/>
            <wp:effectExtent l="19050" t="19050" r="1841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020"/>
                    <a:stretch/>
                  </pic:blipFill>
                  <pic:spPr bwMode="auto">
                    <a:xfrm>
                      <a:off x="0" y="0"/>
                      <a:ext cx="2439451" cy="27432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499F4C" w14:textId="04052624" w:rsidR="002F23BE" w:rsidRPr="0099669C" w:rsidRDefault="00AE721C" w:rsidP="000B6583">
      <w:pPr>
        <w:pStyle w:val="NoSpacing"/>
        <w:numPr>
          <w:ilvl w:val="0"/>
          <w:numId w:val="16"/>
        </w:numPr>
        <w:spacing w:after="120" w:line="259" w:lineRule="auto"/>
        <w:contextualSpacing/>
        <w:rPr>
          <w:highlight w:val="white"/>
        </w:rPr>
      </w:pPr>
      <w:r w:rsidRPr="00AE721C">
        <w:t xml:space="preserve">Modify </w:t>
      </w:r>
      <w:r w:rsidRPr="00A639D8">
        <w:rPr>
          <w:b/>
        </w:rPr>
        <w:t>Adapter.cpp</w:t>
      </w:r>
      <w:r w:rsidRPr="00AE721C">
        <w:t xml:space="preserve"> by inserting the following block of text after the last “using” statement and before “namespace AdapterLib {“</w:t>
      </w:r>
      <w:r w:rsidR="00901C07">
        <w:t>. This block of text declares the GPIO device properties.</w:t>
      </w:r>
      <w:r w:rsidRPr="00AE721C">
        <w:t xml:space="preserve"> </w:t>
      </w:r>
    </w:p>
    <w:p w14:paraId="08737AC1"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lastRenderedPageBreak/>
        <w:t>using namespace Windows::Devices::Gpio;</w:t>
      </w:r>
    </w:p>
    <w:p w14:paraId="5138E90C"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C7254E"/>
          <w:sz w:val="18"/>
          <w:szCs w:val="18"/>
          <w:lang w:eastAsia="zh-TW"/>
        </w:rPr>
      </w:pPr>
    </w:p>
    <w:p w14:paraId="0F514E46"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B050"/>
          <w:sz w:val="18"/>
          <w:szCs w:val="18"/>
          <w:lang w:eastAsia="zh-TW"/>
        </w:rPr>
      </w:pPr>
      <w:r w:rsidRPr="0099669C">
        <w:rPr>
          <w:rFonts w:ascii="Consolas" w:eastAsia="Times New Roman" w:hAnsi="Consolas" w:cs="Consolas"/>
          <w:color w:val="00B050"/>
          <w:sz w:val="18"/>
          <w:szCs w:val="18"/>
          <w:lang w:eastAsia="zh-TW"/>
        </w:rPr>
        <w:t>// GPIO Device</w:t>
      </w:r>
    </w:p>
    <w:p w14:paraId="3D348FE6"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deviceName = "Custom_GPIO_Device";</w:t>
      </w:r>
    </w:p>
    <w:p w14:paraId="24813470"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vendorName = "Custom_Vendor";</w:t>
      </w:r>
    </w:p>
    <w:p w14:paraId="0BC563EA"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modelName = "Custom_Model";</w:t>
      </w:r>
    </w:p>
    <w:p w14:paraId="2E96B677"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version = "1.0.0.0";</w:t>
      </w:r>
    </w:p>
    <w:p w14:paraId="4C683A27" w14:textId="77777777" w:rsidR="00A639D8" w:rsidRPr="00A639D8"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serialNumber = "1111111111111";</w:t>
      </w:r>
    </w:p>
    <w:p w14:paraId="23AE9690" w14:textId="3E93EFED"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description = "A Custom GPIO Device";</w:t>
      </w:r>
    </w:p>
    <w:p w14:paraId="7BD2C76F"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C7254E"/>
          <w:sz w:val="18"/>
          <w:szCs w:val="18"/>
          <w:lang w:eastAsia="zh-TW"/>
        </w:rPr>
      </w:pPr>
    </w:p>
    <w:p w14:paraId="6039E535"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B050"/>
          <w:sz w:val="18"/>
          <w:szCs w:val="18"/>
          <w:lang w:eastAsia="zh-TW"/>
        </w:rPr>
      </w:pPr>
      <w:r w:rsidRPr="0099669C">
        <w:rPr>
          <w:rFonts w:ascii="Consolas" w:eastAsia="Times New Roman" w:hAnsi="Consolas" w:cs="Consolas"/>
          <w:color w:val="00B050"/>
          <w:sz w:val="18"/>
          <w:szCs w:val="18"/>
          <w:lang w:eastAsia="zh-TW"/>
        </w:rPr>
        <w:t>// GPIO Device Pin-5 Property</w:t>
      </w:r>
    </w:p>
    <w:p w14:paraId="281B1412" w14:textId="77777777" w:rsidR="0099669C" w:rsidRPr="0099669C" w:rsidRDefault="0099669C" w:rsidP="00FC0D8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const int PIN_NUMBER = 5;</w:t>
      </w:r>
    </w:p>
    <w:p w14:paraId="16D76DA4" w14:textId="77777777" w:rsidR="000207AC" w:rsidRDefault="0099669C" w:rsidP="000207A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99669C">
        <w:rPr>
          <w:rFonts w:ascii="Consolas" w:eastAsia="Times New Roman" w:hAnsi="Consolas" w:cs="Consolas"/>
          <w:color w:val="000000" w:themeColor="text1"/>
          <w:sz w:val="18"/>
          <w:szCs w:val="18"/>
          <w:lang w:eastAsia="zh-TW"/>
        </w:rPr>
        <w:t>String^ pinName = "Pin-5";</w:t>
      </w:r>
    </w:p>
    <w:p w14:paraId="7B0E97DF" w14:textId="77777777" w:rsidR="000207AC" w:rsidRDefault="000207AC" w:rsidP="000207A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p>
    <w:p w14:paraId="369DEA45" w14:textId="78269427" w:rsidR="000207AC" w:rsidRPr="000207AC" w:rsidRDefault="000207AC" w:rsidP="000207A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B050"/>
          <w:sz w:val="18"/>
          <w:szCs w:val="18"/>
          <w:lang w:eastAsia="zh-TW"/>
        </w:rPr>
      </w:pPr>
      <w:r w:rsidRPr="000207AC">
        <w:rPr>
          <w:rFonts w:ascii="Consolas" w:eastAsia="Times New Roman" w:hAnsi="Consolas" w:cs="Consolas"/>
          <w:color w:val="00B050"/>
          <w:sz w:val="18"/>
          <w:szCs w:val="18"/>
          <w:lang w:eastAsia="zh-TW"/>
        </w:rPr>
        <w:t>// Pin-5 Property Attribute</w:t>
      </w:r>
    </w:p>
    <w:p w14:paraId="44ACDF26" w14:textId="77777777" w:rsidR="00900297" w:rsidRDefault="000207AC" w:rsidP="0090029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0207AC">
        <w:rPr>
          <w:rFonts w:ascii="Consolas" w:eastAsia="Times New Roman" w:hAnsi="Consolas" w:cs="Consolas"/>
          <w:color w:val="000000" w:themeColor="text1"/>
          <w:sz w:val="18"/>
          <w:szCs w:val="18"/>
          <w:lang w:eastAsia="zh-TW"/>
        </w:rPr>
        <w:t>Str</w:t>
      </w:r>
      <w:r w:rsidR="00900297">
        <w:rPr>
          <w:rFonts w:ascii="Consolas" w:eastAsia="Times New Roman" w:hAnsi="Consolas" w:cs="Consolas"/>
          <w:color w:val="000000" w:themeColor="text1"/>
          <w:sz w:val="18"/>
          <w:szCs w:val="18"/>
          <w:lang w:eastAsia="zh-TW"/>
        </w:rPr>
        <w:t>ing^ pinValueName = "PinValue";</w:t>
      </w:r>
    </w:p>
    <w:p w14:paraId="702D4EF4" w14:textId="21B555E4" w:rsidR="000207AC" w:rsidRPr="000207AC" w:rsidRDefault="000207AC" w:rsidP="0090029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0207AC">
        <w:rPr>
          <w:rFonts w:ascii="Consolas" w:eastAsia="Times New Roman" w:hAnsi="Consolas" w:cs="Consolas"/>
          <w:color w:val="000000" w:themeColor="text1"/>
          <w:sz w:val="18"/>
          <w:szCs w:val="18"/>
          <w:lang w:eastAsia="zh-TW"/>
        </w:rPr>
        <w:t>int  pinValue = -1;</w:t>
      </w:r>
    </w:p>
    <w:p w14:paraId="153AD1B7" w14:textId="77777777" w:rsidR="000207AC" w:rsidRPr="000207AC" w:rsidRDefault="000207AC" w:rsidP="000207A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p>
    <w:p w14:paraId="1FC43BEC" w14:textId="6DE6FAF6" w:rsidR="000207AC" w:rsidRDefault="00D64465" w:rsidP="000207A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Pr>
          <w:rFonts w:ascii="Consolas" w:eastAsia="Times New Roman" w:hAnsi="Consolas" w:cs="Consolas"/>
          <w:color w:val="000000" w:themeColor="text1"/>
          <w:sz w:val="18"/>
          <w:szCs w:val="18"/>
          <w:lang w:eastAsia="zh-TW"/>
        </w:rPr>
        <w:t>GpioController^ controller;</w:t>
      </w:r>
    </w:p>
    <w:p w14:paraId="6B67C3D2" w14:textId="6D33F130" w:rsidR="00A639D8" w:rsidRPr="007B1048" w:rsidRDefault="000207AC" w:rsidP="007B104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900"/>
        <w:rPr>
          <w:rFonts w:ascii="Consolas" w:eastAsia="Times New Roman" w:hAnsi="Consolas" w:cs="Consolas"/>
          <w:color w:val="000000" w:themeColor="text1"/>
          <w:sz w:val="18"/>
          <w:szCs w:val="18"/>
          <w:lang w:eastAsia="zh-TW"/>
        </w:rPr>
      </w:pPr>
      <w:r w:rsidRPr="000207AC">
        <w:rPr>
          <w:rFonts w:ascii="Consolas" w:eastAsia="Times New Roman" w:hAnsi="Consolas" w:cs="Consolas"/>
          <w:color w:val="000000" w:themeColor="text1"/>
          <w:sz w:val="18"/>
          <w:szCs w:val="18"/>
          <w:lang w:eastAsia="zh-TW"/>
        </w:rPr>
        <w:t>GpioPin^ pin;</w:t>
      </w:r>
    </w:p>
    <w:p w14:paraId="2D7020FC" w14:textId="638B206C" w:rsidR="0099669C" w:rsidRPr="00A639D8" w:rsidRDefault="0099669C" w:rsidP="007B1048">
      <w:pPr>
        <w:pStyle w:val="NoSpacing"/>
        <w:numPr>
          <w:ilvl w:val="0"/>
          <w:numId w:val="16"/>
        </w:numPr>
        <w:spacing w:before="120" w:after="120" w:line="259" w:lineRule="auto"/>
        <w:contextualSpacing/>
        <w:rPr>
          <w:highlight w:val="white"/>
        </w:rPr>
      </w:pPr>
      <w:r w:rsidRPr="0099669C">
        <w:t xml:space="preserve">In order to expose the GPIO Device to the AllJoyn Bus, we need to create a corresponding Bridge Device (IAdapterDevice) instance. Add the following three lines to the </w:t>
      </w:r>
      <w:r w:rsidRPr="00A639D8">
        <w:rPr>
          <w:b/>
        </w:rPr>
        <w:t>Adapter()</w:t>
      </w:r>
      <w:r w:rsidRPr="0099669C">
        <w:t xml:space="preserve"> constructor in the </w:t>
      </w:r>
      <w:r w:rsidRPr="00A639D8">
        <w:rPr>
          <w:b/>
        </w:rPr>
        <w:t>AdapterLib</w:t>
      </w:r>
      <w:r w:rsidRPr="0099669C">
        <w:t xml:space="preserve"> project’s </w:t>
      </w:r>
      <w:r w:rsidRPr="00A639D8">
        <w:rPr>
          <w:b/>
        </w:rPr>
        <w:t>Adapter.cpp</w:t>
      </w:r>
      <w:r w:rsidRPr="0099669C">
        <w:t xml:space="preserve"> file:</w:t>
      </w:r>
    </w:p>
    <w:p w14:paraId="687D3347"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Adapter::Adapter()</w:t>
      </w:r>
    </w:p>
    <w:p w14:paraId="26252A19"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w:t>
      </w:r>
    </w:p>
    <w:p w14:paraId="5B178839" w14:textId="7C3BD0A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 xml:space="preserve">    ...</w:t>
      </w:r>
    </w:p>
    <w:p w14:paraId="30D1C953"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 xml:space="preserve">    controller = GpioController::GetDefault();</w:t>
      </w:r>
    </w:p>
    <w:p w14:paraId="7B254E17"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 xml:space="preserve">    pin = controller-&gt;OpenPin(PIN_NUMBER);</w:t>
      </w:r>
    </w:p>
    <w:p w14:paraId="6131B97F" w14:textId="2F32DCB1"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 xml:space="preserve">    pin-&gt;SetDriveMode(GpioPinDriveMode::Input);</w:t>
      </w:r>
    </w:p>
    <w:p w14:paraId="4D4943E6" w14:textId="516A39C1"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w:t>
      </w:r>
    </w:p>
    <w:p w14:paraId="04E6606E" w14:textId="4DC37FDF" w:rsidR="00A639D8" w:rsidRPr="00A639D8" w:rsidRDefault="00A639D8" w:rsidP="00FC0D81">
      <w:pPr>
        <w:pStyle w:val="NoSpacing"/>
        <w:numPr>
          <w:ilvl w:val="0"/>
          <w:numId w:val="16"/>
        </w:numPr>
        <w:spacing w:before="120" w:after="120" w:line="259" w:lineRule="auto"/>
        <w:contextualSpacing/>
        <w:rPr>
          <w:highlight w:val="white"/>
        </w:rPr>
      </w:pPr>
      <w:r>
        <w:t>M</w:t>
      </w:r>
      <w:r w:rsidRPr="00A639D8">
        <w:t xml:space="preserve">odify the </w:t>
      </w:r>
      <w:r w:rsidR="00D925A5" w:rsidRPr="0030472A">
        <w:rPr>
          <w:b/>
        </w:rPr>
        <w:t>Initialize (</w:t>
      </w:r>
      <w:r w:rsidR="0030472A" w:rsidRPr="0030472A">
        <w:rPr>
          <w:b/>
        </w:rPr>
        <w:t>)</w:t>
      </w:r>
      <w:r w:rsidRPr="00A639D8">
        <w:t xml:space="preserve"> function</w:t>
      </w:r>
      <w:r w:rsidR="006C79D3">
        <w:t xml:space="preserve"> of </w:t>
      </w:r>
      <w:r w:rsidR="006C79D3" w:rsidRPr="006C79D3">
        <w:t>Bridge Device (IAdapterDevice) instance</w:t>
      </w:r>
      <w:r w:rsidR="006E68D0">
        <w:t xml:space="preserve"> as shown below</w:t>
      </w:r>
      <w:r w:rsidRPr="00A639D8">
        <w:t>:</w:t>
      </w:r>
    </w:p>
    <w:p w14:paraId="284BE790" w14:textId="77777777" w:rsidR="006C79D3"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uint32</w:t>
      </w:r>
    </w:p>
    <w:p w14:paraId="61E7877F" w14:textId="2272C713"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Adapter::Initialize()</w:t>
      </w:r>
    </w:p>
    <w:p w14:paraId="0A45F97E"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w:t>
      </w:r>
    </w:p>
    <w:p w14:paraId="39810EE5"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w:t>
      </w:r>
      <w:r w:rsidRPr="00A639D8">
        <w:rPr>
          <w:color w:val="00B050"/>
          <w:sz w:val="18"/>
          <w:szCs w:val="18"/>
        </w:rPr>
        <w:t>// GPIO Device Descriptor: Static data for our device</w:t>
      </w:r>
    </w:p>
    <w:p w14:paraId="272542E8"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DEVICE_DESCRIPTOR gpioDeviceDesc;</w:t>
      </w:r>
    </w:p>
    <w:p w14:paraId="5B847E58"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gpioDeviceDesc.Name = deviceName;</w:t>
      </w:r>
    </w:p>
    <w:p w14:paraId="04EFDB6D"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gpioDeviceDesc.VendorName = vendorName;</w:t>
      </w:r>
    </w:p>
    <w:p w14:paraId="00C195D4"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gpioDeviceDesc.Model = modelName;</w:t>
      </w:r>
    </w:p>
    <w:p w14:paraId="1D9DA675"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gpioDeviceDesc.Version = version;</w:t>
      </w:r>
    </w:p>
    <w:p w14:paraId="44079213"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gpioDeviceDesc.SerialNumer = serialNumber;</w:t>
      </w:r>
    </w:p>
    <w:p w14:paraId="717BB163"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gpioDeviceDesc.Description = description;</w:t>
      </w:r>
    </w:p>
    <w:p w14:paraId="31511A40"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w:t>
      </w:r>
    </w:p>
    <w:p w14:paraId="0F68E9B0" w14:textId="77777777" w:rsidR="00A639D8" w:rsidRPr="00A639D8" w:rsidRDefault="00A639D8" w:rsidP="008D3D3E">
      <w:pPr>
        <w:pStyle w:val="HTMLPreformatted"/>
        <w:spacing w:after="0"/>
        <w:ind w:left="900"/>
        <w:contextualSpacing/>
        <w:rPr>
          <w:color w:val="00B050"/>
          <w:sz w:val="18"/>
          <w:szCs w:val="18"/>
        </w:rPr>
      </w:pPr>
      <w:r w:rsidRPr="00A639D8">
        <w:rPr>
          <w:color w:val="000000" w:themeColor="text1"/>
          <w:sz w:val="18"/>
          <w:szCs w:val="18"/>
        </w:rPr>
        <w:t xml:space="preserve">    </w:t>
      </w:r>
      <w:r w:rsidRPr="00A639D8">
        <w:rPr>
          <w:color w:val="00B050"/>
          <w:sz w:val="18"/>
          <w:szCs w:val="18"/>
        </w:rPr>
        <w:t>// Define GPIO Pin-5 as device property.</w:t>
      </w:r>
    </w:p>
    <w:p w14:paraId="46D9AFA6"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AdapterProperty^ gpioPin_Property = ref new AdapterProperty(pinName, "");</w:t>
      </w:r>
    </w:p>
    <w:p w14:paraId="28343B50" w14:textId="77777777" w:rsidR="00A639D8" w:rsidRPr="00A639D8" w:rsidRDefault="00A639D8" w:rsidP="008D3D3E">
      <w:pPr>
        <w:pStyle w:val="HTMLPreformatted"/>
        <w:spacing w:after="0"/>
        <w:ind w:left="900"/>
        <w:contextualSpacing/>
        <w:rPr>
          <w:color w:val="000000" w:themeColor="text1"/>
          <w:sz w:val="18"/>
          <w:szCs w:val="18"/>
        </w:rPr>
      </w:pPr>
    </w:p>
    <w:p w14:paraId="76D434E4" w14:textId="77777777" w:rsidR="00A639D8" w:rsidRPr="00A639D8" w:rsidRDefault="00A639D8" w:rsidP="008D3D3E">
      <w:pPr>
        <w:pStyle w:val="HTMLPreformatted"/>
        <w:spacing w:after="0"/>
        <w:ind w:left="900"/>
        <w:contextualSpacing/>
        <w:rPr>
          <w:color w:val="00B050"/>
          <w:sz w:val="18"/>
          <w:szCs w:val="18"/>
        </w:rPr>
      </w:pPr>
      <w:r w:rsidRPr="00A639D8">
        <w:rPr>
          <w:color w:val="000000" w:themeColor="text1"/>
          <w:sz w:val="18"/>
          <w:szCs w:val="18"/>
        </w:rPr>
        <w:t xml:space="preserve">    </w:t>
      </w:r>
      <w:r w:rsidRPr="00A639D8">
        <w:rPr>
          <w:color w:val="00B050"/>
          <w:sz w:val="18"/>
          <w:szCs w:val="18"/>
        </w:rPr>
        <w:t>// Define and set GPIO Pin-5 value attribute.</w:t>
      </w:r>
    </w:p>
    <w:p w14:paraId="45FDFDF2"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pinValue = static_cast&lt;int&gt;(pin-&gt;Read());</w:t>
      </w:r>
    </w:p>
    <w:p w14:paraId="3C041524"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Platform::Object^ pinValueData = Windows::Foundation::PropertyValue::CreateInt32(pinValue);</w:t>
      </w:r>
    </w:p>
    <w:p w14:paraId="03ABD2F5"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w:t>
      </w:r>
    </w:p>
    <w:p w14:paraId="71C8C26A"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AdapterAttribute^ gpioPin_valueAttr = ref new AdapterAttribute(</w:t>
      </w:r>
    </w:p>
    <w:p w14:paraId="3DD74C4D"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pinValueName, </w:t>
      </w:r>
    </w:p>
    <w:p w14:paraId="0797001D"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lastRenderedPageBreak/>
        <w:t xml:space="preserve">        BridgeRT::E_ACCESS_TYPE::ACCESS_READ, </w:t>
      </w:r>
    </w:p>
    <w:p w14:paraId="46EC1FB8" w14:textId="1DE8FE58"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pinValueData</w:t>
      </w:r>
    </w:p>
    <w:p w14:paraId="6B899EBF"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w:t>
      </w:r>
    </w:p>
    <w:p w14:paraId="199BFB7A"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gpioPin_valueAttr-&gt;COVBehavior = BridgeRT::SignalBehavior::Always;</w:t>
      </w:r>
    </w:p>
    <w:p w14:paraId="100B34FD"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gpioPin_Property += gpioPin_valueAttr;</w:t>
      </w:r>
    </w:p>
    <w:p w14:paraId="18FC9432" w14:textId="77777777" w:rsidR="00A639D8" w:rsidRPr="00A639D8" w:rsidRDefault="00A639D8" w:rsidP="008D3D3E">
      <w:pPr>
        <w:pStyle w:val="HTMLPreformatted"/>
        <w:spacing w:after="0"/>
        <w:ind w:left="900"/>
        <w:contextualSpacing/>
        <w:rPr>
          <w:color w:val="000000" w:themeColor="text1"/>
          <w:sz w:val="18"/>
          <w:szCs w:val="18"/>
        </w:rPr>
      </w:pPr>
    </w:p>
    <w:p w14:paraId="2CCE042D"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w:t>
      </w:r>
      <w:r w:rsidRPr="00A639D8">
        <w:rPr>
          <w:color w:val="00B050"/>
          <w:sz w:val="18"/>
          <w:szCs w:val="18"/>
        </w:rPr>
        <w:t>// Finally, put it all into a new device</w:t>
      </w:r>
    </w:p>
    <w:p w14:paraId="76830D28"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AdapterDevice^ gpioDevice = ref new AdapterDevice(&amp;gpioDeviceDesc);</w:t>
      </w:r>
    </w:p>
    <w:p w14:paraId="1C9CBD6E"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gpioDevice-&gt;AddProperty(gpioPin_Property);</w:t>
      </w:r>
    </w:p>
    <w:p w14:paraId="441BEF37" w14:textId="77777777" w:rsidR="00A639D8" w:rsidRPr="00A639D8" w:rsidRDefault="00A639D8" w:rsidP="008D3D3E">
      <w:pPr>
        <w:pStyle w:val="HTMLPreformatted"/>
        <w:spacing w:after="0"/>
        <w:ind w:left="900"/>
        <w:contextualSpacing/>
        <w:rPr>
          <w:color w:val="000000" w:themeColor="text1"/>
          <w:sz w:val="18"/>
          <w:szCs w:val="18"/>
        </w:rPr>
      </w:pPr>
      <w:r w:rsidRPr="00A639D8">
        <w:rPr>
          <w:color w:val="000000" w:themeColor="text1"/>
          <w:sz w:val="18"/>
          <w:szCs w:val="18"/>
        </w:rPr>
        <w:t xml:space="preserve">    devices.push_back(std::move(gpioDevice));</w:t>
      </w:r>
    </w:p>
    <w:p w14:paraId="7EB4EB0A" w14:textId="77777777" w:rsidR="00A639D8" w:rsidRPr="00A639D8" w:rsidRDefault="00A639D8" w:rsidP="008D3D3E">
      <w:pPr>
        <w:pStyle w:val="HTMLPreformatted"/>
        <w:spacing w:after="0"/>
        <w:ind w:left="900"/>
        <w:contextualSpacing/>
        <w:rPr>
          <w:color w:val="000000" w:themeColor="text1"/>
          <w:sz w:val="18"/>
          <w:szCs w:val="18"/>
        </w:rPr>
      </w:pPr>
    </w:p>
    <w:p w14:paraId="7DA9EB92" w14:textId="77777777" w:rsidR="00A639D8" w:rsidRPr="00A639D8"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 xml:space="preserve">    return ERROR_SUCCESS;</w:t>
      </w:r>
    </w:p>
    <w:p w14:paraId="60D79CC0" w14:textId="7B37865F" w:rsidR="00A639D8" w:rsidRPr="00F12332" w:rsidRDefault="00A639D8" w:rsidP="00773D89">
      <w:pPr>
        <w:pStyle w:val="HTMLPreformatted"/>
        <w:spacing w:after="0"/>
        <w:ind w:left="900"/>
        <w:contextualSpacing/>
        <w:rPr>
          <w:color w:val="000000" w:themeColor="text1"/>
          <w:sz w:val="18"/>
          <w:szCs w:val="18"/>
        </w:rPr>
      </w:pPr>
      <w:r w:rsidRPr="00A639D8">
        <w:rPr>
          <w:color w:val="000000" w:themeColor="text1"/>
          <w:sz w:val="18"/>
          <w:szCs w:val="18"/>
        </w:rPr>
        <w:t>}</w:t>
      </w:r>
    </w:p>
    <w:p w14:paraId="42F7BBD3" w14:textId="286AAA4B" w:rsidR="00AE721C" w:rsidRPr="006C79D3" w:rsidRDefault="006C79D3" w:rsidP="00F12332">
      <w:pPr>
        <w:pStyle w:val="NoSpacing"/>
        <w:numPr>
          <w:ilvl w:val="0"/>
          <w:numId w:val="16"/>
        </w:numPr>
        <w:spacing w:before="120" w:after="120"/>
        <w:rPr>
          <w:highlight w:val="white"/>
        </w:rPr>
      </w:pPr>
      <w:r w:rsidRPr="006C79D3">
        <w:rPr>
          <w:rFonts w:cs="Segoe UI"/>
          <w:color w:val="333333"/>
        </w:rPr>
        <w:t xml:space="preserve">Next, </w:t>
      </w:r>
      <w:r w:rsidR="00E30051">
        <w:rPr>
          <w:rFonts w:cs="Segoe UI"/>
          <w:color w:val="333333"/>
        </w:rPr>
        <w:t>a</w:t>
      </w:r>
      <w:r w:rsidR="00CF5C3B">
        <w:rPr>
          <w:rFonts w:cs="Segoe UI"/>
          <w:color w:val="333333"/>
        </w:rPr>
        <w:t>dd</w:t>
      </w:r>
      <w:r w:rsidR="00E30051">
        <w:rPr>
          <w:rFonts w:cs="Segoe UI"/>
          <w:color w:val="333333"/>
        </w:rPr>
        <w:t xml:space="preserve"> </w:t>
      </w:r>
      <w:r w:rsidR="00E30051" w:rsidRPr="00CF5C3B">
        <w:rPr>
          <w:rFonts w:cs="Segoe UI"/>
          <w:color w:val="333333"/>
          <w:highlight w:val="yellow"/>
        </w:rPr>
        <w:t>highlighted code</w:t>
      </w:r>
      <w:r w:rsidR="00E30051">
        <w:rPr>
          <w:rFonts w:cs="Segoe UI"/>
          <w:color w:val="333333"/>
        </w:rPr>
        <w:t xml:space="preserve"> into</w:t>
      </w:r>
      <w:r w:rsidRPr="006C79D3">
        <w:rPr>
          <w:rFonts w:cs="Segoe UI"/>
          <w:color w:val="333333"/>
        </w:rPr>
        <w:t xml:space="preserve"> the </w:t>
      </w:r>
      <w:r w:rsidRPr="0030472A">
        <w:rPr>
          <w:rFonts w:cs="Segoe UI"/>
          <w:b/>
          <w:color w:val="333333"/>
        </w:rPr>
        <w:t>GetPropertyValue()</w:t>
      </w:r>
      <w:r w:rsidRPr="006C79D3">
        <w:rPr>
          <w:rFonts w:cs="Segoe UI"/>
          <w:color w:val="333333"/>
        </w:rPr>
        <w:t xml:space="preserve"> function </w:t>
      </w:r>
      <w:r w:rsidR="00E30051">
        <w:rPr>
          <w:rFonts w:cs="Segoe UI"/>
          <w:color w:val="333333"/>
        </w:rPr>
        <w:t>to read pin values</w:t>
      </w:r>
      <w:r w:rsidRPr="006C79D3">
        <w:rPr>
          <w:rFonts w:cs="Segoe UI"/>
          <w:color w:val="333333"/>
        </w:rPr>
        <w:t>:</w:t>
      </w:r>
    </w:p>
    <w:p w14:paraId="2A1E0038"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_Use_decl_annotations_</w:t>
      </w:r>
    </w:p>
    <w:p w14:paraId="5BFB303F"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uint32</w:t>
      </w:r>
    </w:p>
    <w:p w14:paraId="4E76BACD"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Adapter::GetPropertyValue(</w:t>
      </w:r>
    </w:p>
    <w:p w14:paraId="3BE9231D"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IAdapterProperty^ Property,</w:t>
      </w:r>
    </w:p>
    <w:p w14:paraId="79F4E4CD"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String^ AttributeName,</w:t>
      </w:r>
    </w:p>
    <w:p w14:paraId="42FA8170"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IAdapterValue^* ValuePtr,</w:t>
      </w:r>
    </w:p>
    <w:p w14:paraId="1F446DFF"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IAdapterIoRequest^* RequestPtr</w:t>
      </w:r>
    </w:p>
    <w:p w14:paraId="1F3C8DFB"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711F8E74"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w:t>
      </w:r>
    </w:p>
    <w:p w14:paraId="62A8E1CA"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if (RequestPtr != nullptr)</w:t>
      </w:r>
    </w:p>
    <w:p w14:paraId="03EAE0B9"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64BBC09E"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*RequestPtr = nullptr;</w:t>
      </w:r>
    </w:p>
    <w:p w14:paraId="11D95C12"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5AADDCE1" w14:textId="77777777" w:rsidR="006C79D3" w:rsidRPr="006C79D3" w:rsidRDefault="006C79D3" w:rsidP="006E68D0">
      <w:pPr>
        <w:pStyle w:val="HTMLPreformatted"/>
        <w:spacing w:after="0"/>
        <w:ind w:left="900"/>
        <w:contextualSpacing/>
        <w:rPr>
          <w:color w:val="000000" w:themeColor="text1"/>
          <w:sz w:val="18"/>
          <w:szCs w:val="18"/>
        </w:rPr>
      </w:pPr>
    </w:p>
    <w:p w14:paraId="5AFF825F"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r w:rsidRPr="006C79D3">
        <w:rPr>
          <w:color w:val="00B050"/>
          <w:sz w:val="18"/>
          <w:szCs w:val="18"/>
        </w:rPr>
        <w:t>// sanity check</w:t>
      </w:r>
    </w:p>
    <w:p w14:paraId="1739602A"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AdapterProperty^ tempProperty = dynamic_cast&lt;AdapterProperty^&gt;(Property);</w:t>
      </w:r>
    </w:p>
    <w:p w14:paraId="0F2AE315"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if (ValuePtr == nullptr ||</w:t>
      </w:r>
    </w:p>
    <w:p w14:paraId="269A1657" w14:textId="77777777" w:rsidR="001311F5"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tempProperty == nullptr ||</w:t>
      </w:r>
    </w:p>
    <w:p w14:paraId="3B263824" w14:textId="084CE759" w:rsidR="006C79D3" w:rsidRPr="006C79D3" w:rsidRDefault="001311F5" w:rsidP="006E68D0">
      <w:pPr>
        <w:pStyle w:val="HTMLPreformatted"/>
        <w:spacing w:after="0"/>
        <w:ind w:left="900"/>
        <w:contextualSpacing/>
        <w:rPr>
          <w:color w:val="000000" w:themeColor="text1"/>
          <w:sz w:val="18"/>
          <w:szCs w:val="18"/>
        </w:rPr>
      </w:pPr>
      <w:r>
        <w:rPr>
          <w:color w:val="000000" w:themeColor="text1"/>
          <w:sz w:val="18"/>
          <w:szCs w:val="18"/>
        </w:rPr>
        <w:t xml:space="preserve">        </w:t>
      </w:r>
      <w:r w:rsidR="006C79D3" w:rsidRPr="006C79D3">
        <w:rPr>
          <w:color w:val="000000" w:themeColor="text1"/>
          <w:sz w:val="18"/>
          <w:szCs w:val="18"/>
        </w:rPr>
        <w:t>tempProperty-&gt;Attributes == nullptr)</w:t>
      </w:r>
    </w:p>
    <w:p w14:paraId="4444A11C"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17E57575"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return ERROR_INVALID_PARAMETER;</w:t>
      </w:r>
    </w:p>
    <w:p w14:paraId="58D7CB84"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69A761C4" w14:textId="77777777" w:rsidR="006C79D3" w:rsidRPr="006C79D3" w:rsidRDefault="006C79D3" w:rsidP="006E68D0">
      <w:pPr>
        <w:pStyle w:val="HTMLPreformatted"/>
        <w:spacing w:after="0"/>
        <w:ind w:left="900"/>
        <w:contextualSpacing/>
        <w:rPr>
          <w:color w:val="000000" w:themeColor="text1"/>
          <w:sz w:val="18"/>
          <w:szCs w:val="18"/>
        </w:rPr>
      </w:pPr>
    </w:p>
    <w:p w14:paraId="555E7BBC"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r w:rsidRPr="006C79D3">
        <w:rPr>
          <w:color w:val="00B050"/>
          <w:sz w:val="18"/>
          <w:szCs w:val="18"/>
        </w:rPr>
        <w:t>// find corresponding attribute</w:t>
      </w:r>
    </w:p>
    <w:p w14:paraId="24BDCBD7"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*ValuePtr = nullptr;</w:t>
      </w:r>
    </w:p>
    <w:p w14:paraId="2041CA34"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for (auto attribute : tempProperty-&gt;Attributes)</w:t>
      </w:r>
    </w:p>
    <w:p w14:paraId="16F6F13A"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1A910AB9"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if (attribute-&gt;Value != nullptr &amp;&amp;</w:t>
      </w:r>
    </w:p>
    <w:p w14:paraId="49552E14"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attribute-&gt;Value-&gt;Name == AttributeName)</w:t>
      </w:r>
    </w:p>
    <w:p w14:paraId="63D58B0F"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12449778" w14:textId="77777777" w:rsidR="006C79D3" w:rsidRPr="008D3D3E" w:rsidRDefault="006C79D3" w:rsidP="006E68D0">
      <w:pPr>
        <w:pStyle w:val="HTMLPreformatted"/>
        <w:spacing w:after="0"/>
        <w:ind w:left="900"/>
        <w:contextualSpacing/>
        <w:rPr>
          <w:color w:val="000000" w:themeColor="text1"/>
          <w:sz w:val="18"/>
          <w:szCs w:val="18"/>
          <w:highlight w:val="yellow"/>
        </w:rPr>
      </w:pPr>
      <w:r w:rsidRPr="006C79D3">
        <w:rPr>
          <w:color w:val="000000" w:themeColor="text1"/>
          <w:sz w:val="18"/>
          <w:szCs w:val="18"/>
        </w:rPr>
        <w:t xml:space="preserve">            </w:t>
      </w:r>
      <w:r w:rsidRPr="008D3D3E">
        <w:rPr>
          <w:color w:val="00B050"/>
          <w:sz w:val="18"/>
          <w:szCs w:val="18"/>
          <w:highlight w:val="yellow"/>
        </w:rPr>
        <w:t>// Read Pin Value</w:t>
      </w:r>
    </w:p>
    <w:p w14:paraId="6C7381FA" w14:textId="77777777" w:rsidR="006C79D3" w:rsidRPr="008D3D3E" w:rsidRDefault="006C79D3" w:rsidP="006E68D0">
      <w:pPr>
        <w:pStyle w:val="HTMLPreformatted"/>
        <w:spacing w:after="0"/>
        <w:ind w:left="900"/>
        <w:contextualSpacing/>
        <w:rPr>
          <w:color w:val="000000" w:themeColor="text1"/>
          <w:sz w:val="18"/>
          <w:szCs w:val="18"/>
          <w:highlight w:val="yellow"/>
        </w:rPr>
      </w:pPr>
      <w:r w:rsidRPr="008D3D3E">
        <w:rPr>
          <w:color w:val="000000" w:themeColor="text1"/>
          <w:sz w:val="18"/>
          <w:szCs w:val="18"/>
          <w:highlight w:val="yellow"/>
        </w:rPr>
        <w:t xml:space="preserve">            pinValue = static_cast&lt;int&gt;(pin-&gt;Read());</w:t>
      </w:r>
    </w:p>
    <w:p w14:paraId="264E342E" w14:textId="77777777" w:rsidR="006C79D3" w:rsidRPr="006C79D3" w:rsidRDefault="006C79D3" w:rsidP="006E68D0">
      <w:pPr>
        <w:pStyle w:val="HTMLPreformatted"/>
        <w:spacing w:after="0"/>
        <w:ind w:left="900"/>
        <w:contextualSpacing/>
        <w:rPr>
          <w:color w:val="000000" w:themeColor="text1"/>
          <w:sz w:val="18"/>
          <w:szCs w:val="18"/>
        </w:rPr>
      </w:pPr>
      <w:r w:rsidRPr="008D3D3E">
        <w:rPr>
          <w:color w:val="000000" w:themeColor="text1"/>
          <w:sz w:val="18"/>
          <w:szCs w:val="18"/>
          <w:highlight w:val="yellow"/>
        </w:rPr>
        <w:t xml:space="preserve">            attribute-&gt;Value-&gt;Data = Windows::Foundation::PropertyValue::CreateInt32(pinValue);</w:t>
      </w:r>
    </w:p>
    <w:p w14:paraId="213492F8"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78F6E7CB"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*ValuePtr = attribute-&gt;Value;</w:t>
      </w:r>
    </w:p>
    <w:p w14:paraId="33273D53"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return ERROR_SUCCESS;</w:t>
      </w:r>
    </w:p>
    <w:p w14:paraId="03686642"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5727A1EE"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w:t>
      </w:r>
    </w:p>
    <w:p w14:paraId="267C0AE5" w14:textId="77777777" w:rsidR="006C79D3" w:rsidRPr="006C79D3" w:rsidRDefault="006C79D3" w:rsidP="006E68D0">
      <w:pPr>
        <w:pStyle w:val="HTMLPreformatted"/>
        <w:spacing w:after="0"/>
        <w:ind w:left="900"/>
        <w:contextualSpacing/>
        <w:rPr>
          <w:color w:val="000000" w:themeColor="text1"/>
          <w:sz w:val="18"/>
          <w:szCs w:val="18"/>
        </w:rPr>
      </w:pPr>
    </w:p>
    <w:p w14:paraId="7FBAA816" w14:textId="77777777" w:rsidR="006C79D3" w:rsidRPr="006C79D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 xml:space="preserve">    return ERROR_INVALID_HANDLE;</w:t>
      </w:r>
    </w:p>
    <w:p w14:paraId="79B34790" w14:textId="64C3E50E" w:rsidR="00E1025C" w:rsidRPr="00EC34F3" w:rsidRDefault="006C79D3" w:rsidP="006E68D0">
      <w:pPr>
        <w:pStyle w:val="HTMLPreformatted"/>
        <w:spacing w:after="0"/>
        <w:ind w:left="900"/>
        <w:contextualSpacing/>
        <w:rPr>
          <w:color w:val="000000" w:themeColor="text1"/>
          <w:sz w:val="18"/>
          <w:szCs w:val="18"/>
        </w:rPr>
      </w:pPr>
      <w:r w:rsidRPr="006C79D3">
        <w:rPr>
          <w:color w:val="000000" w:themeColor="text1"/>
          <w:sz w:val="18"/>
          <w:szCs w:val="18"/>
        </w:rPr>
        <w:t>}</w:t>
      </w:r>
    </w:p>
    <w:p w14:paraId="07573133" w14:textId="77777777" w:rsidR="00615DBC" w:rsidRPr="008C3222" w:rsidRDefault="00615DBC" w:rsidP="00615DBC">
      <w:pPr>
        <w:pStyle w:val="NoSpacing"/>
      </w:pPr>
    </w:p>
    <w:p w14:paraId="37072D52" w14:textId="77777777" w:rsidR="00615DBC" w:rsidRDefault="00615DBC" w:rsidP="00615DBC">
      <w:pPr>
        <w:pStyle w:val="Heading2"/>
      </w:pPr>
      <w:bookmarkStart w:id="12" w:name="_Toc433744396"/>
      <w:r w:rsidRPr="000E7BBF">
        <w:lastRenderedPageBreak/>
        <w:t xml:space="preserve">Section </w:t>
      </w:r>
      <w:r>
        <w:t>3</w:t>
      </w:r>
      <w:r w:rsidRPr="000E7BBF">
        <w:t xml:space="preserve">: </w:t>
      </w:r>
      <w:r w:rsidRPr="00343574">
        <w:t>Deploy the AllJoyn DSB App onto MinnowBoard Max</w:t>
      </w:r>
      <w:bookmarkEnd w:id="12"/>
      <w:r w:rsidRPr="00343574">
        <w:t xml:space="preserve"> </w:t>
      </w:r>
    </w:p>
    <w:p w14:paraId="29627AAF" w14:textId="77777777" w:rsidR="00615DBC" w:rsidRDefault="00615DBC" w:rsidP="008E2260">
      <w:pPr>
        <w:spacing w:after="120"/>
      </w:pPr>
      <w:r>
        <w:t xml:space="preserve">In this section you will configure debug settings and deploy the </w:t>
      </w:r>
      <w:r w:rsidRPr="00343574">
        <w:t>AllJoyn DSB App</w:t>
      </w:r>
      <w:r>
        <w:t xml:space="preserve"> onto Windows 10 IoT Core using Visual Studio 2015.</w:t>
      </w:r>
    </w:p>
    <w:p w14:paraId="42094186" w14:textId="7D433F9B" w:rsidR="00615DBC" w:rsidRDefault="000928F1" w:rsidP="008E2260">
      <w:pPr>
        <w:pStyle w:val="ListParagraph"/>
        <w:numPr>
          <w:ilvl w:val="0"/>
          <w:numId w:val="29"/>
        </w:numPr>
        <w:spacing w:after="80"/>
        <w:contextualSpacing w:val="0"/>
      </w:pPr>
      <w:r>
        <w:t xml:space="preserve">Check </w:t>
      </w:r>
      <w:r w:rsidR="00615DBC">
        <w:t xml:space="preserve">Solution Configuration is set to </w:t>
      </w:r>
      <w:r w:rsidR="00615DBC" w:rsidRPr="008B70A2">
        <w:rPr>
          <w:b/>
        </w:rPr>
        <w:t>Debug</w:t>
      </w:r>
      <w:r w:rsidR="00615DBC">
        <w:t xml:space="preserve"> and Platform is set to </w:t>
      </w:r>
      <w:r w:rsidR="00615DBC" w:rsidRPr="008B70A2">
        <w:rPr>
          <w:b/>
        </w:rPr>
        <w:t>x86</w:t>
      </w:r>
      <w:r>
        <w:t xml:space="preserve"> in</w:t>
      </w:r>
      <w:r w:rsidR="00615DBC">
        <w:t xml:space="preserve"> Debugging toolbar.</w:t>
      </w:r>
    </w:p>
    <w:p w14:paraId="78238320" w14:textId="77777777" w:rsidR="00615DBC" w:rsidRDefault="00615DBC" w:rsidP="008E2260">
      <w:pPr>
        <w:pStyle w:val="ListParagraph"/>
        <w:spacing w:after="80" w:line="240" w:lineRule="auto"/>
        <w:contextualSpacing w:val="0"/>
      </w:pPr>
      <w:r>
        <w:rPr>
          <w:noProof/>
          <w:lang w:eastAsia="zh-TW"/>
        </w:rPr>
        <w:drawing>
          <wp:inline distT="0" distB="0" distL="0" distR="0" wp14:anchorId="317151F3" wp14:editId="1DD335E2">
            <wp:extent cx="5381625" cy="542925"/>
            <wp:effectExtent l="19050" t="19050" r="28575" b="285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1625" cy="542925"/>
                    </a:xfrm>
                    <a:prstGeom prst="rect">
                      <a:avLst/>
                    </a:prstGeom>
                    <a:ln>
                      <a:solidFill>
                        <a:schemeClr val="bg1">
                          <a:lumMod val="50000"/>
                        </a:schemeClr>
                      </a:solidFill>
                    </a:ln>
                  </pic:spPr>
                </pic:pic>
              </a:graphicData>
            </a:graphic>
          </wp:inline>
        </w:drawing>
      </w:r>
    </w:p>
    <w:p w14:paraId="056A4D7A" w14:textId="77777777" w:rsidR="00615DBC" w:rsidRDefault="00615DBC" w:rsidP="00615DBC">
      <w:pPr>
        <w:pStyle w:val="ListParagraph"/>
        <w:numPr>
          <w:ilvl w:val="0"/>
          <w:numId w:val="29"/>
        </w:numPr>
        <w:spacing w:before="240"/>
      </w:pPr>
      <w:r>
        <w:t xml:space="preserve">In </w:t>
      </w:r>
      <w:r w:rsidRPr="00B844E9">
        <w:rPr>
          <w:b/>
        </w:rPr>
        <w:t>Solution Explorer</w:t>
      </w:r>
      <w:r>
        <w:t xml:space="preserve"> windows, right-click on the </w:t>
      </w:r>
      <w:r w:rsidRPr="00F64811">
        <w:rPr>
          <w:b/>
        </w:rPr>
        <w:t>HeadedAdapterApp</w:t>
      </w:r>
      <w:r>
        <w:t xml:space="preserve"> project file and select </w:t>
      </w:r>
      <w:r w:rsidRPr="00B844E9">
        <w:rPr>
          <w:b/>
        </w:rPr>
        <w:t>Properties</w:t>
      </w:r>
      <w:r>
        <w:t xml:space="preserve"> &gt; </w:t>
      </w:r>
      <w:r w:rsidRPr="00F64811">
        <w:rPr>
          <w:b/>
        </w:rPr>
        <w:t>Configuration Properties</w:t>
      </w:r>
      <w:r>
        <w:t xml:space="preserve"> &gt; </w:t>
      </w:r>
      <w:r w:rsidRPr="00F64811">
        <w:rPr>
          <w:rFonts w:eastAsiaTheme="minorEastAsia"/>
          <w:b/>
          <w:lang w:eastAsia="zh-TW"/>
        </w:rPr>
        <w:t>Debugging</w:t>
      </w:r>
      <w:r w:rsidRPr="00F64811">
        <w:rPr>
          <w:rFonts w:eastAsiaTheme="minorEastAsia"/>
          <w:lang w:eastAsia="zh-TW"/>
        </w:rPr>
        <w:t>.</w:t>
      </w:r>
    </w:p>
    <w:p w14:paraId="5A2AF5B2" w14:textId="77777777" w:rsidR="00615DBC" w:rsidRDefault="00615DBC" w:rsidP="008E2260">
      <w:pPr>
        <w:pStyle w:val="ListParagraph"/>
        <w:numPr>
          <w:ilvl w:val="0"/>
          <w:numId w:val="29"/>
        </w:numPr>
        <w:spacing w:after="80"/>
        <w:contextualSpacing w:val="0"/>
      </w:pPr>
      <w:r>
        <w:t xml:space="preserve">Under </w:t>
      </w:r>
      <w:r>
        <w:rPr>
          <w:b/>
        </w:rPr>
        <w:t>Debugger to Launch</w:t>
      </w:r>
      <w:r>
        <w:t xml:space="preserve">, select </w:t>
      </w:r>
      <w:r w:rsidRPr="00B844E9">
        <w:rPr>
          <w:b/>
        </w:rPr>
        <w:t>Remote Machine</w:t>
      </w:r>
      <w:r>
        <w:t xml:space="preserve"> for Target device.</w:t>
      </w:r>
    </w:p>
    <w:p w14:paraId="3D20863B" w14:textId="77777777" w:rsidR="00615DBC" w:rsidRDefault="00615DBC" w:rsidP="008E2260">
      <w:pPr>
        <w:pStyle w:val="ListParagraph"/>
        <w:spacing w:after="0" w:line="240" w:lineRule="auto"/>
      </w:pPr>
      <w:r>
        <w:rPr>
          <w:noProof/>
          <w:lang w:eastAsia="zh-TW"/>
        </w:rPr>
        <w:drawing>
          <wp:inline distT="0" distB="0" distL="0" distR="0" wp14:anchorId="32B58186" wp14:editId="7836C5D2">
            <wp:extent cx="5448300" cy="17335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85" r="8333" b="14589"/>
                    <a:stretch/>
                  </pic:blipFill>
                  <pic:spPr bwMode="auto">
                    <a:xfrm>
                      <a:off x="0" y="0"/>
                      <a:ext cx="5448300" cy="17335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CA53BC" w14:textId="77777777" w:rsidR="00615DBC" w:rsidRDefault="00615DBC" w:rsidP="008E2260">
      <w:pPr>
        <w:pStyle w:val="ListParagraph"/>
        <w:numPr>
          <w:ilvl w:val="0"/>
          <w:numId w:val="29"/>
        </w:numPr>
        <w:spacing w:before="80" w:after="80"/>
        <w:contextualSpacing w:val="0"/>
      </w:pPr>
      <w:r>
        <w:t xml:space="preserve">For </w:t>
      </w:r>
      <w:r w:rsidRPr="00F64811">
        <w:rPr>
          <w:b/>
        </w:rPr>
        <w:t>Machine Name</w:t>
      </w:r>
      <w:r>
        <w:t xml:space="preserve">, Select </w:t>
      </w:r>
      <w:r w:rsidRPr="00F64811">
        <w:rPr>
          <w:b/>
        </w:rPr>
        <w:t>&lt;Edit…&gt;</w:t>
      </w:r>
      <w:r w:rsidRPr="00F64811">
        <w:t>.</w:t>
      </w:r>
      <w:r>
        <w:t xml:space="preserve"> Remote Connections window would pop-up.</w:t>
      </w:r>
    </w:p>
    <w:p w14:paraId="23FB2605" w14:textId="77777777" w:rsidR="00615DBC" w:rsidRDefault="00615DBC" w:rsidP="00C62025">
      <w:pPr>
        <w:pStyle w:val="ListParagraph"/>
        <w:spacing w:after="0"/>
        <w:contextualSpacing w:val="0"/>
      </w:pPr>
      <w:r>
        <w:rPr>
          <w:noProof/>
          <w:lang w:eastAsia="zh-TW"/>
        </w:rPr>
        <w:drawing>
          <wp:inline distT="0" distB="0" distL="0" distR="0" wp14:anchorId="685008D1" wp14:editId="29790FE6">
            <wp:extent cx="4899025" cy="1424804"/>
            <wp:effectExtent l="19050" t="19050" r="15875"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349" r="7692" b="9759"/>
                    <a:stretch/>
                  </pic:blipFill>
                  <pic:spPr bwMode="auto">
                    <a:xfrm>
                      <a:off x="0" y="0"/>
                      <a:ext cx="4899482" cy="142493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EE55AB" w14:textId="1FABAED2" w:rsidR="00615DBC" w:rsidRDefault="00615DBC" w:rsidP="008E2260">
      <w:pPr>
        <w:pStyle w:val="ListParagraph"/>
        <w:numPr>
          <w:ilvl w:val="0"/>
          <w:numId w:val="29"/>
        </w:numPr>
        <w:spacing w:before="80" w:after="80"/>
        <w:contextualSpacing w:val="0"/>
      </w:pPr>
      <w:r>
        <w:t xml:space="preserve">Select </w:t>
      </w:r>
      <w:r w:rsidRPr="00B844E9">
        <w:rPr>
          <w:b/>
        </w:rPr>
        <w:t>minwinpc</w:t>
      </w:r>
      <w:r>
        <w:t xml:space="preserve">. Check </w:t>
      </w:r>
      <w:r w:rsidR="00F654DA">
        <w:t xml:space="preserve">that </w:t>
      </w:r>
      <w:r>
        <w:t xml:space="preserve">the </w:t>
      </w:r>
      <w:r w:rsidR="00F654DA">
        <w:t xml:space="preserve">IP </w:t>
      </w:r>
      <w:r>
        <w:t>Address is correct.</w:t>
      </w:r>
      <w:r w:rsidR="00F654DA">
        <w:t xml:space="preserve"> Click </w:t>
      </w:r>
      <w:r w:rsidR="00F654DA" w:rsidRPr="00F654DA">
        <w:rPr>
          <w:b/>
        </w:rPr>
        <w:t>Select</w:t>
      </w:r>
      <w:r w:rsidR="00332F0E">
        <w:t xml:space="preserve"> to close the </w:t>
      </w:r>
      <w:r w:rsidR="00332F0E">
        <w:rPr>
          <w:lang w:eastAsia="zh-TW"/>
        </w:rPr>
        <w:t>w</w:t>
      </w:r>
      <w:r w:rsidR="00332F0E">
        <w:rPr>
          <w:rFonts w:hint="eastAsia"/>
          <w:lang w:eastAsia="zh-TW"/>
        </w:rPr>
        <w:t>indow.</w:t>
      </w:r>
    </w:p>
    <w:p w14:paraId="765988BD" w14:textId="2559436B" w:rsidR="00615DBC" w:rsidRDefault="008E2260" w:rsidP="008E2260">
      <w:pPr>
        <w:spacing w:after="0" w:line="240" w:lineRule="auto"/>
        <w:ind w:left="360"/>
        <w:jc w:val="center"/>
      </w:pPr>
      <w:r>
        <w:rPr>
          <w:noProof/>
          <w:lang w:eastAsia="zh-TW"/>
        </w:rPr>
        <w:drawing>
          <wp:inline distT="0" distB="0" distL="0" distR="0" wp14:anchorId="231DCCC0" wp14:editId="0D27BF69">
            <wp:extent cx="3019097" cy="2286000"/>
            <wp:effectExtent l="19050" t="19050" r="10160"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333"/>
                    <a:stretch/>
                  </pic:blipFill>
                  <pic:spPr bwMode="auto">
                    <a:xfrm>
                      <a:off x="0" y="0"/>
                      <a:ext cx="3019097" cy="2286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C56BFB" w14:textId="3B96CD97" w:rsidR="008E2260" w:rsidRDefault="008E2260" w:rsidP="00615DBC">
      <w:pPr>
        <w:pStyle w:val="ListParagraph"/>
        <w:numPr>
          <w:ilvl w:val="0"/>
          <w:numId w:val="29"/>
        </w:numPr>
      </w:pPr>
      <w:r>
        <w:lastRenderedPageBreak/>
        <w:t xml:space="preserve">Select </w:t>
      </w:r>
      <w:r w:rsidRPr="008E2260">
        <w:rPr>
          <w:b/>
        </w:rPr>
        <w:t>App</w:t>
      </w:r>
      <w:r>
        <w:rPr>
          <w:b/>
        </w:rPr>
        <w:t>l</w:t>
      </w:r>
      <w:r w:rsidRPr="008E2260">
        <w:rPr>
          <w:b/>
        </w:rPr>
        <w:t>y</w:t>
      </w:r>
      <w:r>
        <w:t xml:space="preserve"> then </w:t>
      </w:r>
      <w:r w:rsidRPr="008E2260">
        <w:rPr>
          <w:b/>
        </w:rPr>
        <w:t>OK</w:t>
      </w:r>
      <w:r>
        <w:t xml:space="preserve"> to close the properties window.</w:t>
      </w:r>
    </w:p>
    <w:p w14:paraId="63DFB22B" w14:textId="6302A938" w:rsidR="00615DBC" w:rsidRDefault="00615DBC" w:rsidP="00615DBC">
      <w:pPr>
        <w:pStyle w:val="ListParagraph"/>
        <w:numPr>
          <w:ilvl w:val="0"/>
          <w:numId w:val="29"/>
        </w:numPr>
      </w:pPr>
      <w:r>
        <w:t xml:space="preserve">Press </w:t>
      </w:r>
      <w:r w:rsidRPr="00B844E9">
        <w:rPr>
          <w:b/>
        </w:rPr>
        <w:t>F5</w:t>
      </w:r>
      <w:r>
        <w:t xml:space="preserve"> to deploy the App.</w:t>
      </w:r>
      <w:r w:rsidR="002F61AA">
        <w:t xml:space="preserve"> You MBM screen should turn black, with numbers appear on the top corners.</w:t>
      </w:r>
    </w:p>
    <w:p w14:paraId="4D463DA8" w14:textId="4C949CE1" w:rsidR="0030472A" w:rsidRPr="002F23BE" w:rsidRDefault="0030472A" w:rsidP="00EA618E">
      <w:pPr>
        <w:pStyle w:val="NoSpacing"/>
        <w:spacing w:line="259" w:lineRule="auto"/>
        <w:rPr>
          <w:highlight w:val="white"/>
        </w:rPr>
      </w:pPr>
      <w:r w:rsidRPr="0030472A">
        <w:t xml:space="preserve">That is all for a basic GPIO pin device. At this point when this application runs, the GPIO pin will be seen on the AllJoyn bus. Whenever any AllJoyn Client Application polls the value of the pin, our AllJoyn Device System Bridge Application will read the value from the physical GPIO pin on the </w:t>
      </w:r>
      <w:r>
        <w:t>MinnowBoard Max</w:t>
      </w:r>
      <w:r w:rsidRPr="0030472A">
        <w:t>.</w:t>
      </w:r>
    </w:p>
    <w:p w14:paraId="432232C9" w14:textId="77777777" w:rsidR="008F6B4B" w:rsidRDefault="008F6B4B" w:rsidP="00171DA1">
      <w:pPr>
        <w:spacing w:after="0"/>
      </w:pPr>
    </w:p>
    <w:p w14:paraId="0AF93232" w14:textId="259AD60F" w:rsidR="002903AE" w:rsidRPr="000E7BBF" w:rsidRDefault="000D50FE" w:rsidP="000D50FE">
      <w:pPr>
        <w:pStyle w:val="Heading1"/>
      </w:pPr>
      <w:bookmarkStart w:id="13" w:name="_Toc433744397"/>
      <w:r>
        <w:t>Exercise</w:t>
      </w:r>
      <w:r w:rsidR="002903AE">
        <w:t xml:space="preserve"> </w:t>
      </w:r>
      <w:r>
        <w:t>4</w:t>
      </w:r>
      <w:r w:rsidR="002903AE" w:rsidRPr="000E7BBF">
        <w:t xml:space="preserve">: </w:t>
      </w:r>
      <w:r w:rsidR="00980A8D">
        <w:t>Utilizing</w:t>
      </w:r>
      <w:r w:rsidR="00980A8D" w:rsidRPr="00980A8D">
        <w:t xml:space="preserve"> </w:t>
      </w:r>
      <w:r w:rsidR="002903AE" w:rsidRPr="002903AE">
        <w:t>AllJoyn</w:t>
      </w:r>
      <w:r w:rsidR="002903AE">
        <w:t xml:space="preserve"> Explorer </w:t>
      </w:r>
      <w:r w:rsidR="002903AE" w:rsidRPr="002903AE">
        <w:t>(AJX)</w:t>
      </w:r>
      <w:bookmarkEnd w:id="13"/>
    </w:p>
    <w:p w14:paraId="10799AD8" w14:textId="7DB8E6F7" w:rsidR="002903AE" w:rsidRPr="002903AE" w:rsidRDefault="002903AE" w:rsidP="002903AE">
      <w:r>
        <w:t xml:space="preserve">In this </w:t>
      </w:r>
      <w:r w:rsidR="000D50FE">
        <w:t>exercise</w:t>
      </w:r>
      <w:r>
        <w:t xml:space="preserve">, you will </w:t>
      </w:r>
      <w:r w:rsidR="00980A8D">
        <w:t>use</w:t>
      </w:r>
      <w:r>
        <w:t xml:space="preserve"> </w:t>
      </w:r>
      <w:r w:rsidRPr="002903AE">
        <w:t xml:space="preserve">AllJoyn Explorer </w:t>
      </w:r>
      <w:r>
        <w:t xml:space="preserve">Application, a tool that can </w:t>
      </w:r>
      <w:r w:rsidRPr="002903AE">
        <w:t>browse and interact with services exposed on the AllJoyn bus</w:t>
      </w:r>
      <w:r>
        <w:t xml:space="preserve">, to explore AllJoyn Device Service Bridge (DSB) we created for the GPIO pin in Section 1. </w:t>
      </w:r>
    </w:p>
    <w:p w14:paraId="0B56343E" w14:textId="76C0AD92" w:rsidR="00901C07" w:rsidRPr="00560144" w:rsidRDefault="000D50FE" w:rsidP="000D50FE">
      <w:pPr>
        <w:pStyle w:val="Heading2"/>
      </w:pPr>
      <w:bookmarkStart w:id="14" w:name="_Toc433744398"/>
      <w:r>
        <w:t>Section 1</w:t>
      </w:r>
      <w:r w:rsidR="00901C07" w:rsidRPr="00560144">
        <w:t xml:space="preserve">: </w:t>
      </w:r>
      <w:r w:rsidR="00901C07">
        <w:t>Run the AllJ</w:t>
      </w:r>
      <w:r w:rsidR="00901C07" w:rsidRPr="00901C07">
        <w:t>oyn Explorer Application</w:t>
      </w:r>
      <w:bookmarkEnd w:id="14"/>
    </w:p>
    <w:p w14:paraId="051ED4D1" w14:textId="0663D80C" w:rsidR="00901C07" w:rsidRDefault="00901C07" w:rsidP="00EA618E">
      <w:pPr>
        <w:pStyle w:val="NoSpacing"/>
        <w:spacing w:line="259" w:lineRule="auto"/>
      </w:pPr>
      <w:r>
        <w:t xml:space="preserve">In this </w:t>
      </w:r>
      <w:r w:rsidR="000D50FE">
        <w:t>section</w:t>
      </w:r>
      <w:r>
        <w:t xml:space="preserve"> you will</w:t>
      </w:r>
      <w:r w:rsidR="00590B93">
        <w:t xml:space="preserve"> run </w:t>
      </w:r>
      <w:r>
        <w:rPr>
          <w:b/>
        </w:rPr>
        <w:t>AllJ</w:t>
      </w:r>
      <w:r w:rsidRPr="00901C07">
        <w:rPr>
          <w:b/>
        </w:rPr>
        <w:t>oyn Explorer</w:t>
      </w:r>
      <w:r>
        <w:t xml:space="preserve"> to discover the GPIO device.</w:t>
      </w:r>
    </w:p>
    <w:p w14:paraId="7D2D9B2F" w14:textId="4A09F8A7" w:rsidR="00901C07" w:rsidRDefault="00901C07" w:rsidP="00EA618E">
      <w:pPr>
        <w:pStyle w:val="NoSpacing"/>
        <w:numPr>
          <w:ilvl w:val="0"/>
          <w:numId w:val="25"/>
        </w:numPr>
        <w:spacing w:line="259" w:lineRule="auto"/>
      </w:pPr>
      <w:r w:rsidRPr="00901C07">
        <w:t xml:space="preserve">Launch </w:t>
      </w:r>
      <w:r>
        <w:rPr>
          <w:b/>
        </w:rPr>
        <w:t>AllJ</w:t>
      </w:r>
      <w:r w:rsidRPr="00901C07">
        <w:rPr>
          <w:b/>
        </w:rPr>
        <w:t>oyn Explorer</w:t>
      </w:r>
      <w:r>
        <w:t xml:space="preserve"> by searching for </w:t>
      </w:r>
      <w:r w:rsidRPr="00901C07">
        <w:t>“AllJoyn Explorer”</w:t>
      </w:r>
      <w:r>
        <w:rPr>
          <w:b/>
        </w:rPr>
        <w:t xml:space="preserve"> </w:t>
      </w:r>
      <w:r w:rsidRPr="00901C07">
        <w:t>in the search bar next to the Start Menu</w:t>
      </w:r>
      <w:r>
        <w:t xml:space="preserve"> button at the button-left of the desktop.</w:t>
      </w:r>
    </w:p>
    <w:p w14:paraId="59A76776" w14:textId="04A3615D" w:rsidR="00901C07" w:rsidRDefault="00901C07" w:rsidP="00EA618E">
      <w:pPr>
        <w:pStyle w:val="NoSpacing"/>
        <w:numPr>
          <w:ilvl w:val="0"/>
          <w:numId w:val="25"/>
        </w:numPr>
        <w:spacing w:line="259" w:lineRule="auto"/>
      </w:pPr>
      <w:r>
        <w:t>Locate two nodes in the list - the “Custom Adapter” and “Custom_GPIO_Device” in the list of exposed Devices and Services.</w:t>
      </w:r>
      <w:r w:rsidR="002C274F">
        <w:t xml:space="preserve"> </w:t>
      </w:r>
    </w:p>
    <w:p w14:paraId="5A76D313" w14:textId="5E9892E4" w:rsidR="002C274F" w:rsidRDefault="00EA618E" w:rsidP="00EA618E">
      <w:pPr>
        <w:pStyle w:val="NoSpacing"/>
        <w:spacing w:before="120" w:after="120"/>
        <w:jc w:val="center"/>
      </w:pPr>
      <w:r>
        <w:rPr>
          <w:rFonts w:ascii="Segoe UI" w:hAnsi="Segoe UI" w:cs="Segoe UI"/>
          <w:noProof/>
          <w:color w:val="333333"/>
          <w:lang w:eastAsia="zh-TW"/>
        </w:rPr>
        <w:drawing>
          <wp:inline distT="0" distB="0" distL="0" distR="0" wp14:anchorId="0F2D71D6" wp14:editId="2EEF955D">
            <wp:extent cx="5486400" cy="3960914"/>
            <wp:effectExtent l="0" t="0" r="0" b="1905"/>
            <wp:docPr id="130" name="Picture 130" descr="ajx_ds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x_dsb1"/>
                    <pic:cNvPicPr>
                      <a:picLocks noChangeAspect="1" noChangeArrowheads="1"/>
                    </pic:cNvPicPr>
                  </pic:nvPicPr>
                  <pic:blipFill rotWithShape="1">
                    <a:blip r:embed="rId26">
                      <a:extLst>
                        <a:ext uri="{28A0092B-C50C-407E-A947-70E740481C1C}">
                          <a14:useLocalDpi xmlns:a14="http://schemas.microsoft.com/office/drawing/2010/main" val="0"/>
                        </a:ext>
                      </a:extLst>
                    </a:blip>
                    <a:srcRect b="7500"/>
                    <a:stretch/>
                  </pic:blipFill>
                  <pic:spPr bwMode="auto">
                    <a:xfrm>
                      <a:off x="0" y="0"/>
                      <a:ext cx="5486400" cy="3960914"/>
                    </a:xfrm>
                    <a:prstGeom prst="rect">
                      <a:avLst/>
                    </a:prstGeom>
                    <a:noFill/>
                    <a:ln>
                      <a:noFill/>
                    </a:ln>
                    <a:extLst>
                      <a:ext uri="{53640926-AAD7-44D8-BBD7-CCE9431645EC}">
                        <a14:shadowObscured xmlns:a14="http://schemas.microsoft.com/office/drawing/2010/main"/>
                      </a:ext>
                    </a:extLst>
                  </pic:spPr>
                </pic:pic>
              </a:graphicData>
            </a:graphic>
          </wp:inline>
        </w:drawing>
      </w:r>
    </w:p>
    <w:p w14:paraId="405A77A9" w14:textId="3B53B99E" w:rsidR="00901C07" w:rsidRDefault="002C274F" w:rsidP="00EA618E">
      <w:pPr>
        <w:pStyle w:val="NoSpacing"/>
        <w:spacing w:after="120" w:line="259" w:lineRule="auto"/>
      </w:pPr>
      <w:r w:rsidRPr="002C274F">
        <w:t>NOTE: Your adapter name may be different than the one shown below. By default, the adapter name is the name of the project you’ve created. For example, if your project name is DsbAdapter, the name of the adapter node will be “DsbAdapter” instead of “Custom Adapter”.</w:t>
      </w:r>
    </w:p>
    <w:p w14:paraId="0F138127" w14:textId="2D321149" w:rsidR="00EA618E" w:rsidRPr="00EA618E" w:rsidRDefault="00EA618E" w:rsidP="00EA618E">
      <w:pPr>
        <w:pStyle w:val="NoSpacing"/>
        <w:numPr>
          <w:ilvl w:val="0"/>
          <w:numId w:val="25"/>
        </w:numPr>
        <w:spacing w:line="259" w:lineRule="auto"/>
      </w:pPr>
      <w:r>
        <w:rPr>
          <w:rFonts w:hint="eastAsia"/>
          <w:lang w:eastAsia="zh-TW"/>
        </w:rPr>
        <w:lastRenderedPageBreak/>
        <w:t>Find</w:t>
      </w:r>
      <w:r w:rsidR="002C274F">
        <w:t xml:space="preserve"> </w:t>
      </w:r>
      <w:r w:rsidR="002C274F" w:rsidRPr="002C274F">
        <w:rPr>
          <w:b/>
        </w:rPr>
        <w:t>Custom_GPIO_Device</w:t>
      </w:r>
      <w:r w:rsidR="002C274F" w:rsidRPr="002C274F">
        <w:t xml:space="preserve"> from the list.</w:t>
      </w:r>
      <w:r>
        <w:t xml:space="preserve"> </w:t>
      </w:r>
      <w:r w:rsidR="002C274F" w:rsidRPr="002C274F">
        <w:t xml:space="preserve">Select </w:t>
      </w:r>
      <w:r w:rsidR="00777255">
        <w:rPr>
          <w:b/>
        </w:rPr>
        <w:t>Pin5</w:t>
      </w:r>
      <w:r w:rsidR="002C274F">
        <w:t>.</w:t>
      </w:r>
      <w:r w:rsidR="001037B1">
        <w:t xml:space="preserve"> Observe</w:t>
      </w:r>
      <w:r w:rsidR="002C274F" w:rsidRPr="002C274F">
        <w:t xml:space="preserve"> the interfaces announced for this GPIO pin. </w:t>
      </w:r>
    </w:p>
    <w:p w14:paraId="45B6850A" w14:textId="5CDE591E" w:rsidR="00EA618E" w:rsidRDefault="00EA622D" w:rsidP="00EA622D">
      <w:pPr>
        <w:pStyle w:val="NoSpacing"/>
        <w:spacing w:before="120" w:after="120"/>
        <w:jc w:val="center"/>
      </w:pPr>
      <w:r>
        <w:rPr>
          <w:noProof/>
          <w:lang w:eastAsia="zh-TW"/>
        </w:rPr>
        <w:drawing>
          <wp:inline distT="0" distB="0" distL="0" distR="0" wp14:anchorId="590DC650" wp14:editId="37FA6E1D">
            <wp:extent cx="5486075" cy="246463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08" b="-1"/>
                    <a:stretch/>
                  </pic:blipFill>
                  <pic:spPr bwMode="auto">
                    <a:xfrm>
                      <a:off x="0" y="0"/>
                      <a:ext cx="5486400" cy="2464777"/>
                    </a:xfrm>
                    <a:prstGeom prst="rect">
                      <a:avLst/>
                    </a:prstGeom>
                    <a:ln w="6350">
                      <a:noFill/>
                    </a:ln>
                    <a:extLst>
                      <a:ext uri="{53640926-AAD7-44D8-BBD7-CCE9431645EC}">
                        <a14:shadowObscured xmlns:a14="http://schemas.microsoft.com/office/drawing/2010/main"/>
                      </a:ext>
                    </a:extLst>
                  </pic:spPr>
                </pic:pic>
              </a:graphicData>
            </a:graphic>
          </wp:inline>
        </w:drawing>
      </w:r>
    </w:p>
    <w:p w14:paraId="39319DDF" w14:textId="75B75436" w:rsidR="0099451B" w:rsidRDefault="00EA622D" w:rsidP="00EA622D">
      <w:pPr>
        <w:pStyle w:val="NoSpacing"/>
        <w:spacing w:before="120" w:after="120"/>
        <w:jc w:val="center"/>
      </w:pPr>
      <w:bookmarkStart w:id="15" w:name="_GoBack"/>
      <w:r>
        <w:rPr>
          <w:noProof/>
          <w:lang w:eastAsia="zh-TW"/>
        </w:rPr>
        <w:drawing>
          <wp:inline distT="0" distB="0" distL="0" distR="0" wp14:anchorId="68D5A070" wp14:editId="3D3C639E">
            <wp:extent cx="5486400" cy="29008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900875"/>
                    </a:xfrm>
                    <a:prstGeom prst="rect">
                      <a:avLst/>
                    </a:prstGeom>
                  </pic:spPr>
                </pic:pic>
              </a:graphicData>
            </a:graphic>
          </wp:inline>
        </w:drawing>
      </w:r>
      <w:bookmarkEnd w:id="15"/>
    </w:p>
    <w:p w14:paraId="3556DC8F" w14:textId="2FB9DAE3" w:rsidR="00901C07" w:rsidRDefault="002C274F" w:rsidP="00EA618E">
      <w:pPr>
        <w:pStyle w:val="NoSpacing"/>
        <w:numPr>
          <w:ilvl w:val="0"/>
          <w:numId w:val="25"/>
        </w:numPr>
        <w:spacing w:line="259" w:lineRule="auto"/>
      </w:pPr>
      <w:r w:rsidRPr="002C274F">
        <w:t>Click any interface to view its properties.</w:t>
      </w:r>
      <w:r w:rsidR="00EA618E">
        <w:t xml:space="preserve"> </w:t>
      </w:r>
      <w:r w:rsidR="00EA618E" w:rsidRPr="00EA618E">
        <w:t>1.Selecting an interface allows you to view its properties; You should observe a single interface property, with PinValue equal to 1</w:t>
      </w:r>
    </w:p>
    <w:p w14:paraId="4DFCA782" w14:textId="23B0635F" w:rsidR="002903AE" w:rsidRPr="002903AE" w:rsidRDefault="00EA618E" w:rsidP="00EA622D">
      <w:pPr>
        <w:pStyle w:val="NoSpacing"/>
        <w:spacing w:before="120" w:after="120"/>
        <w:jc w:val="center"/>
      </w:pPr>
      <w:r>
        <w:rPr>
          <w:rFonts w:ascii="Segoe UI" w:hAnsi="Segoe UI" w:cs="Segoe UI"/>
          <w:noProof/>
          <w:color w:val="333333"/>
          <w:lang w:eastAsia="zh-TW"/>
        </w:rPr>
        <w:drawing>
          <wp:inline distT="0" distB="0" distL="0" distR="0" wp14:anchorId="34241625" wp14:editId="20231C6A">
            <wp:extent cx="5486400" cy="1802513"/>
            <wp:effectExtent l="0" t="0" r="0" b="7620"/>
            <wp:docPr id="134" name="Picture 134" descr="custom_gpio3_a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tom_gpio3_ajx"/>
                    <pic:cNvPicPr>
                      <a:picLocks noChangeAspect="1" noChangeArrowheads="1"/>
                    </pic:cNvPicPr>
                  </pic:nvPicPr>
                  <pic:blipFill rotWithShape="1">
                    <a:blip r:embed="rId29">
                      <a:extLst>
                        <a:ext uri="{28A0092B-C50C-407E-A947-70E740481C1C}">
                          <a14:useLocalDpi xmlns:a14="http://schemas.microsoft.com/office/drawing/2010/main" val="0"/>
                        </a:ext>
                      </a:extLst>
                    </a:blip>
                    <a:srcRect b="57905"/>
                    <a:stretch/>
                  </pic:blipFill>
                  <pic:spPr bwMode="auto">
                    <a:xfrm>
                      <a:off x="0" y="0"/>
                      <a:ext cx="5486400" cy="1802513"/>
                    </a:xfrm>
                    <a:prstGeom prst="rect">
                      <a:avLst/>
                    </a:prstGeom>
                    <a:noFill/>
                    <a:ln>
                      <a:noFill/>
                    </a:ln>
                    <a:extLst>
                      <a:ext uri="{53640926-AAD7-44D8-BBD7-CCE9431645EC}">
                        <a14:shadowObscured xmlns:a14="http://schemas.microsoft.com/office/drawing/2010/main"/>
                      </a:ext>
                    </a:extLst>
                  </pic:spPr>
                </pic:pic>
              </a:graphicData>
            </a:graphic>
          </wp:inline>
        </w:drawing>
      </w:r>
    </w:p>
    <w:p w14:paraId="155CDA63" w14:textId="52BE9BE9" w:rsidR="00560144" w:rsidRPr="000E7BBF" w:rsidRDefault="009F1155" w:rsidP="000D50FE">
      <w:pPr>
        <w:pStyle w:val="Heading1"/>
      </w:pPr>
      <w:bookmarkStart w:id="16" w:name="_Toc433744399"/>
      <w:r>
        <w:rPr>
          <w:rFonts w:hint="eastAsia"/>
          <w:lang w:eastAsia="zh-TW"/>
        </w:rPr>
        <w:lastRenderedPageBreak/>
        <w:t>[O</w:t>
      </w:r>
      <w:r>
        <w:rPr>
          <w:lang w:eastAsia="zh-TW"/>
        </w:rPr>
        <w:t>ptional</w:t>
      </w:r>
      <w:r>
        <w:rPr>
          <w:rFonts w:hint="eastAsia"/>
          <w:lang w:eastAsia="zh-TW"/>
        </w:rPr>
        <w:t>]</w:t>
      </w:r>
      <w:r>
        <w:rPr>
          <w:lang w:eastAsia="zh-TW"/>
        </w:rPr>
        <w:t xml:space="preserve"> </w:t>
      </w:r>
      <w:r w:rsidR="000D50FE">
        <w:t>Exercise</w:t>
      </w:r>
      <w:r w:rsidR="00560144">
        <w:t xml:space="preserve"> </w:t>
      </w:r>
      <w:r w:rsidR="000D50FE">
        <w:t>5</w:t>
      </w:r>
      <w:r w:rsidR="00560144" w:rsidRPr="000E7BBF">
        <w:t xml:space="preserve">: </w:t>
      </w:r>
      <w:r w:rsidR="000D50FE">
        <w:t>Push Notification to AllJoyn Bus when the GPIO Pin Signal C</w:t>
      </w:r>
      <w:r w:rsidR="002C274F" w:rsidRPr="002C274F">
        <w:t>hanges</w:t>
      </w:r>
      <w:bookmarkEnd w:id="16"/>
    </w:p>
    <w:p w14:paraId="2632D7AE" w14:textId="7E871067" w:rsidR="00560144" w:rsidRDefault="00560144" w:rsidP="00560144">
      <w:r>
        <w:t xml:space="preserve">In this </w:t>
      </w:r>
      <w:r w:rsidR="000D50FE">
        <w:t>exercise</w:t>
      </w:r>
      <w:r>
        <w:t xml:space="preserve">, you will see </w:t>
      </w:r>
      <w:r w:rsidR="00983C0F">
        <w:t xml:space="preserve">how </w:t>
      </w:r>
      <w:r w:rsidR="000D50FE">
        <w:t xml:space="preserve">to make the DSB Adapter </w:t>
      </w:r>
      <w:r w:rsidR="002C274F" w:rsidRPr="002C274F">
        <w:t>notify the AllJoyn Consumer Applications</w:t>
      </w:r>
      <w:r w:rsidR="000D50FE">
        <w:t xml:space="preserve"> to signal GPIO pin value changes</w:t>
      </w:r>
      <w:r w:rsidR="002C274F">
        <w:t>. Sometimes</w:t>
      </w:r>
      <w:r w:rsidR="002C274F" w:rsidRPr="002C274F">
        <w:t xml:space="preserve"> the applications on the AllJoyn bus do not want to poll the value of the GPIO pin but just to be notified when the GPIO pin value changes. </w:t>
      </w:r>
    </w:p>
    <w:p w14:paraId="078902FF" w14:textId="74CCCEDE" w:rsidR="00560144" w:rsidRPr="006E3688" w:rsidRDefault="000D50FE" w:rsidP="000D50FE">
      <w:pPr>
        <w:pStyle w:val="Heading2"/>
      </w:pPr>
      <w:bookmarkStart w:id="17" w:name="_Toc433744400"/>
      <w:r>
        <w:t>Section 1</w:t>
      </w:r>
      <w:r w:rsidR="00560144" w:rsidRPr="006E3688">
        <w:t xml:space="preserve">: </w:t>
      </w:r>
      <w:r w:rsidR="002C274F">
        <w:t>A</w:t>
      </w:r>
      <w:r w:rsidR="002C274F" w:rsidRPr="002C274F">
        <w:t xml:space="preserve">dd </w:t>
      </w:r>
      <w:r w:rsidR="002C274F">
        <w:t>Signal Support to the A</w:t>
      </w:r>
      <w:r w:rsidR="002C274F" w:rsidRPr="002C274F">
        <w:t>dapter</w:t>
      </w:r>
      <w:bookmarkEnd w:id="17"/>
    </w:p>
    <w:p w14:paraId="2E44A520" w14:textId="5773BAC1" w:rsidR="00560144" w:rsidRDefault="00560144" w:rsidP="00560144">
      <w:pPr>
        <w:pStyle w:val="NoSpacing"/>
      </w:pPr>
      <w:r w:rsidRPr="0011491D">
        <w:t>In this</w:t>
      </w:r>
      <w:r w:rsidR="000D50FE">
        <w:t xml:space="preserve"> section</w:t>
      </w:r>
      <w:r w:rsidRPr="0011491D">
        <w:t xml:space="preserve"> you will </w:t>
      </w:r>
      <w:r w:rsidR="002C274F">
        <w:t>add support for signals to the adapter by adding an event handler.</w:t>
      </w:r>
    </w:p>
    <w:p w14:paraId="3BB526B4" w14:textId="77777777" w:rsidR="00DC1873" w:rsidRDefault="00DC1873" w:rsidP="00560144">
      <w:pPr>
        <w:pStyle w:val="NoSpacing"/>
      </w:pPr>
    </w:p>
    <w:p w14:paraId="2D8EAC7D" w14:textId="77777777" w:rsidR="002C274F" w:rsidRDefault="002C274F" w:rsidP="00EA618E">
      <w:pPr>
        <w:pStyle w:val="NoSpacing"/>
        <w:numPr>
          <w:ilvl w:val="0"/>
          <w:numId w:val="17"/>
        </w:numPr>
        <w:spacing w:line="259" w:lineRule="auto"/>
      </w:pPr>
      <w:r>
        <w:t xml:space="preserve">Open </w:t>
      </w:r>
      <w:r w:rsidRPr="002C274F">
        <w:rPr>
          <w:b/>
        </w:rPr>
        <w:t>Adapter.h</w:t>
      </w:r>
    </w:p>
    <w:p w14:paraId="1A7F8C77" w14:textId="7A087D77" w:rsidR="001C0AD1" w:rsidRPr="0011491D" w:rsidRDefault="002C274F" w:rsidP="007679E6">
      <w:pPr>
        <w:pStyle w:val="NoSpacing"/>
        <w:numPr>
          <w:ilvl w:val="0"/>
          <w:numId w:val="17"/>
        </w:numPr>
        <w:spacing w:after="120" w:line="259" w:lineRule="auto"/>
      </w:pPr>
      <w:r>
        <w:t>Add the following code to declare an event handler when GPIO pin value change occurs.</w:t>
      </w:r>
    </w:p>
    <w:p w14:paraId="15F11B3F" w14:textId="77777777" w:rsidR="002C274F" w:rsidRPr="002C274F" w:rsidRDefault="002C274F" w:rsidP="002C274F">
      <w:pPr>
        <w:pStyle w:val="HTMLPreformatted"/>
        <w:spacing w:after="0"/>
        <w:ind w:left="900"/>
        <w:rPr>
          <w:color w:val="000000" w:themeColor="text1"/>
          <w:sz w:val="18"/>
          <w:szCs w:val="18"/>
        </w:rPr>
      </w:pPr>
      <w:r w:rsidRPr="002C274F">
        <w:rPr>
          <w:color w:val="000000" w:themeColor="text1"/>
          <w:sz w:val="18"/>
          <w:szCs w:val="18"/>
        </w:rPr>
        <w:t>private:</w:t>
      </w:r>
    </w:p>
    <w:p w14:paraId="5DAF0BF0" w14:textId="77777777" w:rsidR="002C274F" w:rsidRPr="002C274F" w:rsidRDefault="002C274F" w:rsidP="002C274F">
      <w:pPr>
        <w:pStyle w:val="HTMLPreformatted"/>
        <w:spacing w:after="0"/>
        <w:ind w:left="900"/>
        <w:rPr>
          <w:color w:val="00B050"/>
          <w:sz w:val="18"/>
          <w:szCs w:val="18"/>
        </w:rPr>
      </w:pPr>
      <w:r w:rsidRPr="002C274F">
        <w:rPr>
          <w:color w:val="000000" w:themeColor="text1"/>
          <w:sz w:val="18"/>
          <w:szCs w:val="18"/>
        </w:rPr>
        <w:t xml:space="preserve">    </w:t>
      </w:r>
      <w:r w:rsidRPr="002C274F">
        <w:rPr>
          <w:color w:val="00B050"/>
          <w:sz w:val="18"/>
          <w:szCs w:val="18"/>
        </w:rPr>
        <w:t>// GPIO pin value change event handler</w:t>
      </w:r>
    </w:p>
    <w:p w14:paraId="1F69DE0A" w14:textId="77777777" w:rsidR="002C274F" w:rsidRPr="002C274F" w:rsidRDefault="002C274F" w:rsidP="002C274F">
      <w:pPr>
        <w:pStyle w:val="HTMLPreformatted"/>
        <w:spacing w:after="0"/>
        <w:ind w:left="900"/>
        <w:rPr>
          <w:color w:val="000000" w:themeColor="text1"/>
          <w:sz w:val="18"/>
          <w:szCs w:val="18"/>
        </w:rPr>
      </w:pPr>
      <w:r w:rsidRPr="002C274F">
        <w:rPr>
          <w:color w:val="000000" w:themeColor="text1"/>
          <w:sz w:val="18"/>
          <w:szCs w:val="18"/>
        </w:rPr>
        <w:t xml:space="preserve">    void pinValueChangedEventHandler(</w:t>
      </w:r>
    </w:p>
    <w:p w14:paraId="3B77F608" w14:textId="468499D6" w:rsidR="002C274F" w:rsidRDefault="002C274F" w:rsidP="002C274F">
      <w:pPr>
        <w:pStyle w:val="HTMLPreformatted"/>
        <w:spacing w:after="0"/>
        <w:ind w:left="900"/>
        <w:rPr>
          <w:color w:val="000000" w:themeColor="text1"/>
          <w:sz w:val="18"/>
          <w:szCs w:val="18"/>
        </w:rPr>
      </w:pPr>
      <w:r w:rsidRPr="002C274F">
        <w:rPr>
          <w:color w:val="000000" w:themeColor="text1"/>
          <w:sz w:val="18"/>
          <w:szCs w:val="18"/>
        </w:rPr>
        <w:t xml:space="preserve">        _In_ Windows::Devices::Gpio::GpioPin^ gpioPin,</w:t>
      </w:r>
    </w:p>
    <w:p w14:paraId="680E7DF5" w14:textId="388E50CF" w:rsidR="002C274F" w:rsidRPr="002C274F" w:rsidRDefault="002C274F" w:rsidP="002C274F">
      <w:pPr>
        <w:pStyle w:val="HTMLPreformatted"/>
        <w:spacing w:after="0"/>
        <w:ind w:left="900"/>
        <w:rPr>
          <w:color w:val="000000" w:themeColor="text1"/>
          <w:sz w:val="18"/>
          <w:szCs w:val="18"/>
        </w:rPr>
      </w:pPr>
      <w:r w:rsidRPr="002C274F">
        <w:rPr>
          <w:color w:val="000000" w:themeColor="text1"/>
          <w:sz w:val="18"/>
          <w:szCs w:val="18"/>
        </w:rPr>
        <w:t xml:space="preserve">        _In_ Windows::Devices::Gpio::GpioPinValueChangedEventArgs^ eventArgs);</w:t>
      </w:r>
    </w:p>
    <w:p w14:paraId="70F7A61F" w14:textId="54F99EEC" w:rsidR="00730E75" w:rsidRPr="00472A15" w:rsidRDefault="00730E75" w:rsidP="007679E6">
      <w:pPr>
        <w:pStyle w:val="NoSpacing"/>
        <w:numPr>
          <w:ilvl w:val="0"/>
          <w:numId w:val="17"/>
        </w:numPr>
        <w:spacing w:before="120" w:line="259" w:lineRule="auto"/>
      </w:pPr>
      <w:r>
        <w:t xml:space="preserve">Open </w:t>
      </w:r>
      <w:r>
        <w:rPr>
          <w:b/>
        </w:rPr>
        <w:t>Adapter.cpp</w:t>
      </w:r>
    </w:p>
    <w:p w14:paraId="0752A9B7" w14:textId="5703CC6F" w:rsidR="00472A15" w:rsidRPr="00472A15" w:rsidRDefault="00472A15" w:rsidP="007679E6">
      <w:pPr>
        <w:pStyle w:val="NoSpacing"/>
        <w:numPr>
          <w:ilvl w:val="0"/>
          <w:numId w:val="17"/>
        </w:numPr>
        <w:spacing w:after="120" w:line="259" w:lineRule="auto"/>
      </w:pPr>
      <w:r>
        <w:t xml:space="preserve">Add the definiation of the </w:t>
      </w:r>
      <w:r w:rsidRPr="00472A15">
        <w:t>pinValueChangedEventHandler</w:t>
      </w:r>
      <w:r>
        <w:t>:</w:t>
      </w:r>
    </w:p>
    <w:p w14:paraId="71406D31"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_Use_decl_annotations_</w:t>
      </w:r>
    </w:p>
    <w:p w14:paraId="4FA9E850"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void Adapter::pinValueChangedEventHandler(</w:t>
      </w:r>
    </w:p>
    <w:p w14:paraId="4442141D"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GpioPin^ gpioPin,</w:t>
      </w:r>
    </w:p>
    <w:p w14:paraId="360A6837"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GpioPinValueChangedEventArgs^ eventArgs</w:t>
      </w:r>
    </w:p>
    <w:p w14:paraId="484CCAFD"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451430EA"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w:t>
      </w:r>
    </w:p>
    <w:p w14:paraId="32A55527"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AutoLock sync(&amp;lock, true);</w:t>
      </w:r>
    </w:p>
    <w:p w14:paraId="0BC09256"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IAdapterSignal^ covSignal = devices.at(0)-&gt;Signals-&gt;GetAt(0);</w:t>
      </w:r>
    </w:p>
    <w:p w14:paraId="75BAA68F" w14:textId="77777777" w:rsidR="00472A15" w:rsidRPr="00472A15" w:rsidRDefault="00472A15" w:rsidP="00D8152B">
      <w:pPr>
        <w:pStyle w:val="HTMLPreformatted"/>
        <w:wordWrap/>
        <w:spacing w:after="0"/>
        <w:ind w:left="907"/>
        <w:contextualSpacing/>
        <w:rPr>
          <w:color w:val="000000" w:themeColor="text1"/>
          <w:sz w:val="18"/>
          <w:szCs w:val="18"/>
        </w:rPr>
      </w:pPr>
    </w:p>
    <w:p w14:paraId="1494BA6E"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for (auto param : covSignal-&gt;Params)</w:t>
      </w:r>
    </w:p>
    <w:p w14:paraId="28C0D8D1"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094A8F03"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if (param-&gt;Name == Constants::COV__ATTRIBUTE_HANDLE)</w:t>
      </w:r>
    </w:p>
    <w:p w14:paraId="0C5D2BB4"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6D62420C"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pinValue = static_cast&lt;int&gt;(pin-&gt;Read());</w:t>
      </w:r>
    </w:p>
    <w:p w14:paraId="6D8CC642"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IAdapterValue^ valueAttr_Value = (AdapterValue^)param-&gt;Data;</w:t>
      </w:r>
    </w:p>
    <w:p w14:paraId="044DFC53" w14:textId="3FE5C7E4" w:rsidR="00472A15" w:rsidRPr="00472A15" w:rsidRDefault="00472A15" w:rsidP="00A57742">
      <w:pPr>
        <w:pStyle w:val="HTMLPreformatted"/>
        <w:wordWrap/>
        <w:spacing w:after="0"/>
        <w:ind w:left="907"/>
        <w:contextualSpacing/>
        <w:rPr>
          <w:color w:val="000000" w:themeColor="text1"/>
          <w:sz w:val="18"/>
          <w:szCs w:val="18"/>
        </w:rPr>
      </w:pPr>
      <w:r w:rsidRPr="00472A15">
        <w:rPr>
          <w:color w:val="000000" w:themeColor="text1"/>
          <w:sz w:val="18"/>
          <w:szCs w:val="18"/>
        </w:rPr>
        <w:t xml:space="preserve">            int previousPinValue = (int)valueAttr_Value-&gt;Data;</w:t>
      </w:r>
    </w:p>
    <w:p w14:paraId="3ED5A55D"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r w:rsidRPr="00DC1873">
        <w:rPr>
          <w:color w:val="00B050"/>
          <w:sz w:val="18"/>
          <w:szCs w:val="18"/>
        </w:rPr>
        <w:t>// Notify registered listeners only when pin value actually changes.</w:t>
      </w:r>
    </w:p>
    <w:p w14:paraId="2535B6E1"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if (previousPinValue != pinValue)</w:t>
      </w:r>
    </w:p>
    <w:p w14:paraId="18B5A444"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0B6B85F8"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valueAttr_Value-&gt;Data = pinValue;</w:t>
      </w:r>
    </w:p>
    <w:p w14:paraId="36FF3696"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NotifySignalListener(covSignal);</w:t>
      </w:r>
    </w:p>
    <w:p w14:paraId="77DDFADF"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19EE29CF"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60C6BA25" w14:textId="77777777" w:rsidR="00472A15" w:rsidRPr="00472A15" w:rsidRDefault="00472A15" w:rsidP="00D8152B">
      <w:pPr>
        <w:pStyle w:val="HTMLPreformatted"/>
        <w:wordWrap/>
        <w:spacing w:after="0"/>
        <w:ind w:left="907"/>
        <w:contextualSpacing/>
        <w:rPr>
          <w:color w:val="000000" w:themeColor="text1"/>
          <w:sz w:val="18"/>
          <w:szCs w:val="18"/>
        </w:rPr>
      </w:pPr>
      <w:r w:rsidRPr="00472A15">
        <w:rPr>
          <w:color w:val="000000" w:themeColor="text1"/>
          <w:sz w:val="18"/>
          <w:szCs w:val="18"/>
        </w:rPr>
        <w:t xml:space="preserve">    }</w:t>
      </w:r>
    </w:p>
    <w:p w14:paraId="5BCE3540" w14:textId="013FF8DF" w:rsidR="00472A15" w:rsidRPr="007679E6" w:rsidRDefault="007679E6" w:rsidP="007679E6">
      <w:pPr>
        <w:pStyle w:val="HTMLPreformatted"/>
        <w:wordWrap/>
        <w:spacing w:after="0"/>
        <w:ind w:left="907"/>
        <w:contextualSpacing/>
        <w:rPr>
          <w:color w:val="000000" w:themeColor="text1"/>
          <w:sz w:val="18"/>
          <w:szCs w:val="18"/>
        </w:rPr>
      </w:pPr>
      <w:r>
        <w:rPr>
          <w:color w:val="000000" w:themeColor="text1"/>
          <w:sz w:val="18"/>
          <w:szCs w:val="18"/>
        </w:rPr>
        <w:t>}</w:t>
      </w:r>
    </w:p>
    <w:p w14:paraId="4D550080" w14:textId="0FD3BA42" w:rsidR="00472A15" w:rsidRPr="00730E75" w:rsidRDefault="00DC1873" w:rsidP="007679E6">
      <w:pPr>
        <w:pStyle w:val="NoSpacing"/>
        <w:numPr>
          <w:ilvl w:val="0"/>
          <w:numId w:val="17"/>
        </w:numPr>
        <w:spacing w:before="120" w:after="120" w:line="259" w:lineRule="auto"/>
      </w:pPr>
      <w:r>
        <w:t>Modify</w:t>
      </w:r>
      <w:r w:rsidR="00472A15">
        <w:t xml:space="preserve"> </w:t>
      </w:r>
      <w:r w:rsidR="00472A15" w:rsidRPr="00A639D8">
        <w:t xml:space="preserve">the </w:t>
      </w:r>
      <w:r w:rsidR="00472A15" w:rsidRPr="0030472A">
        <w:rPr>
          <w:b/>
        </w:rPr>
        <w:t>Initialize()</w:t>
      </w:r>
      <w:r w:rsidR="00472A15" w:rsidRPr="00A639D8">
        <w:t xml:space="preserve"> function</w:t>
      </w:r>
      <w:r w:rsidR="00472A15">
        <w:t xml:space="preserve"> </w:t>
      </w:r>
      <w:r>
        <w:t xml:space="preserve">of the adapter by creating </w:t>
      </w:r>
      <w:r w:rsidR="00D8152B" w:rsidRPr="00D8152B">
        <w:t xml:space="preserve">CHANGE OF VALUE </w:t>
      </w:r>
      <w:r>
        <w:t>signal for the Value Attribute and initialize the pin value change event handler</w:t>
      </w:r>
      <w:r w:rsidR="00D8152B">
        <w:t>. See “About Signals” below for a brief explanation of CHANGE OF VALUE signal.</w:t>
      </w:r>
    </w:p>
    <w:p w14:paraId="1F098356"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uint32</w:t>
      </w:r>
    </w:p>
    <w:p w14:paraId="4B00403A"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Adapter::Initialize()</w:t>
      </w:r>
    </w:p>
    <w:p w14:paraId="63ACBD92"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lastRenderedPageBreak/>
        <w:t>{</w:t>
      </w:r>
    </w:p>
    <w:p w14:paraId="74F17555"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r w:rsidRPr="00472A15">
        <w:rPr>
          <w:color w:val="00B050"/>
          <w:sz w:val="18"/>
          <w:szCs w:val="18"/>
        </w:rPr>
        <w:t>// GPIO Device Descriptor: Static data for our device</w:t>
      </w:r>
    </w:p>
    <w:p w14:paraId="6E2F4246"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DEVICE_DESCRIPTOR gpioDeviceDesc;</w:t>
      </w:r>
    </w:p>
    <w:p w14:paraId="260E7623"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gpioDeviceDesc.Name = deviceName;</w:t>
      </w:r>
    </w:p>
    <w:p w14:paraId="13D6D630"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gpioDeviceDesc.VendorName = vendorName;</w:t>
      </w:r>
    </w:p>
    <w:p w14:paraId="33E3AF21"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gpioDeviceDesc.Model = modelName;</w:t>
      </w:r>
    </w:p>
    <w:p w14:paraId="40C2479A"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gpioDeviceDesc.Version = version;</w:t>
      </w:r>
    </w:p>
    <w:p w14:paraId="7841A4C6"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gpioDeviceDesc.SerialNumer = serialNumber;</w:t>
      </w:r>
    </w:p>
    <w:p w14:paraId="095B4B3A"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gpioDeviceDesc.Description = description;</w:t>
      </w:r>
    </w:p>
    <w:p w14:paraId="0E6196F6" w14:textId="77777777" w:rsidR="00472A15" w:rsidRPr="00472A15" w:rsidRDefault="00472A15" w:rsidP="00472A15">
      <w:pPr>
        <w:pStyle w:val="HTMLPreformatted"/>
        <w:wordWrap/>
        <w:spacing w:after="0"/>
        <w:ind w:left="900"/>
        <w:contextualSpacing/>
        <w:rPr>
          <w:color w:val="000000" w:themeColor="text1"/>
          <w:sz w:val="18"/>
          <w:szCs w:val="18"/>
        </w:rPr>
      </w:pPr>
    </w:p>
    <w:p w14:paraId="50E91942"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r w:rsidRPr="00472A15">
        <w:rPr>
          <w:color w:val="00B050"/>
          <w:sz w:val="18"/>
          <w:szCs w:val="18"/>
        </w:rPr>
        <w:t>// Define GPIO Pin-5 as device property. Device contains properties</w:t>
      </w:r>
    </w:p>
    <w:p w14:paraId="197AD42B"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AdapterProperty^ gpioPin_Property = ref new AdapterProperty(pinName, "");</w:t>
      </w:r>
    </w:p>
    <w:p w14:paraId="182A2B46" w14:textId="77777777" w:rsidR="00472A15" w:rsidRPr="00472A15" w:rsidRDefault="00472A15" w:rsidP="00472A15">
      <w:pPr>
        <w:pStyle w:val="HTMLPreformatted"/>
        <w:wordWrap/>
        <w:spacing w:after="0"/>
        <w:ind w:left="900"/>
        <w:contextualSpacing/>
        <w:rPr>
          <w:color w:val="000000" w:themeColor="text1"/>
          <w:sz w:val="18"/>
          <w:szCs w:val="18"/>
        </w:rPr>
      </w:pPr>
    </w:p>
    <w:p w14:paraId="24CAD201" w14:textId="77777777" w:rsidR="00472A15" w:rsidRPr="00472A15" w:rsidRDefault="00472A15" w:rsidP="00472A15">
      <w:pPr>
        <w:pStyle w:val="HTMLPreformatted"/>
        <w:wordWrap/>
        <w:spacing w:after="0"/>
        <w:ind w:left="900"/>
        <w:contextualSpacing/>
        <w:rPr>
          <w:color w:val="00B050"/>
          <w:sz w:val="18"/>
          <w:szCs w:val="18"/>
        </w:rPr>
      </w:pPr>
      <w:r w:rsidRPr="00472A15">
        <w:rPr>
          <w:color w:val="00B050"/>
          <w:sz w:val="18"/>
          <w:szCs w:val="18"/>
        </w:rPr>
        <w:t xml:space="preserve">    // Define and set GPIO Pin-5 value attribute. Device contains properties that have one or more attributes.</w:t>
      </w:r>
    </w:p>
    <w:p w14:paraId="13E74556"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pinValue = static_cast&lt;int&gt;(pin-&gt;Read());</w:t>
      </w:r>
    </w:p>
    <w:p w14:paraId="2A5BA6F8"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Platform::Object^ pinValueData = Windows::Foundation::PropertyValue::CreateInt32(pinValue);</w:t>
      </w:r>
    </w:p>
    <w:p w14:paraId="192150D0"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p>
    <w:p w14:paraId="2E25F170"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AdapterAttribute^ gpioPin_valueAttr = ref new AdapterAttribute(</w:t>
      </w:r>
    </w:p>
    <w:p w14:paraId="00AC202C"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pinValueName, </w:t>
      </w:r>
    </w:p>
    <w:p w14:paraId="665ADA39"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BridgeRT::E_ACCESS_TYPE::ACCESS_READ, </w:t>
      </w:r>
    </w:p>
    <w:p w14:paraId="4672BD49"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pinValueData</w:t>
      </w:r>
    </w:p>
    <w:p w14:paraId="3AD47322"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p>
    <w:p w14:paraId="0351C27C"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gpioPin_valueAttr-&gt;COVBehavior = BridgeRT::SignalBehavior::Always;</w:t>
      </w:r>
    </w:p>
    <w:p w14:paraId="729ECE6F"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gpioPin_Property += gpioPin_valueAttr;</w:t>
      </w:r>
    </w:p>
    <w:p w14:paraId="51626BCA" w14:textId="77777777" w:rsidR="00472A15" w:rsidRPr="00472A15" w:rsidRDefault="00472A15" w:rsidP="00472A15">
      <w:pPr>
        <w:pStyle w:val="HTMLPreformatted"/>
        <w:wordWrap/>
        <w:spacing w:after="0"/>
        <w:ind w:left="900"/>
        <w:contextualSpacing/>
        <w:rPr>
          <w:color w:val="000000" w:themeColor="text1"/>
          <w:sz w:val="18"/>
          <w:szCs w:val="18"/>
        </w:rPr>
      </w:pPr>
    </w:p>
    <w:p w14:paraId="47CE11B4"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r w:rsidRPr="00472A15">
        <w:rPr>
          <w:color w:val="00B050"/>
          <w:sz w:val="18"/>
          <w:szCs w:val="18"/>
        </w:rPr>
        <w:t>// Create Change_Of_Value signal for the Value Attribute</w:t>
      </w:r>
    </w:p>
    <w:p w14:paraId="478A00C1"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AdapterSignal^ signal = ref new AdapterSignal(Constants::CHANGE_OF_VALUE_SIGNAL);</w:t>
      </w:r>
    </w:p>
    <w:p w14:paraId="144BC834"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signal += ref new AdapterValue(Constants::COV__PROPERTY_HANDLE, gpioPin_Property);</w:t>
      </w:r>
    </w:p>
    <w:p w14:paraId="3A4C2F6F" w14:textId="77777777" w:rsidR="00472A15" w:rsidRPr="00472A15" w:rsidRDefault="00472A15" w:rsidP="00472A15">
      <w:pPr>
        <w:pStyle w:val="HTMLPreformatted"/>
        <w:wordWrap/>
        <w:spacing w:after="0"/>
        <w:ind w:left="900"/>
        <w:contextualSpacing/>
        <w:rPr>
          <w:color w:val="000000" w:themeColor="text1"/>
          <w:sz w:val="18"/>
          <w:szCs w:val="18"/>
        </w:rPr>
      </w:pPr>
      <w:r w:rsidRPr="00472A15">
        <w:rPr>
          <w:color w:val="000000" w:themeColor="text1"/>
          <w:sz w:val="18"/>
          <w:szCs w:val="18"/>
        </w:rPr>
        <w:t xml:space="preserve">    signal += ref new AdapterValue(Constants::COV__ATTRIBUTE_HANDLE, gpioPin_valueAttr-&gt;Value);</w:t>
      </w:r>
    </w:p>
    <w:p w14:paraId="17C4862D" w14:textId="77777777" w:rsidR="00472A15" w:rsidRPr="00472A15" w:rsidRDefault="00472A15" w:rsidP="00472A15">
      <w:pPr>
        <w:pStyle w:val="HTMLPreformatted"/>
        <w:wordWrap/>
        <w:spacing w:after="0"/>
        <w:ind w:left="900"/>
        <w:contextualSpacing/>
        <w:rPr>
          <w:color w:val="000000" w:themeColor="text1"/>
          <w:sz w:val="18"/>
          <w:szCs w:val="18"/>
        </w:rPr>
      </w:pPr>
    </w:p>
    <w:p w14:paraId="695C1F72" w14:textId="77777777" w:rsidR="00472A15" w:rsidRPr="00472A15" w:rsidRDefault="00472A15" w:rsidP="002F61AA">
      <w:pPr>
        <w:pStyle w:val="HTMLPreformatted"/>
        <w:wordWrap/>
        <w:spacing w:after="0"/>
        <w:ind w:left="900"/>
        <w:contextualSpacing/>
        <w:rPr>
          <w:color w:val="00B050"/>
          <w:sz w:val="18"/>
          <w:szCs w:val="18"/>
        </w:rPr>
      </w:pPr>
      <w:r w:rsidRPr="00472A15">
        <w:rPr>
          <w:color w:val="000000" w:themeColor="text1"/>
          <w:sz w:val="18"/>
          <w:szCs w:val="18"/>
        </w:rPr>
        <w:t xml:space="preserve">    </w:t>
      </w:r>
      <w:r w:rsidRPr="00472A15">
        <w:rPr>
          <w:color w:val="00B050"/>
          <w:sz w:val="18"/>
          <w:szCs w:val="18"/>
        </w:rPr>
        <w:t>// Finally, put it all into a new device</w:t>
      </w:r>
    </w:p>
    <w:p w14:paraId="0E2F53F9"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AdapterDevice^ gpioDevice = ref new AdapterDevice(&amp;gpioDeviceDesc);</w:t>
      </w:r>
    </w:p>
    <w:p w14:paraId="48B53F17"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gpioDevice-&gt;AddProperty(gpioPin_Property);</w:t>
      </w:r>
    </w:p>
    <w:p w14:paraId="6C4221B4"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gpioDevice-&gt;AddSignal(signal);</w:t>
      </w:r>
    </w:p>
    <w:p w14:paraId="4013FA1D"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devices.push_back(std::move(gpioDevice));</w:t>
      </w:r>
    </w:p>
    <w:p w14:paraId="596F10F6" w14:textId="77777777" w:rsidR="00472A15" w:rsidRPr="00472A15" w:rsidRDefault="00472A15" w:rsidP="002F61AA">
      <w:pPr>
        <w:pStyle w:val="HTMLPreformatted"/>
        <w:wordWrap/>
        <w:spacing w:after="0"/>
        <w:ind w:left="900"/>
        <w:contextualSpacing/>
        <w:rPr>
          <w:color w:val="000000" w:themeColor="text1"/>
          <w:sz w:val="18"/>
          <w:szCs w:val="18"/>
        </w:rPr>
      </w:pPr>
    </w:p>
    <w:p w14:paraId="14EA92D3"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w:t>
      </w:r>
      <w:r w:rsidRPr="002F5BA0">
        <w:rPr>
          <w:color w:val="00B050"/>
          <w:sz w:val="18"/>
          <w:szCs w:val="18"/>
        </w:rPr>
        <w:t>/</w:t>
      </w:r>
      <w:r w:rsidRPr="00472A15">
        <w:rPr>
          <w:color w:val="00B050"/>
          <w:sz w:val="18"/>
          <w:szCs w:val="18"/>
        </w:rPr>
        <w:t>/ Pin Value Changed Event Handler</w:t>
      </w:r>
    </w:p>
    <w:p w14:paraId="060F59E2"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pin-&gt;ValueChanged += ref new Windows::Foundation::TypedEventHandler&lt;GpioPin ^, GpioPinValueChangedEventArgs ^&gt;(this, &amp;Adapter::pinValueChangedEventHandler);</w:t>
      </w:r>
    </w:p>
    <w:p w14:paraId="15F7F38B" w14:textId="77777777" w:rsidR="00472A15" w:rsidRPr="00472A15" w:rsidRDefault="00472A15" w:rsidP="002F61AA">
      <w:pPr>
        <w:pStyle w:val="HTMLPreformatted"/>
        <w:wordWrap/>
        <w:spacing w:after="0"/>
        <w:ind w:left="900"/>
        <w:contextualSpacing/>
        <w:rPr>
          <w:color w:val="000000" w:themeColor="text1"/>
          <w:sz w:val="18"/>
          <w:szCs w:val="18"/>
        </w:rPr>
      </w:pPr>
    </w:p>
    <w:p w14:paraId="6446D710" w14:textId="77777777" w:rsidR="00472A15" w:rsidRPr="00472A15" w:rsidRDefault="00472A15" w:rsidP="002F61AA">
      <w:pPr>
        <w:pStyle w:val="HTMLPreformatted"/>
        <w:wordWrap/>
        <w:spacing w:after="0"/>
        <w:ind w:left="900"/>
        <w:contextualSpacing/>
        <w:rPr>
          <w:color w:val="000000" w:themeColor="text1"/>
          <w:sz w:val="18"/>
          <w:szCs w:val="18"/>
        </w:rPr>
      </w:pPr>
      <w:r w:rsidRPr="00472A15">
        <w:rPr>
          <w:color w:val="000000" w:themeColor="text1"/>
          <w:sz w:val="18"/>
          <w:szCs w:val="18"/>
        </w:rPr>
        <w:t xml:space="preserve">    return ERROR_SUCCESS;</w:t>
      </w:r>
    </w:p>
    <w:p w14:paraId="26B68F92" w14:textId="23DEE241" w:rsidR="00472A15" w:rsidRPr="00472A15" w:rsidRDefault="00472A15" w:rsidP="00472A15">
      <w:pPr>
        <w:pStyle w:val="HTMLPreformatted"/>
        <w:wordWrap/>
        <w:spacing w:after="0"/>
        <w:ind w:left="900"/>
        <w:contextualSpacing/>
        <w:rPr>
          <w:color w:val="000000" w:themeColor="text1"/>
          <w:sz w:val="18"/>
          <w:szCs w:val="18"/>
        </w:rPr>
      </w:pPr>
      <w:r>
        <w:rPr>
          <w:color w:val="000000" w:themeColor="text1"/>
          <w:sz w:val="18"/>
          <w:szCs w:val="18"/>
        </w:rPr>
        <w:t>}</w:t>
      </w:r>
    </w:p>
    <w:p w14:paraId="054DBB15" w14:textId="46C801C3" w:rsidR="00494422" w:rsidRPr="00730E75" w:rsidRDefault="00494422" w:rsidP="007679E6">
      <w:pPr>
        <w:pStyle w:val="NoSpacing"/>
        <w:numPr>
          <w:ilvl w:val="0"/>
          <w:numId w:val="17"/>
        </w:numPr>
        <w:spacing w:before="120" w:line="259" w:lineRule="auto"/>
      </w:pPr>
      <w:r>
        <w:t xml:space="preserve">Press </w:t>
      </w:r>
      <w:r w:rsidRPr="001037B1">
        <w:rPr>
          <w:b/>
        </w:rPr>
        <w:t>F5</w:t>
      </w:r>
      <w:r>
        <w:t xml:space="preserve"> to deploy the App.</w:t>
      </w:r>
    </w:p>
    <w:p w14:paraId="480DFE14" w14:textId="77777777" w:rsidR="00472A15" w:rsidRDefault="00472A15" w:rsidP="00472A15">
      <w:pPr>
        <w:pStyle w:val="NoSpacing"/>
        <w:ind w:left="720"/>
      </w:pPr>
    </w:p>
    <w:p w14:paraId="374BAB53" w14:textId="07FBBC71" w:rsidR="00DC1873" w:rsidRPr="006E3688" w:rsidRDefault="00DC1873" w:rsidP="00DC1873">
      <w:pPr>
        <w:pStyle w:val="Heading3"/>
        <w:rPr>
          <w:b/>
        </w:rPr>
      </w:pPr>
      <w:bookmarkStart w:id="18" w:name="_Toc433744401"/>
      <w:r>
        <w:rPr>
          <w:b/>
        </w:rPr>
        <w:t>About Signals</w:t>
      </w:r>
      <w:bookmarkEnd w:id="18"/>
    </w:p>
    <w:p w14:paraId="36FE79AC" w14:textId="3F40E2DA" w:rsidR="00DC1873" w:rsidRDefault="00DC1873" w:rsidP="00DC1873">
      <w:pPr>
        <w:pStyle w:val="NoSpacing"/>
      </w:pPr>
    </w:p>
    <w:p w14:paraId="3B720938" w14:textId="77777777" w:rsidR="00D8152B" w:rsidRDefault="00DC1873" w:rsidP="007679E6">
      <w:pPr>
        <w:pStyle w:val="NoSpacing"/>
        <w:spacing w:line="259" w:lineRule="auto"/>
      </w:pPr>
      <w:r>
        <w:t xml:space="preserve">In the AllJoyn Device System Bridge, we have 3 predefined signals DEVICE ARRIVAL, DEVICE REMOVAL and CHANGE OF VALUE signals. </w:t>
      </w:r>
    </w:p>
    <w:p w14:paraId="43976F13" w14:textId="77777777" w:rsidR="00D8152B" w:rsidRDefault="00D8152B" w:rsidP="007679E6">
      <w:pPr>
        <w:pStyle w:val="NoSpacing"/>
        <w:spacing w:line="259" w:lineRule="auto"/>
      </w:pPr>
    </w:p>
    <w:p w14:paraId="5B8E8510" w14:textId="549A6EBF" w:rsidR="00DC1873" w:rsidRDefault="00DC1873" w:rsidP="007679E6">
      <w:pPr>
        <w:pStyle w:val="NoSpacing"/>
        <w:spacing w:line="259" w:lineRule="auto"/>
      </w:pPr>
      <w:r>
        <w:t xml:space="preserve">DEVICE ARRIVAL signal will be fired when a new device arrives to join to the AllJoyn network. To define the signal, you need to create an instance of IAdapterSignal with predefined constant signal name Constants::DEVICE_ARRIVAL_SIGNAL and a handle to the device (IAdapterDevice^) as signal parameter. </w:t>
      </w:r>
      <w:r>
        <w:lastRenderedPageBreak/>
        <w:t>Use predefined parameter name Constants::DEVICE_ARRIVAL__DEVICE_HANDLE. This signal is associated with the Adapter.</w:t>
      </w:r>
    </w:p>
    <w:p w14:paraId="05939EE4" w14:textId="77777777" w:rsidR="00DC1873" w:rsidRDefault="00DC1873" w:rsidP="007679E6">
      <w:pPr>
        <w:pStyle w:val="NoSpacing"/>
        <w:spacing w:line="259" w:lineRule="auto"/>
      </w:pPr>
    </w:p>
    <w:p w14:paraId="0B434FC5" w14:textId="77777777" w:rsidR="00DC1873" w:rsidRDefault="00DC1873" w:rsidP="007679E6">
      <w:pPr>
        <w:pStyle w:val="NoSpacing"/>
        <w:spacing w:line="259" w:lineRule="auto"/>
      </w:pPr>
      <w:r>
        <w:t>DEVICE REMOVAL signal will be fired when a device leaves the network. To define the signal, you need to create an instance of IAdapterSignal with predefined constant signal name Constants::DEVICE_REMOVAL_SIGNAL and a handle to the device (IAdapterDevice^) as signal parameter. Use predefined parameter name Constants::DEVICE_REMOVAL__DEVICE_HANDLE. This signal is associated with the Adapter.</w:t>
      </w:r>
    </w:p>
    <w:p w14:paraId="30580239" w14:textId="77777777" w:rsidR="00DC1873" w:rsidRDefault="00DC1873" w:rsidP="007679E6">
      <w:pPr>
        <w:pStyle w:val="NoSpacing"/>
        <w:spacing w:line="259" w:lineRule="auto"/>
      </w:pPr>
    </w:p>
    <w:p w14:paraId="3B5A0D63" w14:textId="77777777" w:rsidR="00DC1873" w:rsidRDefault="00DC1873" w:rsidP="007679E6">
      <w:pPr>
        <w:pStyle w:val="NoSpacing"/>
        <w:spacing w:line="259" w:lineRule="auto"/>
      </w:pPr>
      <w:r>
        <w:t>CHANGE OF VALUE signal will be fired when a property attribute value of a device changes. To define the signal, you need to create an instance of IAdapterSignal with predefined constant signal name Constants::CHANGE_OF_VALUE_SIGNAL, a handle to the regarding property (IAdapterProperty^) as one of the signal parameters and a handle to the regarding property attribute (IAdapterValue^) as the other signal parameter. Use predefined parameter names Constants::COV__PROPERTY_HANDLE and Constants::COV__ATTRIBUTE_HANDLE. This signal is associated with the corresponding AdapterDevice.</w:t>
      </w:r>
    </w:p>
    <w:p w14:paraId="08C07027" w14:textId="77777777" w:rsidR="00DC1873" w:rsidRDefault="00DC1873" w:rsidP="007679E6">
      <w:pPr>
        <w:pStyle w:val="NoSpacing"/>
        <w:spacing w:line="259" w:lineRule="auto"/>
      </w:pPr>
    </w:p>
    <w:p w14:paraId="73D70D4C" w14:textId="5A66B07C" w:rsidR="00C90C4D" w:rsidRDefault="00DC1873" w:rsidP="007679E6">
      <w:pPr>
        <w:pStyle w:val="NoSpacing"/>
        <w:spacing w:line="259" w:lineRule="auto"/>
      </w:pPr>
      <w:r>
        <w:t>Aside from the predefined ones, signals with custom name and parameters could be defined. Whenever these signals are fired, they will be sent to the AllJoyn Bus.</w:t>
      </w:r>
    </w:p>
    <w:p w14:paraId="308D6794" w14:textId="6E660318" w:rsidR="003114F8" w:rsidRDefault="003114F8" w:rsidP="00C90C4D">
      <w:pPr>
        <w:pStyle w:val="NoSpacing"/>
      </w:pPr>
    </w:p>
    <w:p w14:paraId="3EF692B8" w14:textId="717FA453" w:rsidR="003114F8" w:rsidRPr="006E3688" w:rsidRDefault="00EB5D18" w:rsidP="00EB5D18">
      <w:pPr>
        <w:pStyle w:val="Heading2"/>
      </w:pPr>
      <w:bookmarkStart w:id="19" w:name="_Toc433744402"/>
      <w:r>
        <w:t>Section 2</w:t>
      </w:r>
      <w:r w:rsidR="003114F8" w:rsidRPr="006E3688">
        <w:t xml:space="preserve">: </w:t>
      </w:r>
      <w:r w:rsidR="002568B2">
        <w:t>Observe the Change of</w:t>
      </w:r>
      <w:r w:rsidR="003114F8">
        <w:t xml:space="preserve"> GPIO Signal </w:t>
      </w:r>
      <w:r w:rsidR="002568B2">
        <w:t>from AllJoyn Explorer</w:t>
      </w:r>
      <w:bookmarkEnd w:id="19"/>
    </w:p>
    <w:p w14:paraId="60750196" w14:textId="20F1FE3E" w:rsidR="00296DB8" w:rsidRDefault="003114F8" w:rsidP="007679E6">
      <w:pPr>
        <w:pStyle w:val="NoSpacing"/>
        <w:spacing w:line="259" w:lineRule="auto"/>
      </w:pPr>
      <w:r w:rsidRPr="0011491D">
        <w:t xml:space="preserve">In this </w:t>
      </w:r>
      <w:r w:rsidR="00EB5D18">
        <w:t>section</w:t>
      </w:r>
      <w:r w:rsidRPr="0011491D">
        <w:t xml:space="preserve"> you will </w:t>
      </w:r>
      <w:r w:rsidR="002D4231">
        <w:t>physically change</w:t>
      </w:r>
      <w:r>
        <w:t xml:space="preserve"> signals </w:t>
      </w:r>
      <w:r w:rsidR="003033A5">
        <w:t>from GPIO P</w:t>
      </w:r>
      <w:r w:rsidR="00296DB8">
        <w:t>in</w:t>
      </w:r>
      <w:r w:rsidR="003033A5">
        <w:t xml:space="preserve"> 5</w:t>
      </w:r>
      <w:r w:rsidR="00296DB8">
        <w:t xml:space="preserve"> and observe </w:t>
      </w:r>
      <w:r w:rsidR="001228EC">
        <w:t xml:space="preserve">the change </w:t>
      </w:r>
      <w:r w:rsidR="002D4231">
        <w:t>from AllJoyn Explorer.</w:t>
      </w:r>
      <w:r w:rsidR="003033A5">
        <w:t xml:space="preserve"> Refer to MinnowBoard Max Pin Mappping (below) for pin definitions.</w:t>
      </w:r>
    </w:p>
    <w:p w14:paraId="31318722" w14:textId="77777777" w:rsidR="001228EC" w:rsidRPr="00560144" w:rsidRDefault="001228EC" w:rsidP="001228EC">
      <w:pPr>
        <w:pStyle w:val="NoSpacing"/>
      </w:pPr>
    </w:p>
    <w:p w14:paraId="460D1277" w14:textId="439286C7" w:rsidR="006E47D9" w:rsidRDefault="00494422" w:rsidP="00C90C4D">
      <w:pPr>
        <w:pStyle w:val="NoSpacing"/>
      </w:pPr>
      <w:r>
        <w:rPr>
          <w:noProof/>
          <w:lang w:eastAsia="zh-TW"/>
        </w:rPr>
        <mc:AlternateContent>
          <mc:Choice Requires="wps">
            <w:drawing>
              <wp:anchor distT="0" distB="0" distL="114300" distR="114300" simplePos="0" relativeHeight="251663360" behindDoc="0" locked="0" layoutInCell="1" allowOverlap="1" wp14:anchorId="71FA3A54" wp14:editId="6F114BCA">
                <wp:simplePos x="0" y="0"/>
                <wp:positionH relativeFrom="column">
                  <wp:posOffset>9525</wp:posOffset>
                </wp:positionH>
                <wp:positionV relativeFrom="paragraph">
                  <wp:posOffset>3760470</wp:posOffset>
                </wp:positionV>
                <wp:extent cx="548640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4C1103F9" w14:textId="67FD62BC" w:rsidR="00C46ED5" w:rsidRPr="002D4231" w:rsidRDefault="00C46ED5" w:rsidP="002D4231">
                            <w:pPr>
                              <w:pStyle w:val="Caption"/>
                              <w:jc w:val="center"/>
                              <w:rPr>
                                <w:b/>
                                <w:i w:val="0"/>
                                <w:color w:val="000000" w:themeColor="text1"/>
                              </w:rPr>
                            </w:pPr>
                            <w:r w:rsidRPr="002D4231">
                              <w:rPr>
                                <w:b/>
                                <w:i w:val="0"/>
                                <w:color w:val="000000" w:themeColor="text1"/>
                              </w:rPr>
                              <w:t>MinnowBoard Max Pin Mappings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FA3A54" id="Text Box 24" o:spid="_x0000_s1041" type="#_x0000_t202" style="position:absolute;margin-left:.75pt;margin-top:296.1pt;width:6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dkLwIAAGcEAAAOAAAAZHJzL2Uyb0RvYy54bWysVMFu2zAMvQ/YPwi6L06ytC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" stroked="f">
                <v:textbox style="mso-fit-shape-to-text:t" inset="0,0,0,0">
                  <w:txbxContent>
                    <w:p w14:paraId="4C1103F9" w14:textId="67FD62BC" w:rsidR="00C46ED5" w:rsidRPr="002D4231" w:rsidRDefault="00C46ED5" w:rsidP="002D4231">
                      <w:pPr>
                        <w:pStyle w:val="Caption"/>
                        <w:jc w:val="center"/>
                        <w:rPr>
                          <w:b/>
                          <w:i w:val="0"/>
                          <w:color w:val="000000" w:themeColor="text1"/>
                        </w:rPr>
                      </w:pPr>
                      <w:r w:rsidRPr="002D4231">
                        <w:rPr>
                          <w:b/>
                          <w:i w:val="0"/>
                          <w:color w:val="000000" w:themeColor="text1"/>
                        </w:rPr>
                        <w:t>MinnowBoard Max Pin Mappings</w:t>
                      </w:r>
                    </w:p>
                  </w:txbxContent>
                </v:textbox>
                <w10:wrap type="square"/>
              </v:shape>
            </w:pict>
          </mc:Fallback>
        </mc:AlternateContent>
      </w:r>
      <w:r w:rsidR="001228EC">
        <w:rPr>
          <w:rFonts w:ascii="Segoe UI" w:hAnsi="Segoe UI" w:cs="Segoe UI"/>
          <w:noProof/>
          <w:color w:val="333333"/>
          <w:lang w:eastAsia="zh-TW"/>
        </w:rPr>
        <w:drawing>
          <wp:anchor distT="0" distB="0" distL="114300" distR="114300" simplePos="0" relativeHeight="251661312" behindDoc="0" locked="0" layoutInCell="1" allowOverlap="1" wp14:anchorId="5D041DBD" wp14:editId="37D9B9F4">
            <wp:simplePos x="0" y="0"/>
            <wp:positionH relativeFrom="margin">
              <wp:align>center</wp:align>
            </wp:positionH>
            <wp:positionV relativeFrom="paragraph">
              <wp:posOffset>0</wp:posOffset>
            </wp:positionV>
            <wp:extent cx="5347151" cy="3657600"/>
            <wp:effectExtent l="0" t="0" r="6350" b="0"/>
            <wp:wrapSquare wrapText="bothSides"/>
            <wp:docPr id="9" name="Picture 9" descr="MinnowBoard Max P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nowBoard Max Pin Hea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7151"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C8DEA" w14:textId="2589CF65" w:rsidR="00BD6ABC" w:rsidRDefault="00BD6ABC" w:rsidP="00BD6ABC">
      <w:pPr>
        <w:pStyle w:val="NoSpacing"/>
      </w:pPr>
    </w:p>
    <w:p w14:paraId="3AC3E7CD" w14:textId="6E51C59B" w:rsidR="00BD6ABC" w:rsidRPr="009B2F68" w:rsidRDefault="00BD6ABC" w:rsidP="009B2F68">
      <w:pPr>
        <w:pStyle w:val="NoSpacing"/>
        <w:spacing w:after="120" w:line="259" w:lineRule="auto"/>
        <w:ind w:left="360"/>
        <w:rPr>
          <w:b/>
        </w:rPr>
      </w:pPr>
      <w:r w:rsidRPr="009B2F68">
        <w:rPr>
          <w:b/>
        </w:rPr>
        <w:lastRenderedPageBreak/>
        <w:t xml:space="preserve">On </w:t>
      </w:r>
      <w:r w:rsidR="009B2F68" w:rsidRPr="009B2F68">
        <w:rPr>
          <w:b/>
        </w:rPr>
        <w:t>MinnowBoard Max</w:t>
      </w:r>
    </w:p>
    <w:p w14:paraId="56EEE4EC" w14:textId="68613A26" w:rsidR="0073126A" w:rsidRDefault="0073126A" w:rsidP="009B2F68">
      <w:pPr>
        <w:pStyle w:val="NoSpacing"/>
        <w:numPr>
          <w:ilvl w:val="0"/>
          <w:numId w:val="28"/>
        </w:numPr>
      </w:pPr>
      <w:r>
        <w:t>Power off the Minnow</w:t>
      </w:r>
      <w:r>
        <w:rPr>
          <w:rFonts w:hint="eastAsia"/>
          <w:lang w:eastAsia="zh-TW"/>
        </w:rPr>
        <w:t>Bo</w:t>
      </w:r>
      <w:r>
        <w:rPr>
          <w:lang w:eastAsia="zh-TW"/>
        </w:rPr>
        <w:t>ard Max.</w:t>
      </w:r>
    </w:p>
    <w:p w14:paraId="6B2211AD" w14:textId="6E4BAF4D" w:rsidR="00BD6ABC" w:rsidRDefault="00EF7C5F" w:rsidP="009B2F68">
      <w:pPr>
        <w:pStyle w:val="NoSpacing"/>
        <w:numPr>
          <w:ilvl w:val="0"/>
          <w:numId w:val="28"/>
        </w:numPr>
      </w:pPr>
      <w:r>
        <w:t>Set GPIO Pin 5 to 0: Use a DuPont cable to connect</w:t>
      </w:r>
      <w:r w:rsidR="006E47D9">
        <w:t xml:space="preserve"> </w:t>
      </w:r>
      <w:r w:rsidR="006E47D9" w:rsidRPr="003033A5">
        <w:rPr>
          <w:b/>
          <w:color w:val="000000" w:themeColor="text1"/>
        </w:rPr>
        <w:t xml:space="preserve">Pin </w:t>
      </w:r>
      <w:r w:rsidR="00A70C1C">
        <w:rPr>
          <w:b/>
          <w:color w:val="000000" w:themeColor="text1"/>
        </w:rPr>
        <w:t>18</w:t>
      </w:r>
      <w:r w:rsidR="006E47D9" w:rsidRPr="003033A5">
        <w:rPr>
          <w:color w:val="000000" w:themeColor="text1"/>
        </w:rPr>
        <w:t xml:space="preserve"> </w:t>
      </w:r>
      <w:r w:rsidR="006E47D9">
        <w:t xml:space="preserve">to </w:t>
      </w:r>
      <w:r w:rsidR="00A70C1C">
        <w:rPr>
          <w:b/>
        </w:rPr>
        <w:t>Pin 2</w:t>
      </w:r>
      <w:r w:rsidR="006E47D9">
        <w:t xml:space="preserve"> (GPIO</w:t>
      </w:r>
      <w:r>
        <w:t xml:space="preserve"> 5 to GND).</w:t>
      </w:r>
    </w:p>
    <w:p w14:paraId="1A4F3CFE" w14:textId="41945279" w:rsidR="0073126A" w:rsidRDefault="0073126A" w:rsidP="009B2F68">
      <w:pPr>
        <w:pStyle w:val="NoSpacing"/>
        <w:numPr>
          <w:ilvl w:val="0"/>
          <w:numId w:val="28"/>
        </w:numPr>
      </w:pPr>
      <w:r>
        <w:t>Power on the MinnowBoard Max</w:t>
      </w:r>
    </w:p>
    <w:p w14:paraId="722CD0CF" w14:textId="7FE39B4F" w:rsidR="009F4EBB" w:rsidRDefault="009F4EBB" w:rsidP="00456BB9">
      <w:pPr>
        <w:pStyle w:val="NoSpacing"/>
        <w:numPr>
          <w:ilvl w:val="0"/>
          <w:numId w:val="28"/>
        </w:numPr>
        <w:spacing w:line="259" w:lineRule="auto"/>
      </w:pPr>
      <w:r>
        <w:rPr>
          <w:rFonts w:hint="eastAsia"/>
          <w:lang w:eastAsia="zh-TW"/>
        </w:rPr>
        <w:t>After</w:t>
      </w:r>
      <w:r>
        <w:rPr>
          <w:lang w:eastAsia="zh-TW"/>
        </w:rPr>
        <w:t xml:space="preserve"> MinnowBoard is power back </w:t>
      </w:r>
      <w:r w:rsidR="00DF1976">
        <w:rPr>
          <w:lang w:eastAsia="zh-TW"/>
        </w:rPr>
        <w:t>on, run</w:t>
      </w:r>
      <w:r>
        <w:rPr>
          <w:lang w:eastAsia="zh-TW"/>
        </w:rPr>
        <w:t xml:space="preserve"> the AllJoyn DSB app. You may user web browser to start off the app, or use Visual Studio F5 to deploy the app.</w:t>
      </w:r>
    </w:p>
    <w:p w14:paraId="45608936" w14:textId="68349D1E" w:rsidR="00BD6ABC" w:rsidRPr="009B2F68" w:rsidRDefault="00BD6ABC" w:rsidP="009B2F68">
      <w:pPr>
        <w:pStyle w:val="NoSpacing"/>
        <w:spacing w:before="120" w:after="120" w:line="259" w:lineRule="auto"/>
        <w:ind w:firstLine="360"/>
        <w:rPr>
          <w:b/>
        </w:rPr>
      </w:pPr>
      <w:r w:rsidRPr="00B87754">
        <w:rPr>
          <w:b/>
        </w:rPr>
        <w:t xml:space="preserve">On </w:t>
      </w:r>
      <w:r>
        <w:rPr>
          <w:b/>
        </w:rPr>
        <w:t>D</w:t>
      </w:r>
      <w:r w:rsidRPr="00B87754">
        <w:rPr>
          <w:b/>
        </w:rPr>
        <w:t xml:space="preserve">evelopment </w:t>
      </w:r>
      <w:r>
        <w:rPr>
          <w:b/>
        </w:rPr>
        <w:t>C</w:t>
      </w:r>
      <w:r w:rsidRPr="00B87754">
        <w:rPr>
          <w:b/>
        </w:rPr>
        <w:t>omputer</w:t>
      </w:r>
    </w:p>
    <w:p w14:paraId="324638CE" w14:textId="2741415C" w:rsidR="006E47D9" w:rsidRDefault="006E47D9" w:rsidP="009B2F68">
      <w:pPr>
        <w:pStyle w:val="NoSpacing"/>
        <w:numPr>
          <w:ilvl w:val="0"/>
          <w:numId w:val="28"/>
        </w:numPr>
        <w:spacing w:line="259" w:lineRule="auto"/>
      </w:pPr>
      <w:r w:rsidRPr="00901C07">
        <w:t xml:space="preserve">Launch </w:t>
      </w:r>
      <w:r>
        <w:rPr>
          <w:b/>
        </w:rPr>
        <w:t>AllJ</w:t>
      </w:r>
      <w:r w:rsidRPr="00901C07">
        <w:rPr>
          <w:b/>
        </w:rPr>
        <w:t>oyn Explorer</w:t>
      </w:r>
      <w:r>
        <w:t>.</w:t>
      </w:r>
    </w:p>
    <w:p w14:paraId="4AFDF6C0" w14:textId="0D078F38" w:rsidR="006E47D9" w:rsidRDefault="006E47D9" w:rsidP="009B2F68">
      <w:pPr>
        <w:pStyle w:val="NoSpacing"/>
        <w:numPr>
          <w:ilvl w:val="0"/>
          <w:numId w:val="28"/>
        </w:numPr>
        <w:spacing w:line="259" w:lineRule="auto"/>
      </w:pPr>
      <w:r>
        <w:t xml:space="preserve">Select </w:t>
      </w:r>
      <w:r w:rsidRPr="002C274F">
        <w:rPr>
          <w:b/>
        </w:rPr>
        <w:t>Custom_GPIO_Device</w:t>
      </w:r>
      <w:r w:rsidRPr="002C274F">
        <w:t xml:space="preserve"> from the list.</w:t>
      </w:r>
    </w:p>
    <w:p w14:paraId="46888020" w14:textId="69D9B685" w:rsidR="006E47D9" w:rsidRDefault="006E47D9" w:rsidP="009B2F68">
      <w:pPr>
        <w:pStyle w:val="NoSpacing"/>
        <w:numPr>
          <w:ilvl w:val="0"/>
          <w:numId w:val="28"/>
        </w:numPr>
        <w:spacing w:line="259" w:lineRule="auto"/>
      </w:pPr>
      <w:r w:rsidRPr="002C274F">
        <w:t xml:space="preserve">Select </w:t>
      </w:r>
      <w:r w:rsidRPr="002C274F">
        <w:rPr>
          <w:b/>
        </w:rPr>
        <w:t>Pin</w:t>
      </w:r>
      <w:r>
        <w:rPr>
          <w:b/>
        </w:rPr>
        <w:t>5</w:t>
      </w:r>
      <w:r>
        <w:t>.</w:t>
      </w:r>
    </w:p>
    <w:p w14:paraId="14032EA4" w14:textId="6280D5EE" w:rsidR="00BD6ABC" w:rsidRDefault="006E47D9" w:rsidP="009B2F68">
      <w:pPr>
        <w:pStyle w:val="NoSpacing"/>
        <w:numPr>
          <w:ilvl w:val="0"/>
          <w:numId w:val="28"/>
        </w:numPr>
        <w:spacing w:line="259" w:lineRule="auto"/>
      </w:pPr>
      <w:r>
        <w:t>View the</w:t>
      </w:r>
      <w:r w:rsidR="00BD6ABC">
        <w:t xml:space="preserve"> value</w:t>
      </w:r>
      <w:r>
        <w:t xml:space="preserve"> of Pin</w:t>
      </w:r>
      <w:r w:rsidR="001228EC">
        <w:t xml:space="preserve"> </w:t>
      </w:r>
      <w:r>
        <w:t xml:space="preserve">5 by selecting </w:t>
      </w:r>
      <w:r w:rsidRPr="006E47D9">
        <w:rPr>
          <w:b/>
        </w:rPr>
        <w:t>com.customverdor.CustomeAdapter.CustomeGPIODevice.interface_1</w:t>
      </w:r>
      <w:r>
        <w:t>.</w:t>
      </w:r>
      <w:r w:rsidR="001228EC">
        <w:t xml:space="preserve"> The PinValue property should be 0.</w:t>
      </w:r>
    </w:p>
    <w:p w14:paraId="71954FCF" w14:textId="349D1F15" w:rsidR="00BD6ABC" w:rsidRPr="009B2F68" w:rsidRDefault="00BD6ABC" w:rsidP="009B2F68">
      <w:pPr>
        <w:pStyle w:val="NoSpacing"/>
        <w:spacing w:before="120" w:after="120"/>
        <w:ind w:left="360"/>
        <w:rPr>
          <w:b/>
        </w:rPr>
      </w:pPr>
      <w:r w:rsidRPr="00B87754">
        <w:rPr>
          <w:b/>
        </w:rPr>
        <w:t xml:space="preserve">On </w:t>
      </w:r>
      <w:r w:rsidR="009B2F68">
        <w:rPr>
          <w:b/>
        </w:rPr>
        <w:t>MinnowBoard Max</w:t>
      </w:r>
    </w:p>
    <w:p w14:paraId="44F18133" w14:textId="1859B9D0" w:rsidR="00BD6ABC" w:rsidRDefault="00EF7C5F" w:rsidP="009B2F68">
      <w:pPr>
        <w:pStyle w:val="NoSpacing"/>
        <w:numPr>
          <w:ilvl w:val="0"/>
          <w:numId w:val="28"/>
        </w:numPr>
        <w:spacing w:line="259" w:lineRule="auto"/>
      </w:pPr>
      <w:r>
        <w:t xml:space="preserve">Set GPIO Pin 5 to 1: Use a DuPont cable to connect </w:t>
      </w:r>
      <w:r w:rsidRPr="003033A5">
        <w:rPr>
          <w:b/>
          <w:color w:val="000000" w:themeColor="text1"/>
        </w:rPr>
        <w:t xml:space="preserve">Pin </w:t>
      </w:r>
      <w:r w:rsidR="00A70C1C">
        <w:rPr>
          <w:b/>
          <w:color w:val="000000" w:themeColor="text1"/>
        </w:rPr>
        <w:t>18</w:t>
      </w:r>
      <w:r w:rsidRPr="003033A5">
        <w:rPr>
          <w:color w:val="000000" w:themeColor="text1"/>
        </w:rPr>
        <w:t xml:space="preserve"> </w:t>
      </w:r>
      <w:r>
        <w:t xml:space="preserve">to </w:t>
      </w:r>
      <w:r w:rsidR="00A70C1C">
        <w:rPr>
          <w:b/>
        </w:rPr>
        <w:t>Pin 4</w:t>
      </w:r>
      <w:r>
        <w:t xml:space="preserve"> (GPIO 5 to 3.3V).</w:t>
      </w:r>
    </w:p>
    <w:p w14:paraId="2419A5AA" w14:textId="2E8C68F5" w:rsidR="00BD6ABC" w:rsidRPr="009B2F68" w:rsidRDefault="00BD6ABC" w:rsidP="009B2F68">
      <w:pPr>
        <w:pStyle w:val="NoSpacing"/>
        <w:spacing w:before="120" w:after="120"/>
        <w:ind w:left="360"/>
        <w:rPr>
          <w:b/>
        </w:rPr>
      </w:pPr>
      <w:r w:rsidRPr="00B87754">
        <w:rPr>
          <w:b/>
        </w:rPr>
        <w:t xml:space="preserve">On </w:t>
      </w:r>
      <w:r>
        <w:rPr>
          <w:b/>
        </w:rPr>
        <w:t>D</w:t>
      </w:r>
      <w:r w:rsidRPr="00B87754">
        <w:rPr>
          <w:b/>
        </w:rPr>
        <w:t xml:space="preserve">evelopment </w:t>
      </w:r>
      <w:r>
        <w:rPr>
          <w:b/>
        </w:rPr>
        <w:t>C</w:t>
      </w:r>
      <w:r w:rsidRPr="00B87754">
        <w:rPr>
          <w:b/>
        </w:rPr>
        <w:t>omputer</w:t>
      </w:r>
    </w:p>
    <w:p w14:paraId="13D3984B" w14:textId="6182BB2D" w:rsidR="006E47D9" w:rsidRPr="00A61F26" w:rsidRDefault="00BD6ABC" w:rsidP="009B2F68">
      <w:pPr>
        <w:pStyle w:val="NoSpacing"/>
        <w:numPr>
          <w:ilvl w:val="0"/>
          <w:numId w:val="28"/>
        </w:numPr>
        <w:spacing w:line="259" w:lineRule="auto"/>
      </w:pPr>
      <w:r>
        <w:t xml:space="preserve">In AllJoyn Explorer, </w:t>
      </w:r>
      <w:r w:rsidR="001228EC">
        <w:t xml:space="preserve">the PinValue property should </w:t>
      </w:r>
      <w:r>
        <w:t xml:space="preserve">now be </w:t>
      </w:r>
      <w:r w:rsidR="001228EC">
        <w:t>change</w:t>
      </w:r>
      <w:r>
        <w:t>d</w:t>
      </w:r>
      <w:r w:rsidR="001228EC">
        <w:t xml:space="preserve"> to 1.</w:t>
      </w:r>
    </w:p>
    <w:sectPr w:rsidR="006E47D9" w:rsidRPr="00A61F26" w:rsidSect="00C537B8">
      <w:footerReference w:type="default" r:id="rId31"/>
      <w:footerReference w:type="first" r:id="rId32"/>
      <w:pgSz w:w="12240" w:h="15840" w:code="1"/>
      <w:pgMar w:top="1440" w:right="1440" w:bottom="81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2080D" w14:textId="77777777" w:rsidR="00A20A7D" w:rsidRDefault="00A20A7D" w:rsidP="009116AB">
      <w:pPr>
        <w:spacing w:after="0" w:line="240" w:lineRule="auto"/>
      </w:pPr>
      <w:r>
        <w:separator/>
      </w:r>
    </w:p>
  </w:endnote>
  <w:endnote w:type="continuationSeparator" w:id="0">
    <w:p w14:paraId="1F1BD973" w14:textId="77777777" w:rsidR="00A20A7D" w:rsidRDefault="00A20A7D" w:rsidP="00911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Semibold">
    <w:altName w:val="Segoe UI Semibold"/>
    <w:charset w:val="00"/>
    <w:family w:val="swiss"/>
    <w:pitch w:val="variable"/>
    <w:sig w:usb0="A00002AF" w:usb1="4000205B"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265469"/>
      <w:docPartObj>
        <w:docPartGallery w:val="Page Numbers (Bottom of Page)"/>
        <w:docPartUnique/>
      </w:docPartObj>
    </w:sdtPr>
    <w:sdtEndPr/>
    <w:sdtContent>
      <w:p w14:paraId="688521EB" w14:textId="77777777" w:rsidR="00C46ED5" w:rsidRDefault="00C46ED5">
        <w:pPr>
          <w:pStyle w:val="Footer"/>
          <w:jc w:val="center"/>
        </w:pPr>
        <w:r>
          <w:rPr>
            <w:noProof/>
            <w:lang w:eastAsia="zh-TW"/>
          </w:rPr>
          <mc:AlternateContent>
            <mc:Choice Requires="wpg">
              <w:drawing>
                <wp:inline distT="0" distB="0" distL="0" distR="0" wp14:anchorId="0AF5E7B8" wp14:editId="16C73AD7">
                  <wp:extent cx="418465" cy="221615"/>
                  <wp:effectExtent l="0" t="0" r="63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AE15E" w14:textId="1ECE0068" w:rsidR="00C46ED5" w:rsidRDefault="00C46ED5">
                                <w:pPr>
                                  <w:jc w:val="center"/>
                                  <w:rPr>
                                    <w:szCs w:val="18"/>
                                  </w:rPr>
                                </w:pPr>
                                <w:r>
                                  <w:fldChar w:fldCharType="begin"/>
                                </w:r>
                                <w:r>
                                  <w:instrText xml:space="preserve"> PAGE    \* MERGEFORMAT </w:instrText>
                                </w:r>
                                <w:r>
                                  <w:fldChar w:fldCharType="separate"/>
                                </w:r>
                                <w:r w:rsidR="00E97610" w:rsidRPr="00E97610">
                                  <w:rPr>
                                    <w:i/>
                                    <w:iCs/>
                                    <w:noProof/>
                                    <w:sz w:val="18"/>
                                    <w:szCs w:val="18"/>
                                  </w:rPr>
                                  <w:t>16</w:t>
                                </w:r>
                                <w:r>
                                  <w:rPr>
                                    <w:i/>
                                    <w:iCs/>
                                    <w:noProof/>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F5E7B8" id="Group 1"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8CAE15E" w14:textId="1ECE0068" w:rsidR="00C46ED5" w:rsidRDefault="00C46ED5">
                          <w:pPr>
                            <w:jc w:val="center"/>
                            <w:rPr>
                              <w:szCs w:val="18"/>
                            </w:rPr>
                          </w:pPr>
                          <w:r>
                            <w:fldChar w:fldCharType="begin"/>
                          </w:r>
                          <w:r>
                            <w:instrText xml:space="preserve"> PAGE    \* MERGEFORMAT </w:instrText>
                          </w:r>
                          <w:r>
                            <w:fldChar w:fldCharType="separate"/>
                          </w:r>
                          <w:r w:rsidR="00E97610" w:rsidRPr="00E97610">
                            <w:rPr>
                              <w:i/>
                              <w:iCs/>
                              <w:noProof/>
                              <w:sz w:val="18"/>
                              <w:szCs w:val="18"/>
                            </w:rPr>
                            <w:t>16</w:t>
                          </w:r>
                          <w:r>
                            <w:rPr>
                              <w:i/>
                              <w:iCs/>
                              <w:noProof/>
                              <w:sz w:val="18"/>
                              <w:szCs w:val="18"/>
                            </w:rPr>
                            <w:fldChar w:fldCharType="end"/>
                          </w:r>
                        </w:p>
                      </w:txbxContent>
                    </v:textbox>
                  </v:shape>
                  <v:group id="Group 64" o:spid="_x0000_s104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65" o:spid="_x0000_s104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6" o:spid="_x0000_s104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7" o:spid="_x0000_s104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anchorlock/>
                </v:group>
              </w:pict>
            </mc:Fallback>
          </mc:AlternateContent>
        </w:r>
      </w:p>
    </w:sdtContent>
  </w:sdt>
  <w:p w14:paraId="567315B4" w14:textId="77777777" w:rsidR="00C46ED5" w:rsidRDefault="00C46E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3F056" w14:textId="77777777" w:rsidR="00C46ED5" w:rsidRDefault="00C46ED5">
    <w:pPr>
      <w:pStyle w:val="Footer"/>
    </w:pPr>
    <w:r>
      <w:rPr>
        <w:rFonts w:ascii="Segoe UI" w:hAnsi="Segoe UI" w:cs="Segoe UI"/>
        <w:noProof/>
        <w:color w:val="0072C6"/>
        <w:sz w:val="21"/>
        <w:szCs w:val="21"/>
        <w:lang w:eastAsia="zh-TW"/>
      </w:rPr>
      <w:drawing>
        <wp:anchor distT="0" distB="0" distL="114300" distR="114300" simplePos="0" relativeHeight="251661312" behindDoc="0" locked="1" layoutInCell="1" allowOverlap="1" wp14:anchorId="7428F809" wp14:editId="62C0585E">
          <wp:simplePos x="0" y="0"/>
          <wp:positionH relativeFrom="margin">
            <wp:posOffset>4369435</wp:posOffset>
          </wp:positionH>
          <wp:positionV relativeFrom="margin">
            <wp:posOffset>8382635</wp:posOffset>
          </wp:positionV>
          <wp:extent cx="1764665" cy="594360"/>
          <wp:effectExtent l="0" t="0" r="0" b="0"/>
          <wp:wrapThrough wrapText="bothSides">
            <wp:wrapPolygon edited="0">
              <wp:start x="4897" y="2769"/>
              <wp:lineTo x="1166" y="4846"/>
              <wp:lineTo x="933" y="15231"/>
              <wp:lineTo x="3731" y="17308"/>
              <wp:lineTo x="5829" y="17308"/>
              <wp:lineTo x="19587" y="14538"/>
              <wp:lineTo x="19587" y="6923"/>
              <wp:lineTo x="5829" y="2769"/>
              <wp:lineTo x="4897" y="2769"/>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dows_logo_Blk_rgb_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665" cy="594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59264" behindDoc="0" locked="1" layoutInCell="1" allowOverlap="1" wp14:anchorId="080B0BF5" wp14:editId="2AD66882">
          <wp:simplePos x="0" y="0"/>
          <wp:positionH relativeFrom="column">
            <wp:posOffset>0</wp:posOffset>
          </wp:positionH>
          <wp:positionV relativeFrom="margin">
            <wp:posOffset>8515985</wp:posOffset>
          </wp:positionV>
          <wp:extent cx="1224915" cy="292100"/>
          <wp:effectExtent l="0" t="0" r="0" b="0"/>
          <wp:wrapThrough wrapText="bothSides">
            <wp:wrapPolygon edited="0">
              <wp:start x="4703" y="0"/>
              <wp:lineTo x="0" y="4226"/>
              <wp:lineTo x="0" y="19722"/>
              <wp:lineTo x="21163" y="19722"/>
              <wp:lineTo x="21163" y="4226"/>
              <wp:lineTo x="13101" y="0"/>
              <wp:lineTo x="4703"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heclogo_gray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4915" cy="2921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61805" w14:textId="77777777" w:rsidR="00A20A7D" w:rsidRDefault="00A20A7D" w:rsidP="009116AB">
      <w:pPr>
        <w:spacing w:after="0" w:line="240" w:lineRule="auto"/>
      </w:pPr>
      <w:r>
        <w:separator/>
      </w:r>
    </w:p>
  </w:footnote>
  <w:footnote w:type="continuationSeparator" w:id="0">
    <w:p w14:paraId="79F39D6B" w14:textId="77777777" w:rsidR="00A20A7D" w:rsidRDefault="00A20A7D" w:rsidP="00911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643"/>
    <w:multiLevelType w:val="hybridMultilevel"/>
    <w:tmpl w:val="AEEC1BBC"/>
    <w:lvl w:ilvl="0" w:tplc="614C1D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06106"/>
    <w:multiLevelType w:val="hybridMultilevel"/>
    <w:tmpl w:val="BDA01B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AE55A2"/>
    <w:multiLevelType w:val="hybridMultilevel"/>
    <w:tmpl w:val="6EC26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2371F"/>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1150C"/>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04F13"/>
    <w:multiLevelType w:val="hybridMultilevel"/>
    <w:tmpl w:val="C07A9E1E"/>
    <w:lvl w:ilvl="0" w:tplc="DBA6F5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2101F"/>
    <w:multiLevelType w:val="hybridMultilevel"/>
    <w:tmpl w:val="AEEC1BBC"/>
    <w:lvl w:ilvl="0" w:tplc="614C1D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55577"/>
    <w:multiLevelType w:val="hybridMultilevel"/>
    <w:tmpl w:val="DCBA7628"/>
    <w:lvl w:ilvl="0" w:tplc="46F6CBF6">
      <w:start w:val="1"/>
      <w:numFmt w:val="decimal"/>
      <w:lvlText w:val="%1."/>
      <w:lvlJc w:val="left"/>
      <w:pPr>
        <w:ind w:left="720" w:hanging="360"/>
      </w:pPr>
      <w:rPr>
        <w:b w:val="0"/>
        <w:color w:val="000000" w:themeColor="text1"/>
      </w:rPr>
    </w:lvl>
    <w:lvl w:ilvl="1" w:tplc="D11494E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765C2"/>
    <w:multiLevelType w:val="hybridMultilevel"/>
    <w:tmpl w:val="0AC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D08A5"/>
    <w:multiLevelType w:val="hybridMultilevel"/>
    <w:tmpl w:val="AC6E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17661"/>
    <w:multiLevelType w:val="hybridMultilevel"/>
    <w:tmpl w:val="6A4C5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7672E"/>
    <w:multiLevelType w:val="hybridMultilevel"/>
    <w:tmpl w:val="2898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1BC8"/>
    <w:multiLevelType w:val="hybridMultilevel"/>
    <w:tmpl w:val="1222EF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F633C4"/>
    <w:multiLevelType w:val="hybridMultilevel"/>
    <w:tmpl w:val="5AA6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321D0"/>
    <w:multiLevelType w:val="hybridMultilevel"/>
    <w:tmpl w:val="76F0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A549E6"/>
    <w:multiLevelType w:val="hybridMultilevel"/>
    <w:tmpl w:val="89F06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57C5F"/>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C7A92"/>
    <w:multiLevelType w:val="hybridMultilevel"/>
    <w:tmpl w:val="3C249C06"/>
    <w:lvl w:ilvl="0" w:tplc="C472F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E5706"/>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5C3F6C"/>
    <w:multiLevelType w:val="hybridMultilevel"/>
    <w:tmpl w:val="6EC26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1640A"/>
    <w:multiLevelType w:val="hybridMultilevel"/>
    <w:tmpl w:val="652EF5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A5BB4"/>
    <w:multiLevelType w:val="hybridMultilevel"/>
    <w:tmpl w:val="B8E0F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896D8A"/>
    <w:multiLevelType w:val="hybridMultilevel"/>
    <w:tmpl w:val="97BC9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520440"/>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51467A"/>
    <w:multiLevelType w:val="multilevel"/>
    <w:tmpl w:val="F6C0D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D64F48"/>
    <w:multiLevelType w:val="hybridMultilevel"/>
    <w:tmpl w:val="C6286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32D57"/>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F6297"/>
    <w:multiLevelType w:val="hybridMultilevel"/>
    <w:tmpl w:val="20DE54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799048F2"/>
    <w:multiLevelType w:val="hybridMultilevel"/>
    <w:tmpl w:val="B6E87FE4"/>
    <w:lvl w:ilvl="0" w:tplc="C9CC3C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C43AB"/>
    <w:multiLevelType w:val="hybridMultilevel"/>
    <w:tmpl w:val="BDA01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4522BB"/>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6669B3"/>
    <w:multiLevelType w:val="hybridMultilevel"/>
    <w:tmpl w:val="BE32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7"/>
  </w:num>
  <w:num w:numId="4">
    <w:abstractNumId w:val="28"/>
  </w:num>
  <w:num w:numId="5">
    <w:abstractNumId w:val="0"/>
  </w:num>
  <w:num w:numId="6">
    <w:abstractNumId w:val="10"/>
  </w:num>
  <w:num w:numId="7">
    <w:abstractNumId w:val="31"/>
  </w:num>
  <w:num w:numId="8">
    <w:abstractNumId w:val="8"/>
  </w:num>
  <w:num w:numId="9">
    <w:abstractNumId w:val="17"/>
  </w:num>
  <w:num w:numId="10">
    <w:abstractNumId w:val="3"/>
  </w:num>
  <w:num w:numId="11">
    <w:abstractNumId w:val="18"/>
  </w:num>
  <w:num w:numId="12">
    <w:abstractNumId w:val="21"/>
  </w:num>
  <w:num w:numId="13">
    <w:abstractNumId w:val="5"/>
  </w:num>
  <w:num w:numId="14">
    <w:abstractNumId w:val="13"/>
  </w:num>
  <w:num w:numId="15">
    <w:abstractNumId w:val="29"/>
  </w:num>
  <w:num w:numId="16">
    <w:abstractNumId w:val="2"/>
  </w:num>
  <w:num w:numId="17">
    <w:abstractNumId w:val="26"/>
  </w:num>
  <w:num w:numId="18">
    <w:abstractNumId w:val="23"/>
  </w:num>
  <w:num w:numId="19">
    <w:abstractNumId w:val="15"/>
  </w:num>
  <w:num w:numId="20">
    <w:abstractNumId w:val="14"/>
  </w:num>
  <w:num w:numId="21">
    <w:abstractNumId w:val="9"/>
  </w:num>
  <w:num w:numId="22">
    <w:abstractNumId w:val="4"/>
  </w:num>
  <w:num w:numId="23">
    <w:abstractNumId w:val="30"/>
  </w:num>
  <w:num w:numId="24">
    <w:abstractNumId w:val="1"/>
  </w:num>
  <w:num w:numId="25">
    <w:abstractNumId w:val="19"/>
  </w:num>
  <w:num w:numId="26">
    <w:abstractNumId w:val="16"/>
  </w:num>
  <w:num w:numId="27">
    <w:abstractNumId w:val="20"/>
  </w:num>
  <w:num w:numId="28">
    <w:abstractNumId w:val="25"/>
  </w:num>
  <w:num w:numId="29">
    <w:abstractNumId w:val="6"/>
  </w:num>
  <w:num w:numId="30">
    <w:abstractNumId w:val="12"/>
  </w:num>
  <w:num w:numId="31">
    <w:abstractNumId w:val="22"/>
  </w:num>
  <w:num w:numId="3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6A5"/>
    <w:rsid w:val="0000154C"/>
    <w:rsid w:val="00002166"/>
    <w:rsid w:val="00003343"/>
    <w:rsid w:val="0000573C"/>
    <w:rsid w:val="0000615B"/>
    <w:rsid w:val="00006EEC"/>
    <w:rsid w:val="000120C6"/>
    <w:rsid w:val="00012369"/>
    <w:rsid w:val="00012C37"/>
    <w:rsid w:val="0001661A"/>
    <w:rsid w:val="000207AC"/>
    <w:rsid w:val="00022882"/>
    <w:rsid w:val="000240F8"/>
    <w:rsid w:val="0002797C"/>
    <w:rsid w:val="0003071B"/>
    <w:rsid w:val="000326FB"/>
    <w:rsid w:val="00034BDE"/>
    <w:rsid w:val="00037228"/>
    <w:rsid w:val="00041653"/>
    <w:rsid w:val="0004576E"/>
    <w:rsid w:val="00050491"/>
    <w:rsid w:val="000517DD"/>
    <w:rsid w:val="00056CE9"/>
    <w:rsid w:val="00072005"/>
    <w:rsid w:val="00072251"/>
    <w:rsid w:val="000729D4"/>
    <w:rsid w:val="000733FC"/>
    <w:rsid w:val="00074CE9"/>
    <w:rsid w:val="00074D4E"/>
    <w:rsid w:val="000774A7"/>
    <w:rsid w:val="00082BA2"/>
    <w:rsid w:val="00084CF6"/>
    <w:rsid w:val="000903F3"/>
    <w:rsid w:val="0009073C"/>
    <w:rsid w:val="000914E6"/>
    <w:rsid w:val="000928F1"/>
    <w:rsid w:val="00092D1A"/>
    <w:rsid w:val="00095195"/>
    <w:rsid w:val="00095226"/>
    <w:rsid w:val="00095E80"/>
    <w:rsid w:val="00096D2F"/>
    <w:rsid w:val="00097E0B"/>
    <w:rsid w:val="000A3868"/>
    <w:rsid w:val="000A39D2"/>
    <w:rsid w:val="000B221B"/>
    <w:rsid w:val="000B236A"/>
    <w:rsid w:val="000B6583"/>
    <w:rsid w:val="000C42FD"/>
    <w:rsid w:val="000C4F70"/>
    <w:rsid w:val="000C5680"/>
    <w:rsid w:val="000C6593"/>
    <w:rsid w:val="000D50FE"/>
    <w:rsid w:val="000D60BE"/>
    <w:rsid w:val="000E0923"/>
    <w:rsid w:val="000E1B03"/>
    <w:rsid w:val="000E2451"/>
    <w:rsid w:val="000E3275"/>
    <w:rsid w:val="000E442C"/>
    <w:rsid w:val="000E4ACB"/>
    <w:rsid w:val="000E5EDC"/>
    <w:rsid w:val="000E7BBF"/>
    <w:rsid w:val="000F0DB4"/>
    <w:rsid w:val="000F2878"/>
    <w:rsid w:val="000F3649"/>
    <w:rsid w:val="000F4CB1"/>
    <w:rsid w:val="000F747D"/>
    <w:rsid w:val="000F7E44"/>
    <w:rsid w:val="00100F98"/>
    <w:rsid w:val="001037B1"/>
    <w:rsid w:val="001054B3"/>
    <w:rsid w:val="00105828"/>
    <w:rsid w:val="00105E00"/>
    <w:rsid w:val="00107BB6"/>
    <w:rsid w:val="0011175E"/>
    <w:rsid w:val="0011491D"/>
    <w:rsid w:val="00117C8C"/>
    <w:rsid w:val="00117FDC"/>
    <w:rsid w:val="001228EC"/>
    <w:rsid w:val="001273ED"/>
    <w:rsid w:val="001311F5"/>
    <w:rsid w:val="00134F00"/>
    <w:rsid w:val="00136112"/>
    <w:rsid w:val="00140F48"/>
    <w:rsid w:val="00141F25"/>
    <w:rsid w:val="00142D1B"/>
    <w:rsid w:val="0014546E"/>
    <w:rsid w:val="0014613D"/>
    <w:rsid w:val="0014626F"/>
    <w:rsid w:val="001466B7"/>
    <w:rsid w:val="00146980"/>
    <w:rsid w:val="00151DA4"/>
    <w:rsid w:val="001548E8"/>
    <w:rsid w:val="00154BED"/>
    <w:rsid w:val="00154D3A"/>
    <w:rsid w:val="00156FB8"/>
    <w:rsid w:val="001571B1"/>
    <w:rsid w:val="00161BC1"/>
    <w:rsid w:val="00163295"/>
    <w:rsid w:val="00164AD4"/>
    <w:rsid w:val="001664B6"/>
    <w:rsid w:val="00166B01"/>
    <w:rsid w:val="00170C07"/>
    <w:rsid w:val="001717A9"/>
    <w:rsid w:val="00171DA1"/>
    <w:rsid w:val="00172EA5"/>
    <w:rsid w:val="00173533"/>
    <w:rsid w:val="00175C94"/>
    <w:rsid w:val="00180A25"/>
    <w:rsid w:val="0018109D"/>
    <w:rsid w:val="001834DD"/>
    <w:rsid w:val="00183544"/>
    <w:rsid w:val="00184847"/>
    <w:rsid w:val="00186E15"/>
    <w:rsid w:val="00187A3E"/>
    <w:rsid w:val="00192CB6"/>
    <w:rsid w:val="00196188"/>
    <w:rsid w:val="00197C0B"/>
    <w:rsid w:val="001A0C4B"/>
    <w:rsid w:val="001A2A68"/>
    <w:rsid w:val="001A74BD"/>
    <w:rsid w:val="001A7C6F"/>
    <w:rsid w:val="001B00B9"/>
    <w:rsid w:val="001B1365"/>
    <w:rsid w:val="001B4A21"/>
    <w:rsid w:val="001C008F"/>
    <w:rsid w:val="001C0AD1"/>
    <w:rsid w:val="001C28A5"/>
    <w:rsid w:val="001C31D2"/>
    <w:rsid w:val="001C3A17"/>
    <w:rsid w:val="001C3CA7"/>
    <w:rsid w:val="001C437E"/>
    <w:rsid w:val="001C6BEC"/>
    <w:rsid w:val="001D015C"/>
    <w:rsid w:val="001D156C"/>
    <w:rsid w:val="001E3643"/>
    <w:rsid w:val="001E75FD"/>
    <w:rsid w:val="001F1FAB"/>
    <w:rsid w:val="001F2AC9"/>
    <w:rsid w:val="001F3826"/>
    <w:rsid w:val="001F4A5B"/>
    <w:rsid w:val="001F5703"/>
    <w:rsid w:val="0020008F"/>
    <w:rsid w:val="0021012A"/>
    <w:rsid w:val="002105B5"/>
    <w:rsid w:val="00211C7F"/>
    <w:rsid w:val="00216114"/>
    <w:rsid w:val="002169B8"/>
    <w:rsid w:val="00216E0C"/>
    <w:rsid w:val="0021773E"/>
    <w:rsid w:val="00220632"/>
    <w:rsid w:val="00221316"/>
    <w:rsid w:val="00222677"/>
    <w:rsid w:val="00222BBD"/>
    <w:rsid w:val="0022528E"/>
    <w:rsid w:val="00231829"/>
    <w:rsid w:val="00231847"/>
    <w:rsid w:val="0023188B"/>
    <w:rsid w:val="00231B1C"/>
    <w:rsid w:val="0023213B"/>
    <w:rsid w:val="00232D8A"/>
    <w:rsid w:val="00233432"/>
    <w:rsid w:val="00235B42"/>
    <w:rsid w:val="002423D8"/>
    <w:rsid w:val="002446BA"/>
    <w:rsid w:val="002467C6"/>
    <w:rsid w:val="002531AD"/>
    <w:rsid w:val="00253553"/>
    <w:rsid w:val="002568B2"/>
    <w:rsid w:val="00257F62"/>
    <w:rsid w:val="00261EA2"/>
    <w:rsid w:val="002638E3"/>
    <w:rsid w:val="0026424E"/>
    <w:rsid w:val="00274686"/>
    <w:rsid w:val="002763A5"/>
    <w:rsid w:val="002763A7"/>
    <w:rsid w:val="00277204"/>
    <w:rsid w:val="0028158F"/>
    <w:rsid w:val="002833B8"/>
    <w:rsid w:val="002850FD"/>
    <w:rsid w:val="00286A7F"/>
    <w:rsid w:val="00287070"/>
    <w:rsid w:val="002903AE"/>
    <w:rsid w:val="00291870"/>
    <w:rsid w:val="00292447"/>
    <w:rsid w:val="0029255F"/>
    <w:rsid w:val="002942F3"/>
    <w:rsid w:val="00296DB8"/>
    <w:rsid w:val="002A267E"/>
    <w:rsid w:val="002A772E"/>
    <w:rsid w:val="002B5813"/>
    <w:rsid w:val="002B6754"/>
    <w:rsid w:val="002C274F"/>
    <w:rsid w:val="002C32AA"/>
    <w:rsid w:val="002C3A25"/>
    <w:rsid w:val="002D1C93"/>
    <w:rsid w:val="002D1CAF"/>
    <w:rsid w:val="002D4231"/>
    <w:rsid w:val="002D73F6"/>
    <w:rsid w:val="002D7F66"/>
    <w:rsid w:val="002E0FEE"/>
    <w:rsid w:val="002E19AC"/>
    <w:rsid w:val="002E346C"/>
    <w:rsid w:val="002E36E4"/>
    <w:rsid w:val="002E6847"/>
    <w:rsid w:val="002E68D8"/>
    <w:rsid w:val="002F23BE"/>
    <w:rsid w:val="002F24CC"/>
    <w:rsid w:val="002F431D"/>
    <w:rsid w:val="002F5BA0"/>
    <w:rsid w:val="002F61AA"/>
    <w:rsid w:val="002F74E8"/>
    <w:rsid w:val="003033A5"/>
    <w:rsid w:val="003035D1"/>
    <w:rsid w:val="0030472A"/>
    <w:rsid w:val="00305D95"/>
    <w:rsid w:val="00306F0F"/>
    <w:rsid w:val="003114F8"/>
    <w:rsid w:val="00313C71"/>
    <w:rsid w:val="00313E65"/>
    <w:rsid w:val="00314C82"/>
    <w:rsid w:val="00321783"/>
    <w:rsid w:val="003219CF"/>
    <w:rsid w:val="00324185"/>
    <w:rsid w:val="003263B8"/>
    <w:rsid w:val="00332F0E"/>
    <w:rsid w:val="00334BA0"/>
    <w:rsid w:val="00343574"/>
    <w:rsid w:val="00345B89"/>
    <w:rsid w:val="00346FE1"/>
    <w:rsid w:val="00350395"/>
    <w:rsid w:val="00351B98"/>
    <w:rsid w:val="003529AF"/>
    <w:rsid w:val="003530A7"/>
    <w:rsid w:val="0035402D"/>
    <w:rsid w:val="0035421D"/>
    <w:rsid w:val="00354644"/>
    <w:rsid w:val="00355A31"/>
    <w:rsid w:val="003564CF"/>
    <w:rsid w:val="003617FF"/>
    <w:rsid w:val="003639DD"/>
    <w:rsid w:val="00363D37"/>
    <w:rsid w:val="0036497E"/>
    <w:rsid w:val="00365A5E"/>
    <w:rsid w:val="0036697E"/>
    <w:rsid w:val="00372B88"/>
    <w:rsid w:val="00374114"/>
    <w:rsid w:val="003803A2"/>
    <w:rsid w:val="003824EE"/>
    <w:rsid w:val="00384915"/>
    <w:rsid w:val="00384920"/>
    <w:rsid w:val="00385172"/>
    <w:rsid w:val="003A299C"/>
    <w:rsid w:val="003A45DB"/>
    <w:rsid w:val="003A584A"/>
    <w:rsid w:val="003A7395"/>
    <w:rsid w:val="003A7F27"/>
    <w:rsid w:val="003A7FD2"/>
    <w:rsid w:val="003B3E12"/>
    <w:rsid w:val="003C5013"/>
    <w:rsid w:val="003C6493"/>
    <w:rsid w:val="003D2AC6"/>
    <w:rsid w:val="003D3BBA"/>
    <w:rsid w:val="003E026F"/>
    <w:rsid w:val="003E14D2"/>
    <w:rsid w:val="003F413A"/>
    <w:rsid w:val="003F47F4"/>
    <w:rsid w:val="003F6A80"/>
    <w:rsid w:val="00403F0F"/>
    <w:rsid w:val="00404649"/>
    <w:rsid w:val="00404F8E"/>
    <w:rsid w:val="004061AF"/>
    <w:rsid w:val="00406833"/>
    <w:rsid w:val="00411568"/>
    <w:rsid w:val="00413FE3"/>
    <w:rsid w:val="00414198"/>
    <w:rsid w:val="00415F0E"/>
    <w:rsid w:val="0041715F"/>
    <w:rsid w:val="0042183A"/>
    <w:rsid w:val="00424D22"/>
    <w:rsid w:val="0042561D"/>
    <w:rsid w:val="00427091"/>
    <w:rsid w:val="00431DE3"/>
    <w:rsid w:val="00434E14"/>
    <w:rsid w:val="0043676D"/>
    <w:rsid w:val="00437497"/>
    <w:rsid w:val="0044710E"/>
    <w:rsid w:val="004475F7"/>
    <w:rsid w:val="004520D4"/>
    <w:rsid w:val="00452DE4"/>
    <w:rsid w:val="00454BC7"/>
    <w:rsid w:val="00455904"/>
    <w:rsid w:val="00456BB9"/>
    <w:rsid w:val="004578B6"/>
    <w:rsid w:val="004578E3"/>
    <w:rsid w:val="00461A87"/>
    <w:rsid w:val="00462B20"/>
    <w:rsid w:val="0046460A"/>
    <w:rsid w:val="00464A1E"/>
    <w:rsid w:val="00464D39"/>
    <w:rsid w:val="00465FAC"/>
    <w:rsid w:val="00467193"/>
    <w:rsid w:val="00470651"/>
    <w:rsid w:val="004716BA"/>
    <w:rsid w:val="00471E87"/>
    <w:rsid w:val="00472A15"/>
    <w:rsid w:val="00472FFC"/>
    <w:rsid w:val="004744EC"/>
    <w:rsid w:val="004771A9"/>
    <w:rsid w:val="0047721D"/>
    <w:rsid w:val="00477CCC"/>
    <w:rsid w:val="00481CFD"/>
    <w:rsid w:val="00482146"/>
    <w:rsid w:val="00484AD8"/>
    <w:rsid w:val="00486985"/>
    <w:rsid w:val="00487283"/>
    <w:rsid w:val="00487418"/>
    <w:rsid w:val="00492195"/>
    <w:rsid w:val="00494422"/>
    <w:rsid w:val="00495CC5"/>
    <w:rsid w:val="004A716F"/>
    <w:rsid w:val="004B130D"/>
    <w:rsid w:val="004B1900"/>
    <w:rsid w:val="004B1C71"/>
    <w:rsid w:val="004B3F9F"/>
    <w:rsid w:val="004B46F9"/>
    <w:rsid w:val="004B4A28"/>
    <w:rsid w:val="004B55CC"/>
    <w:rsid w:val="004B6B26"/>
    <w:rsid w:val="004B73CF"/>
    <w:rsid w:val="004C57E2"/>
    <w:rsid w:val="004C7D0E"/>
    <w:rsid w:val="004D428D"/>
    <w:rsid w:val="004D6993"/>
    <w:rsid w:val="004E5B12"/>
    <w:rsid w:val="004E7370"/>
    <w:rsid w:val="004F0F42"/>
    <w:rsid w:val="004F1C0B"/>
    <w:rsid w:val="004F1F9A"/>
    <w:rsid w:val="004F38B5"/>
    <w:rsid w:val="004F6077"/>
    <w:rsid w:val="004F66A1"/>
    <w:rsid w:val="004F66BD"/>
    <w:rsid w:val="004F7C08"/>
    <w:rsid w:val="00503BFD"/>
    <w:rsid w:val="005077FA"/>
    <w:rsid w:val="00514AFD"/>
    <w:rsid w:val="0051528E"/>
    <w:rsid w:val="005163E7"/>
    <w:rsid w:val="00522C9D"/>
    <w:rsid w:val="0052393A"/>
    <w:rsid w:val="00523F5B"/>
    <w:rsid w:val="005249E9"/>
    <w:rsid w:val="0052534E"/>
    <w:rsid w:val="00525B41"/>
    <w:rsid w:val="00526FB2"/>
    <w:rsid w:val="005274BF"/>
    <w:rsid w:val="00527649"/>
    <w:rsid w:val="00532012"/>
    <w:rsid w:val="00532606"/>
    <w:rsid w:val="00532C41"/>
    <w:rsid w:val="00533CEC"/>
    <w:rsid w:val="005371D0"/>
    <w:rsid w:val="00540348"/>
    <w:rsid w:val="00541C2E"/>
    <w:rsid w:val="0054262D"/>
    <w:rsid w:val="00545357"/>
    <w:rsid w:val="00547492"/>
    <w:rsid w:val="00551BCC"/>
    <w:rsid w:val="005539B5"/>
    <w:rsid w:val="00553BB5"/>
    <w:rsid w:val="0055424A"/>
    <w:rsid w:val="00560144"/>
    <w:rsid w:val="00560D59"/>
    <w:rsid w:val="005624CB"/>
    <w:rsid w:val="005646A9"/>
    <w:rsid w:val="005668AB"/>
    <w:rsid w:val="005669C5"/>
    <w:rsid w:val="00571B1D"/>
    <w:rsid w:val="00572142"/>
    <w:rsid w:val="00572269"/>
    <w:rsid w:val="005724B9"/>
    <w:rsid w:val="005838A5"/>
    <w:rsid w:val="00584774"/>
    <w:rsid w:val="005907BF"/>
    <w:rsid w:val="00590B93"/>
    <w:rsid w:val="005912F0"/>
    <w:rsid w:val="00591FB0"/>
    <w:rsid w:val="00594256"/>
    <w:rsid w:val="00595CD7"/>
    <w:rsid w:val="005970EC"/>
    <w:rsid w:val="005A104C"/>
    <w:rsid w:val="005A2239"/>
    <w:rsid w:val="005A73CC"/>
    <w:rsid w:val="005B0A7C"/>
    <w:rsid w:val="005B16BB"/>
    <w:rsid w:val="005C0A2E"/>
    <w:rsid w:val="005C20B3"/>
    <w:rsid w:val="005C3A0F"/>
    <w:rsid w:val="005C623C"/>
    <w:rsid w:val="005C729D"/>
    <w:rsid w:val="005C7E61"/>
    <w:rsid w:val="005D0898"/>
    <w:rsid w:val="005D14B2"/>
    <w:rsid w:val="005D269D"/>
    <w:rsid w:val="005D3964"/>
    <w:rsid w:val="005D6A19"/>
    <w:rsid w:val="005E1CBF"/>
    <w:rsid w:val="005E7245"/>
    <w:rsid w:val="005E7E01"/>
    <w:rsid w:val="005E7F35"/>
    <w:rsid w:val="005F0BBD"/>
    <w:rsid w:val="005F13B6"/>
    <w:rsid w:val="005F2096"/>
    <w:rsid w:val="005F20CA"/>
    <w:rsid w:val="005F4EE9"/>
    <w:rsid w:val="005F5D23"/>
    <w:rsid w:val="005F6333"/>
    <w:rsid w:val="005F6724"/>
    <w:rsid w:val="005F6826"/>
    <w:rsid w:val="005F72CE"/>
    <w:rsid w:val="0060087A"/>
    <w:rsid w:val="00601929"/>
    <w:rsid w:val="00602EAB"/>
    <w:rsid w:val="00604365"/>
    <w:rsid w:val="00606387"/>
    <w:rsid w:val="00610C19"/>
    <w:rsid w:val="00612CD1"/>
    <w:rsid w:val="006130C8"/>
    <w:rsid w:val="006139B4"/>
    <w:rsid w:val="0061428B"/>
    <w:rsid w:val="00614C5B"/>
    <w:rsid w:val="00615628"/>
    <w:rsid w:val="00615DBC"/>
    <w:rsid w:val="00623133"/>
    <w:rsid w:val="0063434F"/>
    <w:rsid w:val="0063508F"/>
    <w:rsid w:val="00636FE2"/>
    <w:rsid w:val="0064096B"/>
    <w:rsid w:val="006418DF"/>
    <w:rsid w:val="0064218F"/>
    <w:rsid w:val="00647AFF"/>
    <w:rsid w:val="00651D9C"/>
    <w:rsid w:val="006527BE"/>
    <w:rsid w:val="00654EF9"/>
    <w:rsid w:val="006601EC"/>
    <w:rsid w:val="006616E4"/>
    <w:rsid w:val="00674C5B"/>
    <w:rsid w:val="006765FE"/>
    <w:rsid w:val="00676EE3"/>
    <w:rsid w:val="006841AA"/>
    <w:rsid w:val="0068713C"/>
    <w:rsid w:val="00690476"/>
    <w:rsid w:val="00690DFB"/>
    <w:rsid w:val="00692A5A"/>
    <w:rsid w:val="00695053"/>
    <w:rsid w:val="00696155"/>
    <w:rsid w:val="00696D83"/>
    <w:rsid w:val="006A23E1"/>
    <w:rsid w:val="006A5488"/>
    <w:rsid w:val="006A5625"/>
    <w:rsid w:val="006A70D1"/>
    <w:rsid w:val="006A7993"/>
    <w:rsid w:val="006A7FCE"/>
    <w:rsid w:val="006B3D66"/>
    <w:rsid w:val="006B4E3D"/>
    <w:rsid w:val="006B5311"/>
    <w:rsid w:val="006B6F5F"/>
    <w:rsid w:val="006C0D96"/>
    <w:rsid w:val="006C2426"/>
    <w:rsid w:val="006C3888"/>
    <w:rsid w:val="006C54AA"/>
    <w:rsid w:val="006C6874"/>
    <w:rsid w:val="006C79D3"/>
    <w:rsid w:val="006D218A"/>
    <w:rsid w:val="006D27C7"/>
    <w:rsid w:val="006D2E6C"/>
    <w:rsid w:val="006D33C0"/>
    <w:rsid w:val="006D5633"/>
    <w:rsid w:val="006E25D4"/>
    <w:rsid w:val="006E2ECC"/>
    <w:rsid w:val="006E3688"/>
    <w:rsid w:val="006E3760"/>
    <w:rsid w:val="006E46F9"/>
    <w:rsid w:val="006E47D9"/>
    <w:rsid w:val="006E4DA1"/>
    <w:rsid w:val="006E656D"/>
    <w:rsid w:val="006E68D0"/>
    <w:rsid w:val="006F0699"/>
    <w:rsid w:val="006F08C7"/>
    <w:rsid w:val="006F0F56"/>
    <w:rsid w:val="006F3055"/>
    <w:rsid w:val="006F5610"/>
    <w:rsid w:val="006F7581"/>
    <w:rsid w:val="00701EB7"/>
    <w:rsid w:val="007024F7"/>
    <w:rsid w:val="00706648"/>
    <w:rsid w:val="00707701"/>
    <w:rsid w:val="007130BC"/>
    <w:rsid w:val="007142E5"/>
    <w:rsid w:val="00714F9D"/>
    <w:rsid w:val="007161EF"/>
    <w:rsid w:val="007200D7"/>
    <w:rsid w:val="00721B56"/>
    <w:rsid w:val="00730E75"/>
    <w:rsid w:val="0073126A"/>
    <w:rsid w:val="007317EA"/>
    <w:rsid w:val="00732734"/>
    <w:rsid w:val="0073345F"/>
    <w:rsid w:val="00742BE3"/>
    <w:rsid w:val="0074374C"/>
    <w:rsid w:val="00744D0D"/>
    <w:rsid w:val="00745777"/>
    <w:rsid w:val="007511FB"/>
    <w:rsid w:val="007615DD"/>
    <w:rsid w:val="007629C9"/>
    <w:rsid w:val="00764042"/>
    <w:rsid w:val="007679E6"/>
    <w:rsid w:val="00771ED3"/>
    <w:rsid w:val="00773D89"/>
    <w:rsid w:val="00777255"/>
    <w:rsid w:val="00785422"/>
    <w:rsid w:val="007857F0"/>
    <w:rsid w:val="00786921"/>
    <w:rsid w:val="00790FC0"/>
    <w:rsid w:val="007911B0"/>
    <w:rsid w:val="00793805"/>
    <w:rsid w:val="007A1EDD"/>
    <w:rsid w:val="007A259C"/>
    <w:rsid w:val="007A3846"/>
    <w:rsid w:val="007A4EF9"/>
    <w:rsid w:val="007A5A27"/>
    <w:rsid w:val="007A5B87"/>
    <w:rsid w:val="007A7C2D"/>
    <w:rsid w:val="007B1048"/>
    <w:rsid w:val="007B1C92"/>
    <w:rsid w:val="007B4A5E"/>
    <w:rsid w:val="007B5206"/>
    <w:rsid w:val="007B640C"/>
    <w:rsid w:val="007C0A7F"/>
    <w:rsid w:val="007C5CAD"/>
    <w:rsid w:val="007D1E0B"/>
    <w:rsid w:val="007D204E"/>
    <w:rsid w:val="007D2267"/>
    <w:rsid w:val="007D3F1B"/>
    <w:rsid w:val="007D4733"/>
    <w:rsid w:val="007D4EA5"/>
    <w:rsid w:val="007D55E2"/>
    <w:rsid w:val="007D56CE"/>
    <w:rsid w:val="007D5C86"/>
    <w:rsid w:val="007D79B3"/>
    <w:rsid w:val="007D7D3D"/>
    <w:rsid w:val="007E24CF"/>
    <w:rsid w:val="007E37B4"/>
    <w:rsid w:val="007E6B6C"/>
    <w:rsid w:val="007F00B2"/>
    <w:rsid w:val="007F17C2"/>
    <w:rsid w:val="007F2FCD"/>
    <w:rsid w:val="007F3E6F"/>
    <w:rsid w:val="007F4231"/>
    <w:rsid w:val="007F478B"/>
    <w:rsid w:val="00800526"/>
    <w:rsid w:val="0081226F"/>
    <w:rsid w:val="00812FC7"/>
    <w:rsid w:val="00814FF9"/>
    <w:rsid w:val="0082035D"/>
    <w:rsid w:val="00821EE3"/>
    <w:rsid w:val="00822B7D"/>
    <w:rsid w:val="008269F4"/>
    <w:rsid w:val="00832838"/>
    <w:rsid w:val="008349B6"/>
    <w:rsid w:val="008408F4"/>
    <w:rsid w:val="008409A5"/>
    <w:rsid w:val="00846069"/>
    <w:rsid w:val="00846401"/>
    <w:rsid w:val="00850A55"/>
    <w:rsid w:val="00851E85"/>
    <w:rsid w:val="008535A4"/>
    <w:rsid w:val="00855CCB"/>
    <w:rsid w:val="008566A8"/>
    <w:rsid w:val="00856DBF"/>
    <w:rsid w:val="00857061"/>
    <w:rsid w:val="00863A73"/>
    <w:rsid w:val="00863D7D"/>
    <w:rsid w:val="0087049B"/>
    <w:rsid w:val="008733E6"/>
    <w:rsid w:val="00885C64"/>
    <w:rsid w:val="00886014"/>
    <w:rsid w:val="0088799E"/>
    <w:rsid w:val="00896EEB"/>
    <w:rsid w:val="008A0DAA"/>
    <w:rsid w:val="008A4A1A"/>
    <w:rsid w:val="008B41A8"/>
    <w:rsid w:val="008B70A2"/>
    <w:rsid w:val="008C1956"/>
    <w:rsid w:val="008C25C6"/>
    <w:rsid w:val="008C3222"/>
    <w:rsid w:val="008C6AF6"/>
    <w:rsid w:val="008C75E2"/>
    <w:rsid w:val="008C7BF0"/>
    <w:rsid w:val="008D3D3E"/>
    <w:rsid w:val="008E2260"/>
    <w:rsid w:val="008E2A76"/>
    <w:rsid w:val="008E38B4"/>
    <w:rsid w:val="008F22C6"/>
    <w:rsid w:val="008F4BB1"/>
    <w:rsid w:val="008F6B4B"/>
    <w:rsid w:val="00900297"/>
    <w:rsid w:val="00901027"/>
    <w:rsid w:val="00901C07"/>
    <w:rsid w:val="00902C62"/>
    <w:rsid w:val="00903162"/>
    <w:rsid w:val="00907AB7"/>
    <w:rsid w:val="00907CF8"/>
    <w:rsid w:val="009116AB"/>
    <w:rsid w:val="00913806"/>
    <w:rsid w:val="00922EF0"/>
    <w:rsid w:val="00923D4F"/>
    <w:rsid w:val="00923DA6"/>
    <w:rsid w:val="00925A1F"/>
    <w:rsid w:val="00926535"/>
    <w:rsid w:val="00946E51"/>
    <w:rsid w:val="00947DE5"/>
    <w:rsid w:val="00951182"/>
    <w:rsid w:val="0095189A"/>
    <w:rsid w:val="00956743"/>
    <w:rsid w:val="00957301"/>
    <w:rsid w:val="00960E10"/>
    <w:rsid w:val="0096106E"/>
    <w:rsid w:val="009623ED"/>
    <w:rsid w:val="0096437A"/>
    <w:rsid w:val="00965616"/>
    <w:rsid w:val="00965D4C"/>
    <w:rsid w:val="0097097A"/>
    <w:rsid w:val="009734B3"/>
    <w:rsid w:val="00974C77"/>
    <w:rsid w:val="00980A8D"/>
    <w:rsid w:val="0098102A"/>
    <w:rsid w:val="00983C0F"/>
    <w:rsid w:val="009936A5"/>
    <w:rsid w:val="0099451B"/>
    <w:rsid w:val="00995486"/>
    <w:rsid w:val="00995FE3"/>
    <w:rsid w:val="0099669C"/>
    <w:rsid w:val="00997361"/>
    <w:rsid w:val="009A7C44"/>
    <w:rsid w:val="009B047D"/>
    <w:rsid w:val="009B2F68"/>
    <w:rsid w:val="009B340E"/>
    <w:rsid w:val="009B3563"/>
    <w:rsid w:val="009C1B97"/>
    <w:rsid w:val="009C1D30"/>
    <w:rsid w:val="009C418B"/>
    <w:rsid w:val="009D03CF"/>
    <w:rsid w:val="009D1BED"/>
    <w:rsid w:val="009D30E9"/>
    <w:rsid w:val="009D4F4F"/>
    <w:rsid w:val="009D4FC9"/>
    <w:rsid w:val="009D57C3"/>
    <w:rsid w:val="009D6DFE"/>
    <w:rsid w:val="009E125B"/>
    <w:rsid w:val="009E2190"/>
    <w:rsid w:val="009E2D10"/>
    <w:rsid w:val="009E320A"/>
    <w:rsid w:val="009E33C3"/>
    <w:rsid w:val="009F1155"/>
    <w:rsid w:val="009F22C2"/>
    <w:rsid w:val="009F43CF"/>
    <w:rsid w:val="009F4D4E"/>
    <w:rsid w:val="009F4EBB"/>
    <w:rsid w:val="00A00A75"/>
    <w:rsid w:val="00A04645"/>
    <w:rsid w:val="00A10F7D"/>
    <w:rsid w:val="00A143F8"/>
    <w:rsid w:val="00A14B80"/>
    <w:rsid w:val="00A14C5E"/>
    <w:rsid w:val="00A15F83"/>
    <w:rsid w:val="00A166F0"/>
    <w:rsid w:val="00A20A7D"/>
    <w:rsid w:val="00A212F1"/>
    <w:rsid w:val="00A240CC"/>
    <w:rsid w:val="00A25678"/>
    <w:rsid w:val="00A30266"/>
    <w:rsid w:val="00A30A25"/>
    <w:rsid w:val="00A36F21"/>
    <w:rsid w:val="00A37D2A"/>
    <w:rsid w:val="00A41D47"/>
    <w:rsid w:val="00A47945"/>
    <w:rsid w:val="00A50FDC"/>
    <w:rsid w:val="00A53394"/>
    <w:rsid w:val="00A53486"/>
    <w:rsid w:val="00A538DB"/>
    <w:rsid w:val="00A5546A"/>
    <w:rsid w:val="00A57742"/>
    <w:rsid w:val="00A615AA"/>
    <w:rsid w:val="00A61F26"/>
    <w:rsid w:val="00A62B4D"/>
    <w:rsid w:val="00A639D8"/>
    <w:rsid w:val="00A70C1C"/>
    <w:rsid w:val="00A7713F"/>
    <w:rsid w:val="00A77479"/>
    <w:rsid w:val="00A80FD1"/>
    <w:rsid w:val="00A821B5"/>
    <w:rsid w:val="00A824A4"/>
    <w:rsid w:val="00A82C4F"/>
    <w:rsid w:val="00A83652"/>
    <w:rsid w:val="00A83E71"/>
    <w:rsid w:val="00A86428"/>
    <w:rsid w:val="00A9320F"/>
    <w:rsid w:val="00AA1AB5"/>
    <w:rsid w:val="00AA3190"/>
    <w:rsid w:val="00AA72EE"/>
    <w:rsid w:val="00AB176A"/>
    <w:rsid w:val="00AB6679"/>
    <w:rsid w:val="00AC0800"/>
    <w:rsid w:val="00AC0BFF"/>
    <w:rsid w:val="00AC283E"/>
    <w:rsid w:val="00AC5651"/>
    <w:rsid w:val="00AC5CC4"/>
    <w:rsid w:val="00AC6CE2"/>
    <w:rsid w:val="00AC77E7"/>
    <w:rsid w:val="00AD11A6"/>
    <w:rsid w:val="00AD1468"/>
    <w:rsid w:val="00AD4AA5"/>
    <w:rsid w:val="00AD6B27"/>
    <w:rsid w:val="00AE08F3"/>
    <w:rsid w:val="00AE2508"/>
    <w:rsid w:val="00AE4B86"/>
    <w:rsid w:val="00AE721C"/>
    <w:rsid w:val="00AF0554"/>
    <w:rsid w:val="00AF058B"/>
    <w:rsid w:val="00AF061A"/>
    <w:rsid w:val="00AF082A"/>
    <w:rsid w:val="00AF2373"/>
    <w:rsid w:val="00AF698F"/>
    <w:rsid w:val="00B00422"/>
    <w:rsid w:val="00B02D4B"/>
    <w:rsid w:val="00B0380D"/>
    <w:rsid w:val="00B0699C"/>
    <w:rsid w:val="00B06D2F"/>
    <w:rsid w:val="00B07A68"/>
    <w:rsid w:val="00B14794"/>
    <w:rsid w:val="00B14AE8"/>
    <w:rsid w:val="00B14E36"/>
    <w:rsid w:val="00B168BC"/>
    <w:rsid w:val="00B16DB4"/>
    <w:rsid w:val="00B20721"/>
    <w:rsid w:val="00B21126"/>
    <w:rsid w:val="00B2728F"/>
    <w:rsid w:val="00B300C5"/>
    <w:rsid w:val="00B31877"/>
    <w:rsid w:val="00B31EAE"/>
    <w:rsid w:val="00B37C8C"/>
    <w:rsid w:val="00B46534"/>
    <w:rsid w:val="00B500D8"/>
    <w:rsid w:val="00B50485"/>
    <w:rsid w:val="00B54150"/>
    <w:rsid w:val="00B54B50"/>
    <w:rsid w:val="00B67A7F"/>
    <w:rsid w:val="00B714D5"/>
    <w:rsid w:val="00B724CA"/>
    <w:rsid w:val="00B7254B"/>
    <w:rsid w:val="00B75DF4"/>
    <w:rsid w:val="00B76B10"/>
    <w:rsid w:val="00B76C70"/>
    <w:rsid w:val="00B804B5"/>
    <w:rsid w:val="00B82D46"/>
    <w:rsid w:val="00B82EFB"/>
    <w:rsid w:val="00B844E9"/>
    <w:rsid w:val="00B9159B"/>
    <w:rsid w:val="00B919DD"/>
    <w:rsid w:val="00B91F38"/>
    <w:rsid w:val="00B9353B"/>
    <w:rsid w:val="00BB11B6"/>
    <w:rsid w:val="00BB15C4"/>
    <w:rsid w:val="00BB23E6"/>
    <w:rsid w:val="00BB2CD2"/>
    <w:rsid w:val="00BB7456"/>
    <w:rsid w:val="00BD20B1"/>
    <w:rsid w:val="00BD4B40"/>
    <w:rsid w:val="00BD55D6"/>
    <w:rsid w:val="00BD5934"/>
    <w:rsid w:val="00BD5B58"/>
    <w:rsid w:val="00BD5DC2"/>
    <w:rsid w:val="00BD6ABC"/>
    <w:rsid w:val="00BE088F"/>
    <w:rsid w:val="00BE3F8B"/>
    <w:rsid w:val="00BE4E3B"/>
    <w:rsid w:val="00BE50C1"/>
    <w:rsid w:val="00BE5246"/>
    <w:rsid w:val="00BF0336"/>
    <w:rsid w:val="00BF0D37"/>
    <w:rsid w:val="00BF4A57"/>
    <w:rsid w:val="00C01EE2"/>
    <w:rsid w:val="00C02A71"/>
    <w:rsid w:val="00C149A5"/>
    <w:rsid w:val="00C161B7"/>
    <w:rsid w:val="00C16E2C"/>
    <w:rsid w:val="00C16E91"/>
    <w:rsid w:val="00C22E89"/>
    <w:rsid w:val="00C27646"/>
    <w:rsid w:val="00C279FC"/>
    <w:rsid w:val="00C31A74"/>
    <w:rsid w:val="00C326D6"/>
    <w:rsid w:val="00C32AE2"/>
    <w:rsid w:val="00C34237"/>
    <w:rsid w:val="00C35447"/>
    <w:rsid w:val="00C41798"/>
    <w:rsid w:val="00C42043"/>
    <w:rsid w:val="00C46ED5"/>
    <w:rsid w:val="00C50B37"/>
    <w:rsid w:val="00C50E3A"/>
    <w:rsid w:val="00C51D33"/>
    <w:rsid w:val="00C537B8"/>
    <w:rsid w:val="00C55961"/>
    <w:rsid w:val="00C57DA6"/>
    <w:rsid w:val="00C61686"/>
    <w:rsid w:val="00C62025"/>
    <w:rsid w:val="00C65991"/>
    <w:rsid w:val="00C66EE4"/>
    <w:rsid w:val="00C700EB"/>
    <w:rsid w:val="00C7169A"/>
    <w:rsid w:val="00C7522C"/>
    <w:rsid w:val="00C75BB7"/>
    <w:rsid w:val="00C76B5A"/>
    <w:rsid w:val="00C82DD7"/>
    <w:rsid w:val="00C848C1"/>
    <w:rsid w:val="00C85201"/>
    <w:rsid w:val="00C85743"/>
    <w:rsid w:val="00C85C7D"/>
    <w:rsid w:val="00C878FF"/>
    <w:rsid w:val="00C9099D"/>
    <w:rsid w:val="00C90C4D"/>
    <w:rsid w:val="00C91D4D"/>
    <w:rsid w:val="00C938F2"/>
    <w:rsid w:val="00C944E5"/>
    <w:rsid w:val="00C953B2"/>
    <w:rsid w:val="00C96E10"/>
    <w:rsid w:val="00CA1033"/>
    <w:rsid w:val="00CA1617"/>
    <w:rsid w:val="00CA3F43"/>
    <w:rsid w:val="00CA426E"/>
    <w:rsid w:val="00CA437D"/>
    <w:rsid w:val="00CA5485"/>
    <w:rsid w:val="00CA5DCC"/>
    <w:rsid w:val="00CA6541"/>
    <w:rsid w:val="00CB2E6E"/>
    <w:rsid w:val="00CB3338"/>
    <w:rsid w:val="00CC036B"/>
    <w:rsid w:val="00CC170C"/>
    <w:rsid w:val="00CC1A5E"/>
    <w:rsid w:val="00CC2D71"/>
    <w:rsid w:val="00CC34E3"/>
    <w:rsid w:val="00CC5F39"/>
    <w:rsid w:val="00CD0F2D"/>
    <w:rsid w:val="00CD2D85"/>
    <w:rsid w:val="00CD3B6D"/>
    <w:rsid w:val="00CD3FF5"/>
    <w:rsid w:val="00CD4461"/>
    <w:rsid w:val="00CE01EA"/>
    <w:rsid w:val="00CE2A72"/>
    <w:rsid w:val="00CE438C"/>
    <w:rsid w:val="00CF3F86"/>
    <w:rsid w:val="00CF4E66"/>
    <w:rsid w:val="00CF5C3B"/>
    <w:rsid w:val="00D0194E"/>
    <w:rsid w:val="00D01E1D"/>
    <w:rsid w:val="00D03CCE"/>
    <w:rsid w:val="00D03E57"/>
    <w:rsid w:val="00D11D27"/>
    <w:rsid w:val="00D1421A"/>
    <w:rsid w:val="00D151CD"/>
    <w:rsid w:val="00D15C42"/>
    <w:rsid w:val="00D16F27"/>
    <w:rsid w:val="00D20B29"/>
    <w:rsid w:val="00D22928"/>
    <w:rsid w:val="00D24D37"/>
    <w:rsid w:val="00D2735B"/>
    <w:rsid w:val="00D3197D"/>
    <w:rsid w:val="00D31A4E"/>
    <w:rsid w:val="00D32539"/>
    <w:rsid w:val="00D33891"/>
    <w:rsid w:val="00D36656"/>
    <w:rsid w:val="00D3785D"/>
    <w:rsid w:val="00D42538"/>
    <w:rsid w:val="00D432B8"/>
    <w:rsid w:val="00D43F75"/>
    <w:rsid w:val="00D45248"/>
    <w:rsid w:val="00D45E9B"/>
    <w:rsid w:val="00D526D9"/>
    <w:rsid w:val="00D6213E"/>
    <w:rsid w:val="00D64465"/>
    <w:rsid w:val="00D65A24"/>
    <w:rsid w:val="00D65D3A"/>
    <w:rsid w:val="00D70B73"/>
    <w:rsid w:val="00D8152B"/>
    <w:rsid w:val="00D8333A"/>
    <w:rsid w:val="00D833CE"/>
    <w:rsid w:val="00D877C4"/>
    <w:rsid w:val="00D925A5"/>
    <w:rsid w:val="00DA1453"/>
    <w:rsid w:val="00DA30FD"/>
    <w:rsid w:val="00DA623C"/>
    <w:rsid w:val="00DA7E9F"/>
    <w:rsid w:val="00DB23B6"/>
    <w:rsid w:val="00DB7A31"/>
    <w:rsid w:val="00DC1873"/>
    <w:rsid w:val="00DC29F8"/>
    <w:rsid w:val="00DC4A8B"/>
    <w:rsid w:val="00DD3B60"/>
    <w:rsid w:val="00DD3C8B"/>
    <w:rsid w:val="00DD6997"/>
    <w:rsid w:val="00DE0872"/>
    <w:rsid w:val="00DE0D64"/>
    <w:rsid w:val="00DE2CAF"/>
    <w:rsid w:val="00DF1976"/>
    <w:rsid w:val="00DF1995"/>
    <w:rsid w:val="00DF27A8"/>
    <w:rsid w:val="00DF3B26"/>
    <w:rsid w:val="00DF438B"/>
    <w:rsid w:val="00DF71A2"/>
    <w:rsid w:val="00E04FC4"/>
    <w:rsid w:val="00E05B71"/>
    <w:rsid w:val="00E1025C"/>
    <w:rsid w:val="00E14B1A"/>
    <w:rsid w:val="00E20D00"/>
    <w:rsid w:val="00E22FB9"/>
    <w:rsid w:val="00E24241"/>
    <w:rsid w:val="00E242D2"/>
    <w:rsid w:val="00E24E08"/>
    <w:rsid w:val="00E269E7"/>
    <w:rsid w:val="00E27F90"/>
    <w:rsid w:val="00E30051"/>
    <w:rsid w:val="00E303DA"/>
    <w:rsid w:val="00E32552"/>
    <w:rsid w:val="00E32A61"/>
    <w:rsid w:val="00E32FE3"/>
    <w:rsid w:val="00E34478"/>
    <w:rsid w:val="00E3481B"/>
    <w:rsid w:val="00E47A51"/>
    <w:rsid w:val="00E502E5"/>
    <w:rsid w:val="00E509C4"/>
    <w:rsid w:val="00E522CA"/>
    <w:rsid w:val="00E52515"/>
    <w:rsid w:val="00E540A3"/>
    <w:rsid w:val="00E56925"/>
    <w:rsid w:val="00E57E26"/>
    <w:rsid w:val="00E629A3"/>
    <w:rsid w:val="00E6449E"/>
    <w:rsid w:val="00E64565"/>
    <w:rsid w:val="00E665A5"/>
    <w:rsid w:val="00E73881"/>
    <w:rsid w:val="00E8089E"/>
    <w:rsid w:val="00E81A2E"/>
    <w:rsid w:val="00E827C2"/>
    <w:rsid w:val="00E82F68"/>
    <w:rsid w:val="00E97610"/>
    <w:rsid w:val="00EA07E4"/>
    <w:rsid w:val="00EA179C"/>
    <w:rsid w:val="00EA2E72"/>
    <w:rsid w:val="00EA3E63"/>
    <w:rsid w:val="00EA4198"/>
    <w:rsid w:val="00EA55CD"/>
    <w:rsid w:val="00EA618E"/>
    <w:rsid w:val="00EA622D"/>
    <w:rsid w:val="00EB3371"/>
    <w:rsid w:val="00EB5D18"/>
    <w:rsid w:val="00EB7D9E"/>
    <w:rsid w:val="00EC1733"/>
    <w:rsid w:val="00EC2857"/>
    <w:rsid w:val="00EC34F3"/>
    <w:rsid w:val="00EC3EB8"/>
    <w:rsid w:val="00EC40BB"/>
    <w:rsid w:val="00EC4FEF"/>
    <w:rsid w:val="00EC758C"/>
    <w:rsid w:val="00ED0BF6"/>
    <w:rsid w:val="00ED1F34"/>
    <w:rsid w:val="00ED3424"/>
    <w:rsid w:val="00ED4F5D"/>
    <w:rsid w:val="00ED5D5F"/>
    <w:rsid w:val="00EE223E"/>
    <w:rsid w:val="00EE2513"/>
    <w:rsid w:val="00EE34A2"/>
    <w:rsid w:val="00EE72D1"/>
    <w:rsid w:val="00EF595B"/>
    <w:rsid w:val="00EF74CD"/>
    <w:rsid w:val="00EF7C5F"/>
    <w:rsid w:val="00EF7E45"/>
    <w:rsid w:val="00F0335E"/>
    <w:rsid w:val="00F050FD"/>
    <w:rsid w:val="00F0788B"/>
    <w:rsid w:val="00F114EB"/>
    <w:rsid w:val="00F12332"/>
    <w:rsid w:val="00F1536A"/>
    <w:rsid w:val="00F16EB5"/>
    <w:rsid w:val="00F26F78"/>
    <w:rsid w:val="00F305DA"/>
    <w:rsid w:val="00F32438"/>
    <w:rsid w:val="00F343D0"/>
    <w:rsid w:val="00F359B7"/>
    <w:rsid w:val="00F42831"/>
    <w:rsid w:val="00F43D24"/>
    <w:rsid w:val="00F43F7D"/>
    <w:rsid w:val="00F45A16"/>
    <w:rsid w:val="00F475BF"/>
    <w:rsid w:val="00F54E77"/>
    <w:rsid w:val="00F5502A"/>
    <w:rsid w:val="00F574F4"/>
    <w:rsid w:val="00F604D5"/>
    <w:rsid w:val="00F619F2"/>
    <w:rsid w:val="00F64811"/>
    <w:rsid w:val="00F654DA"/>
    <w:rsid w:val="00F67502"/>
    <w:rsid w:val="00F72D1E"/>
    <w:rsid w:val="00F74D89"/>
    <w:rsid w:val="00F757FD"/>
    <w:rsid w:val="00F76DF5"/>
    <w:rsid w:val="00F84551"/>
    <w:rsid w:val="00F8543C"/>
    <w:rsid w:val="00F866EB"/>
    <w:rsid w:val="00F87911"/>
    <w:rsid w:val="00F9066A"/>
    <w:rsid w:val="00F90B9C"/>
    <w:rsid w:val="00F922E2"/>
    <w:rsid w:val="00F92311"/>
    <w:rsid w:val="00F9398E"/>
    <w:rsid w:val="00F93BD8"/>
    <w:rsid w:val="00FA0B2E"/>
    <w:rsid w:val="00FA2A85"/>
    <w:rsid w:val="00FA35ED"/>
    <w:rsid w:val="00FA4BAB"/>
    <w:rsid w:val="00FA7499"/>
    <w:rsid w:val="00FB21E3"/>
    <w:rsid w:val="00FB36CE"/>
    <w:rsid w:val="00FB371C"/>
    <w:rsid w:val="00FC0D81"/>
    <w:rsid w:val="00FC6A91"/>
    <w:rsid w:val="00FC6EDC"/>
    <w:rsid w:val="00FD0A92"/>
    <w:rsid w:val="00FD1DA0"/>
    <w:rsid w:val="00FD3718"/>
    <w:rsid w:val="00FD4B24"/>
    <w:rsid w:val="00FD6A8E"/>
    <w:rsid w:val="00FD7CE1"/>
    <w:rsid w:val="00FE0703"/>
    <w:rsid w:val="00FE579D"/>
    <w:rsid w:val="00FE58CA"/>
    <w:rsid w:val="00FE7F7D"/>
    <w:rsid w:val="00FF1BF5"/>
    <w:rsid w:val="00FF2B2A"/>
    <w:rsid w:val="00FF303B"/>
    <w:rsid w:val="00FF3141"/>
    <w:rsid w:val="00FF31CD"/>
    <w:rsid w:val="00FF4F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E6064EA"/>
  <w15:chartTrackingRefBased/>
  <w15:docId w15:val="{E12663FA-C383-4196-99F8-335ED08E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D428D"/>
  </w:style>
  <w:style w:type="paragraph" w:styleId="Heading1">
    <w:name w:val="heading 1"/>
    <w:basedOn w:val="Normal"/>
    <w:next w:val="Normal"/>
    <w:link w:val="Heading1Char"/>
    <w:uiPriority w:val="9"/>
    <w:qFormat/>
    <w:rsid w:val="00AC77E7"/>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C77E7"/>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AC7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77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C77E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C77E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41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198"/>
    <w:rPr>
      <w:rFonts w:asciiTheme="majorHAnsi" w:eastAsiaTheme="majorEastAsia" w:hAnsiTheme="majorHAnsi" w:cstheme="majorBidi"/>
      <w:spacing w:val="-10"/>
      <w:kern w:val="28"/>
      <w:sz w:val="56"/>
      <w:szCs w:val="56"/>
    </w:rPr>
  </w:style>
  <w:style w:type="paragraph" w:styleId="NoSpacing">
    <w:name w:val="No Spacing"/>
    <w:uiPriority w:val="1"/>
    <w:qFormat/>
    <w:rsid w:val="008E38B4"/>
    <w:pPr>
      <w:spacing w:after="0" w:line="240" w:lineRule="auto"/>
    </w:pPr>
  </w:style>
  <w:style w:type="paragraph" w:styleId="Header">
    <w:name w:val="header"/>
    <w:basedOn w:val="Normal"/>
    <w:link w:val="HeaderChar"/>
    <w:uiPriority w:val="99"/>
    <w:unhideWhenUsed/>
    <w:rsid w:val="00911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AB"/>
  </w:style>
  <w:style w:type="paragraph" w:styleId="Footer">
    <w:name w:val="footer"/>
    <w:basedOn w:val="Normal"/>
    <w:link w:val="FooterChar"/>
    <w:uiPriority w:val="99"/>
    <w:unhideWhenUsed/>
    <w:rsid w:val="00911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AB"/>
  </w:style>
  <w:style w:type="paragraph" w:customStyle="1" w:styleId="Disclaimertext">
    <w:name w:val="Disclaimertext"/>
    <w:basedOn w:val="Normal"/>
    <w:next w:val="Normal"/>
    <w:semiHidden/>
    <w:rsid w:val="00A62B4D"/>
    <w:pPr>
      <w:pBdr>
        <w:top w:val="single" w:sz="4" w:space="1" w:color="auto"/>
        <w:left w:val="single" w:sz="4" w:space="4" w:color="auto"/>
        <w:bottom w:val="single" w:sz="4" w:space="1" w:color="auto"/>
        <w:right w:val="single" w:sz="4" w:space="4" w:color="auto"/>
      </w:pBdr>
      <w:spacing w:after="0" w:line="240" w:lineRule="auto"/>
    </w:pPr>
    <w:rPr>
      <w:rFonts w:ascii="Arial" w:eastAsia="MS Mincho" w:hAnsi="Arial" w:cs="Arial"/>
      <w:i/>
      <w:sz w:val="16"/>
      <w:szCs w:val="16"/>
    </w:rPr>
  </w:style>
  <w:style w:type="paragraph" w:customStyle="1" w:styleId="CopyrightNormalStyle">
    <w:name w:val="CopyrightNormalStyle"/>
    <w:basedOn w:val="Normal"/>
    <w:rsid w:val="00AC77E7"/>
    <w:pPr>
      <w:spacing w:after="240"/>
    </w:pPr>
    <w:rPr>
      <w:rFonts w:eastAsia="Calibri"/>
      <w:sz w:val="20"/>
    </w:rPr>
  </w:style>
  <w:style w:type="paragraph" w:customStyle="1" w:styleId="CopyrightProprietaryNoticeStyle">
    <w:name w:val="CopyrightProprietaryNoticeStyle"/>
    <w:basedOn w:val="Normal"/>
    <w:next w:val="CopyrightNormalStyle"/>
    <w:rsid w:val="00AC77E7"/>
    <w:pPr>
      <w:spacing w:before="6480" w:after="200" w:line="276" w:lineRule="auto"/>
    </w:pPr>
    <w:rPr>
      <w:rFonts w:ascii="Segoe Semibold" w:eastAsia="Calibri" w:hAnsi="Segoe Semibold"/>
    </w:rPr>
  </w:style>
  <w:style w:type="character" w:customStyle="1" w:styleId="Heading1Char">
    <w:name w:val="Heading 1 Char"/>
    <w:basedOn w:val="DefaultParagraphFont"/>
    <w:link w:val="Heading1"/>
    <w:uiPriority w:val="9"/>
    <w:rsid w:val="00AC77E7"/>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AC77E7"/>
    <w:pPr>
      <w:outlineLvl w:val="9"/>
    </w:pPr>
    <w:rPr>
      <w:b w:val="0"/>
      <w:color w:val="2E74B5" w:themeColor="accent1" w:themeShade="BF"/>
    </w:rPr>
  </w:style>
  <w:style w:type="paragraph" w:styleId="TOC1">
    <w:name w:val="toc 1"/>
    <w:basedOn w:val="Normal"/>
    <w:next w:val="Normal"/>
    <w:autoRedefine/>
    <w:uiPriority w:val="39"/>
    <w:unhideWhenUsed/>
    <w:rsid w:val="0000573C"/>
    <w:pPr>
      <w:tabs>
        <w:tab w:val="right" w:leader="dot" w:pos="9350"/>
      </w:tabs>
      <w:spacing w:after="100"/>
    </w:pPr>
    <w:rPr>
      <w:rFonts w:eastAsiaTheme="majorEastAsia" w:cstheme="majorBidi"/>
      <w:b/>
      <w:noProof/>
    </w:rPr>
  </w:style>
  <w:style w:type="character" w:styleId="Hyperlink">
    <w:name w:val="Hyperlink"/>
    <w:basedOn w:val="DefaultParagraphFont"/>
    <w:uiPriority w:val="99"/>
    <w:unhideWhenUsed/>
    <w:rsid w:val="00AC77E7"/>
    <w:rPr>
      <w:color w:val="0563C1" w:themeColor="hyperlink"/>
      <w:u w:val="single"/>
    </w:rPr>
  </w:style>
  <w:style w:type="character" w:customStyle="1" w:styleId="Heading5Char">
    <w:name w:val="Heading 5 Char"/>
    <w:basedOn w:val="DefaultParagraphFont"/>
    <w:link w:val="Heading5"/>
    <w:uiPriority w:val="9"/>
    <w:rsid w:val="00AC77E7"/>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AC77E7"/>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AC77E7"/>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AC77E7"/>
    <w:rPr>
      <w:rFonts w:eastAsiaTheme="majorEastAsia" w:cstheme="majorBidi"/>
      <w:sz w:val="26"/>
      <w:szCs w:val="26"/>
    </w:rPr>
  </w:style>
  <w:style w:type="character" w:customStyle="1" w:styleId="Heading6Char">
    <w:name w:val="Heading 6 Char"/>
    <w:basedOn w:val="DefaultParagraphFont"/>
    <w:link w:val="Heading6"/>
    <w:uiPriority w:val="9"/>
    <w:rsid w:val="00AC77E7"/>
    <w:rPr>
      <w:rFonts w:asciiTheme="majorHAnsi" w:eastAsiaTheme="majorEastAsia" w:hAnsiTheme="majorHAnsi" w:cstheme="majorBidi"/>
      <w:color w:val="1F4D78" w:themeColor="accent1" w:themeShade="7F"/>
    </w:rPr>
  </w:style>
  <w:style w:type="paragraph" w:styleId="ListParagraph">
    <w:name w:val="List Paragraph"/>
    <w:aliases w:val="List Text"/>
    <w:basedOn w:val="Normal"/>
    <w:uiPriority w:val="34"/>
    <w:qFormat/>
    <w:rsid w:val="00AC77E7"/>
    <w:pPr>
      <w:ind w:left="720"/>
      <w:contextualSpacing/>
    </w:pPr>
  </w:style>
  <w:style w:type="paragraph" w:styleId="TOC2">
    <w:name w:val="toc 2"/>
    <w:basedOn w:val="Normal"/>
    <w:next w:val="Normal"/>
    <w:autoRedefine/>
    <w:uiPriority w:val="39"/>
    <w:unhideWhenUsed/>
    <w:rsid w:val="00EC1733"/>
    <w:pPr>
      <w:spacing w:after="100"/>
      <w:ind w:left="220"/>
    </w:pPr>
  </w:style>
  <w:style w:type="paragraph" w:styleId="TOC3">
    <w:name w:val="toc 3"/>
    <w:basedOn w:val="Normal"/>
    <w:next w:val="Normal"/>
    <w:autoRedefine/>
    <w:uiPriority w:val="39"/>
    <w:unhideWhenUsed/>
    <w:rsid w:val="00EC1733"/>
    <w:pPr>
      <w:spacing w:after="100"/>
      <w:ind w:left="440"/>
    </w:pPr>
  </w:style>
  <w:style w:type="paragraph" w:customStyle="1" w:styleId="code">
    <w:name w:val="code"/>
    <w:basedOn w:val="Normal"/>
    <w:next w:val="Normal"/>
    <w:link w:val="codeChar"/>
    <w:qFormat/>
    <w:rsid w:val="008F22C6"/>
    <w:pPr>
      <w:autoSpaceDE w:val="0"/>
      <w:autoSpaceDN w:val="0"/>
      <w:adjustRightInd w:val="0"/>
      <w:spacing w:after="0" w:line="240" w:lineRule="auto"/>
      <w:ind w:left="288"/>
    </w:pPr>
    <w:rPr>
      <w:rFonts w:ascii="Consolas" w:hAnsi="Consolas" w:cs="Consolas"/>
      <w:color w:val="000000"/>
      <w:sz w:val="19"/>
      <w:szCs w:val="19"/>
    </w:rPr>
  </w:style>
  <w:style w:type="paragraph" w:customStyle="1" w:styleId="Caption1">
    <w:name w:val="Caption1"/>
    <w:basedOn w:val="Normal"/>
    <w:next w:val="Normal"/>
    <w:link w:val="captionChar"/>
    <w:qFormat/>
    <w:rsid w:val="008F22C6"/>
    <w:rPr>
      <w:b/>
      <w:sz w:val="18"/>
    </w:rPr>
  </w:style>
  <w:style w:type="character" w:customStyle="1" w:styleId="codeChar">
    <w:name w:val="code Char"/>
    <w:basedOn w:val="DefaultParagraphFont"/>
    <w:link w:val="code"/>
    <w:rsid w:val="008F22C6"/>
    <w:rPr>
      <w:rFonts w:ascii="Consolas" w:hAnsi="Consolas" w:cs="Consolas"/>
      <w:color w:val="000000"/>
      <w:sz w:val="19"/>
      <w:szCs w:val="19"/>
    </w:rPr>
  </w:style>
  <w:style w:type="character" w:customStyle="1" w:styleId="captionChar">
    <w:name w:val="caption Char"/>
    <w:basedOn w:val="DefaultParagraphFont"/>
    <w:link w:val="Caption1"/>
    <w:rsid w:val="008F22C6"/>
    <w:rPr>
      <w:b/>
      <w:sz w:val="18"/>
    </w:rPr>
  </w:style>
  <w:style w:type="table" w:styleId="TableGrid">
    <w:name w:val="Table Grid"/>
    <w:basedOn w:val="TableNormal"/>
    <w:uiPriority w:val="39"/>
    <w:rsid w:val="00F3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359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8158F"/>
    <w:pPr>
      <w:spacing w:after="100"/>
      <w:ind w:left="660"/>
    </w:pPr>
  </w:style>
  <w:style w:type="paragraph" w:customStyle="1" w:styleId="Notes">
    <w:name w:val="Notes"/>
    <w:basedOn w:val="Normal"/>
    <w:next w:val="Normal"/>
    <w:link w:val="NotesChar"/>
    <w:qFormat/>
    <w:rsid w:val="00901027"/>
    <w:pPr>
      <w:pBdr>
        <w:top w:val="single" w:sz="6" w:space="1" w:color="auto"/>
        <w:left w:val="single" w:sz="6" w:space="4" w:color="auto"/>
        <w:bottom w:val="single" w:sz="6" w:space="1" w:color="auto"/>
        <w:right w:val="single" w:sz="6" w:space="4" w:color="auto"/>
      </w:pBdr>
      <w:shd w:val="clear" w:color="auto" w:fill="E2EFD9" w:themeFill="accent6" w:themeFillTint="33"/>
    </w:pPr>
  </w:style>
  <w:style w:type="character" w:customStyle="1" w:styleId="NotesChar">
    <w:name w:val="Notes Char"/>
    <w:basedOn w:val="DefaultParagraphFont"/>
    <w:link w:val="Notes"/>
    <w:rsid w:val="00901027"/>
    <w:rPr>
      <w:shd w:val="clear" w:color="auto" w:fill="E2EFD9" w:themeFill="accent6" w:themeFillTint="33"/>
    </w:rPr>
  </w:style>
  <w:style w:type="table" w:customStyle="1" w:styleId="GridTable4-Accent11">
    <w:name w:val="Grid Table 4 - Accent 11"/>
    <w:basedOn w:val="TableNormal"/>
    <w:next w:val="GridTable4-Accent1"/>
    <w:uiPriority w:val="49"/>
    <w:rsid w:val="009936A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TMLCode">
    <w:name w:val="HTML Code"/>
    <w:basedOn w:val="DefaultParagraphFont"/>
    <w:uiPriority w:val="99"/>
    <w:semiHidden/>
    <w:unhideWhenUsed/>
    <w:rsid w:val="004B1C7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E2C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CAF"/>
    <w:rPr>
      <w:rFonts w:ascii="Segoe UI" w:hAnsi="Segoe UI" w:cs="Segoe UI"/>
      <w:sz w:val="18"/>
      <w:szCs w:val="18"/>
    </w:rPr>
  </w:style>
  <w:style w:type="character" w:styleId="CommentReference">
    <w:name w:val="annotation reference"/>
    <w:basedOn w:val="DefaultParagraphFont"/>
    <w:uiPriority w:val="99"/>
    <w:semiHidden/>
    <w:unhideWhenUsed/>
    <w:rsid w:val="006C54AA"/>
    <w:rPr>
      <w:sz w:val="16"/>
      <w:szCs w:val="16"/>
    </w:rPr>
  </w:style>
  <w:style w:type="paragraph" w:styleId="CommentText">
    <w:name w:val="annotation text"/>
    <w:basedOn w:val="Normal"/>
    <w:link w:val="CommentTextChar"/>
    <w:uiPriority w:val="99"/>
    <w:semiHidden/>
    <w:unhideWhenUsed/>
    <w:rsid w:val="006C54AA"/>
    <w:pPr>
      <w:spacing w:line="240" w:lineRule="auto"/>
    </w:pPr>
    <w:rPr>
      <w:sz w:val="20"/>
      <w:szCs w:val="20"/>
    </w:rPr>
  </w:style>
  <w:style w:type="character" w:customStyle="1" w:styleId="CommentTextChar">
    <w:name w:val="Comment Text Char"/>
    <w:basedOn w:val="DefaultParagraphFont"/>
    <w:link w:val="CommentText"/>
    <w:uiPriority w:val="99"/>
    <w:semiHidden/>
    <w:rsid w:val="006C54AA"/>
    <w:rPr>
      <w:sz w:val="20"/>
      <w:szCs w:val="20"/>
    </w:rPr>
  </w:style>
  <w:style w:type="paragraph" w:styleId="CommentSubject">
    <w:name w:val="annotation subject"/>
    <w:basedOn w:val="CommentText"/>
    <w:next w:val="CommentText"/>
    <w:link w:val="CommentSubjectChar"/>
    <w:uiPriority w:val="99"/>
    <w:semiHidden/>
    <w:unhideWhenUsed/>
    <w:rsid w:val="006C54AA"/>
    <w:rPr>
      <w:b/>
      <w:bCs/>
    </w:rPr>
  </w:style>
  <w:style w:type="character" w:customStyle="1" w:styleId="CommentSubjectChar">
    <w:name w:val="Comment Subject Char"/>
    <w:basedOn w:val="CommentTextChar"/>
    <w:link w:val="CommentSubject"/>
    <w:uiPriority w:val="99"/>
    <w:semiHidden/>
    <w:rsid w:val="006C54AA"/>
    <w:rPr>
      <w:b/>
      <w:bCs/>
      <w:sz w:val="20"/>
      <w:szCs w:val="20"/>
    </w:rPr>
  </w:style>
  <w:style w:type="paragraph" w:styleId="HTMLPreformatted">
    <w:name w:val="HTML Preformatted"/>
    <w:basedOn w:val="Normal"/>
    <w:link w:val="HTMLPreformattedChar"/>
    <w:uiPriority w:val="99"/>
    <w:unhideWhenUsed/>
    <w:rsid w:val="0099669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lang w:eastAsia="zh-TW"/>
    </w:rPr>
  </w:style>
  <w:style w:type="character" w:customStyle="1" w:styleId="HTMLPreformattedChar">
    <w:name w:val="HTML Preformatted Char"/>
    <w:basedOn w:val="DefaultParagraphFont"/>
    <w:link w:val="HTMLPreformatted"/>
    <w:uiPriority w:val="99"/>
    <w:rsid w:val="0099669C"/>
    <w:rPr>
      <w:rFonts w:ascii="Consolas" w:eastAsia="Times New Roman" w:hAnsi="Consolas" w:cs="Consolas"/>
      <w:color w:val="333333"/>
      <w:sz w:val="20"/>
      <w:szCs w:val="20"/>
      <w:shd w:val="clear" w:color="auto" w:fill="F5F5F5"/>
      <w:lang w:eastAsia="zh-TW"/>
    </w:rPr>
  </w:style>
  <w:style w:type="paragraph" w:styleId="Caption">
    <w:name w:val="caption"/>
    <w:basedOn w:val="Normal"/>
    <w:next w:val="Normal"/>
    <w:uiPriority w:val="35"/>
    <w:unhideWhenUsed/>
    <w:qFormat/>
    <w:rsid w:val="002D42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3101">
      <w:bodyDiv w:val="1"/>
      <w:marLeft w:val="0"/>
      <w:marRight w:val="0"/>
      <w:marTop w:val="0"/>
      <w:marBottom w:val="0"/>
      <w:divBdr>
        <w:top w:val="none" w:sz="0" w:space="0" w:color="auto"/>
        <w:left w:val="none" w:sz="0" w:space="0" w:color="auto"/>
        <w:bottom w:val="none" w:sz="0" w:space="0" w:color="auto"/>
        <w:right w:val="none" w:sz="0" w:space="0" w:color="auto"/>
      </w:divBdr>
      <w:divsChild>
        <w:div w:id="2106264100">
          <w:marLeft w:val="0"/>
          <w:marRight w:val="0"/>
          <w:marTop w:val="0"/>
          <w:marBottom w:val="0"/>
          <w:divBdr>
            <w:top w:val="none" w:sz="0" w:space="0" w:color="auto"/>
            <w:left w:val="none" w:sz="0" w:space="0" w:color="auto"/>
            <w:bottom w:val="none" w:sz="0" w:space="0" w:color="auto"/>
            <w:right w:val="none" w:sz="0" w:space="0" w:color="auto"/>
          </w:divBdr>
          <w:divsChild>
            <w:div w:id="2127384485">
              <w:marLeft w:val="300"/>
              <w:marRight w:val="300"/>
              <w:marTop w:val="0"/>
              <w:marBottom w:val="0"/>
              <w:divBdr>
                <w:top w:val="none" w:sz="0" w:space="0" w:color="auto"/>
                <w:left w:val="none" w:sz="0" w:space="0" w:color="auto"/>
                <w:bottom w:val="none" w:sz="0" w:space="0" w:color="auto"/>
                <w:right w:val="none" w:sz="0" w:space="0" w:color="auto"/>
              </w:divBdr>
              <w:divsChild>
                <w:div w:id="213275490">
                  <w:marLeft w:val="0"/>
                  <w:marRight w:val="0"/>
                  <w:marTop w:val="0"/>
                  <w:marBottom w:val="0"/>
                  <w:divBdr>
                    <w:top w:val="none" w:sz="0" w:space="0" w:color="auto"/>
                    <w:left w:val="none" w:sz="0" w:space="0" w:color="auto"/>
                    <w:bottom w:val="none" w:sz="0" w:space="0" w:color="auto"/>
                    <w:right w:val="none" w:sz="0" w:space="0" w:color="auto"/>
                  </w:divBdr>
                  <w:divsChild>
                    <w:div w:id="18209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3829">
      <w:bodyDiv w:val="1"/>
      <w:marLeft w:val="0"/>
      <w:marRight w:val="0"/>
      <w:marTop w:val="0"/>
      <w:marBottom w:val="0"/>
      <w:divBdr>
        <w:top w:val="none" w:sz="0" w:space="0" w:color="auto"/>
        <w:left w:val="none" w:sz="0" w:space="0" w:color="auto"/>
        <w:bottom w:val="none" w:sz="0" w:space="0" w:color="auto"/>
        <w:right w:val="none" w:sz="0" w:space="0" w:color="auto"/>
      </w:divBdr>
      <w:divsChild>
        <w:div w:id="1036660203">
          <w:marLeft w:val="0"/>
          <w:marRight w:val="0"/>
          <w:marTop w:val="0"/>
          <w:marBottom w:val="0"/>
          <w:divBdr>
            <w:top w:val="none" w:sz="0" w:space="0" w:color="auto"/>
            <w:left w:val="none" w:sz="0" w:space="0" w:color="auto"/>
            <w:bottom w:val="none" w:sz="0" w:space="0" w:color="auto"/>
            <w:right w:val="none" w:sz="0" w:space="0" w:color="auto"/>
          </w:divBdr>
          <w:divsChild>
            <w:div w:id="226301561">
              <w:marLeft w:val="300"/>
              <w:marRight w:val="300"/>
              <w:marTop w:val="0"/>
              <w:marBottom w:val="0"/>
              <w:divBdr>
                <w:top w:val="none" w:sz="0" w:space="0" w:color="auto"/>
                <w:left w:val="none" w:sz="0" w:space="0" w:color="auto"/>
                <w:bottom w:val="none" w:sz="0" w:space="0" w:color="auto"/>
                <w:right w:val="none" w:sz="0" w:space="0" w:color="auto"/>
              </w:divBdr>
              <w:divsChild>
                <w:div w:id="1719626099">
                  <w:marLeft w:val="0"/>
                  <w:marRight w:val="0"/>
                  <w:marTop w:val="0"/>
                  <w:marBottom w:val="0"/>
                  <w:divBdr>
                    <w:top w:val="none" w:sz="0" w:space="0" w:color="auto"/>
                    <w:left w:val="none" w:sz="0" w:space="0" w:color="auto"/>
                    <w:bottom w:val="none" w:sz="0" w:space="0" w:color="auto"/>
                    <w:right w:val="none" w:sz="0" w:space="0" w:color="auto"/>
                  </w:divBdr>
                  <w:divsChild>
                    <w:div w:id="18759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8087">
      <w:bodyDiv w:val="1"/>
      <w:marLeft w:val="0"/>
      <w:marRight w:val="0"/>
      <w:marTop w:val="0"/>
      <w:marBottom w:val="0"/>
      <w:divBdr>
        <w:top w:val="none" w:sz="0" w:space="0" w:color="auto"/>
        <w:left w:val="none" w:sz="0" w:space="0" w:color="auto"/>
        <w:bottom w:val="none" w:sz="0" w:space="0" w:color="auto"/>
        <w:right w:val="none" w:sz="0" w:space="0" w:color="auto"/>
      </w:divBdr>
      <w:divsChild>
        <w:div w:id="730159489">
          <w:marLeft w:val="0"/>
          <w:marRight w:val="0"/>
          <w:marTop w:val="0"/>
          <w:marBottom w:val="0"/>
          <w:divBdr>
            <w:top w:val="none" w:sz="0" w:space="0" w:color="auto"/>
            <w:left w:val="none" w:sz="0" w:space="0" w:color="auto"/>
            <w:bottom w:val="none" w:sz="0" w:space="0" w:color="auto"/>
            <w:right w:val="none" w:sz="0" w:space="0" w:color="auto"/>
          </w:divBdr>
          <w:divsChild>
            <w:div w:id="1905794832">
              <w:marLeft w:val="300"/>
              <w:marRight w:val="300"/>
              <w:marTop w:val="0"/>
              <w:marBottom w:val="0"/>
              <w:divBdr>
                <w:top w:val="none" w:sz="0" w:space="0" w:color="auto"/>
                <w:left w:val="none" w:sz="0" w:space="0" w:color="auto"/>
                <w:bottom w:val="none" w:sz="0" w:space="0" w:color="auto"/>
                <w:right w:val="none" w:sz="0" w:space="0" w:color="auto"/>
              </w:divBdr>
              <w:divsChild>
                <w:div w:id="1950888466">
                  <w:marLeft w:val="0"/>
                  <w:marRight w:val="0"/>
                  <w:marTop w:val="0"/>
                  <w:marBottom w:val="0"/>
                  <w:divBdr>
                    <w:top w:val="none" w:sz="0" w:space="0" w:color="auto"/>
                    <w:left w:val="none" w:sz="0" w:space="0" w:color="auto"/>
                    <w:bottom w:val="none" w:sz="0" w:space="0" w:color="auto"/>
                    <w:right w:val="none" w:sz="0" w:space="0" w:color="auto"/>
                  </w:divBdr>
                  <w:divsChild>
                    <w:div w:id="16738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7961">
      <w:bodyDiv w:val="1"/>
      <w:marLeft w:val="0"/>
      <w:marRight w:val="0"/>
      <w:marTop w:val="0"/>
      <w:marBottom w:val="0"/>
      <w:divBdr>
        <w:top w:val="none" w:sz="0" w:space="0" w:color="auto"/>
        <w:left w:val="none" w:sz="0" w:space="0" w:color="auto"/>
        <w:bottom w:val="none" w:sz="0" w:space="0" w:color="auto"/>
        <w:right w:val="none" w:sz="0" w:space="0" w:color="auto"/>
      </w:divBdr>
      <w:divsChild>
        <w:div w:id="2094812277">
          <w:marLeft w:val="0"/>
          <w:marRight w:val="0"/>
          <w:marTop w:val="0"/>
          <w:marBottom w:val="0"/>
          <w:divBdr>
            <w:top w:val="none" w:sz="0" w:space="0" w:color="auto"/>
            <w:left w:val="none" w:sz="0" w:space="0" w:color="auto"/>
            <w:bottom w:val="none" w:sz="0" w:space="0" w:color="auto"/>
            <w:right w:val="none" w:sz="0" w:space="0" w:color="auto"/>
          </w:divBdr>
          <w:divsChild>
            <w:div w:id="1175069525">
              <w:marLeft w:val="300"/>
              <w:marRight w:val="300"/>
              <w:marTop w:val="0"/>
              <w:marBottom w:val="0"/>
              <w:divBdr>
                <w:top w:val="none" w:sz="0" w:space="0" w:color="auto"/>
                <w:left w:val="none" w:sz="0" w:space="0" w:color="auto"/>
                <w:bottom w:val="none" w:sz="0" w:space="0" w:color="auto"/>
                <w:right w:val="none" w:sz="0" w:space="0" w:color="auto"/>
              </w:divBdr>
              <w:divsChild>
                <w:div w:id="1664772842">
                  <w:marLeft w:val="0"/>
                  <w:marRight w:val="0"/>
                  <w:marTop w:val="0"/>
                  <w:marBottom w:val="0"/>
                  <w:divBdr>
                    <w:top w:val="none" w:sz="0" w:space="0" w:color="auto"/>
                    <w:left w:val="none" w:sz="0" w:space="0" w:color="auto"/>
                    <w:bottom w:val="none" w:sz="0" w:space="0" w:color="auto"/>
                    <w:right w:val="none" w:sz="0" w:space="0" w:color="auto"/>
                  </w:divBdr>
                  <w:divsChild>
                    <w:div w:id="11303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616">
      <w:bodyDiv w:val="1"/>
      <w:marLeft w:val="0"/>
      <w:marRight w:val="0"/>
      <w:marTop w:val="0"/>
      <w:marBottom w:val="0"/>
      <w:divBdr>
        <w:top w:val="none" w:sz="0" w:space="0" w:color="auto"/>
        <w:left w:val="none" w:sz="0" w:space="0" w:color="auto"/>
        <w:bottom w:val="none" w:sz="0" w:space="0" w:color="auto"/>
        <w:right w:val="none" w:sz="0" w:space="0" w:color="auto"/>
      </w:divBdr>
      <w:divsChild>
        <w:div w:id="1622036084">
          <w:marLeft w:val="0"/>
          <w:marRight w:val="0"/>
          <w:marTop w:val="0"/>
          <w:marBottom w:val="0"/>
          <w:divBdr>
            <w:top w:val="none" w:sz="0" w:space="0" w:color="auto"/>
            <w:left w:val="none" w:sz="0" w:space="0" w:color="auto"/>
            <w:bottom w:val="none" w:sz="0" w:space="0" w:color="auto"/>
            <w:right w:val="none" w:sz="0" w:space="0" w:color="auto"/>
          </w:divBdr>
          <w:divsChild>
            <w:div w:id="1629777383">
              <w:marLeft w:val="300"/>
              <w:marRight w:val="300"/>
              <w:marTop w:val="0"/>
              <w:marBottom w:val="0"/>
              <w:divBdr>
                <w:top w:val="none" w:sz="0" w:space="0" w:color="auto"/>
                <w:left w:val="none" w:sz="0" w:space="0" w:color="auto"/>
                <w:bottom w:val="none" w:sz="0" w:space="0" w:color="auto"/>
                <w:right w:val="none" w:sz="0" w:space="0" w:color="auto"/>
              </w:divBdr>
              <w:divsChild>
                <w:div w:id="1366710604">
                  <w:marLeft w:val="0"/>
                  <w:marRight w:val="0"/>
                  <w:marTop w:val="0"/>
                  <w:marBottom w:val="0"/>
                  <w:divBdr>
                    <w:top w:val="none" w:sz="0" w:space="0" w:color="auto"/>
                    <w:left w:val="none" w:sz="0" w:space="0" w:color="auto"/>
                    <w:bottom w:val="none" w:sz="0" w:space="0" w:color="auto"/>
                    <w:right w:val="none" w:sz="0" w:space="0" w:color="auto"/>
                  </w:divBdr>
                  <w:divsChild>
                    <w:div w:id="11662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0024">
      <w:bodyDiv w:val="1"/>
      <w:marLeft w:val="0"/>
      <w:marRight w:val="0"/>
      <w:marTop w:val="0"/>
      <w:marBottom w:val="0"/>
      <w:divBdr>
        <w:top w:val="none" w:sz="0" w:space="0" w:color="auto"/>
        <w:left w:val="none" w:sz="0" w:space="0" w:color="auto"/>
        <w:bottom w:val="none" w:sz="0" w:space="0" w:color="auto"/>
        <w:right w:val="none" w:sz="0" w:space="0" w:color="auto"/>
      </w:divBdr>
      <w:divsChild>
        <w:div w:id="789471694">
          <w:marLeft w:val="0"/>
          <w:marRight w:val="0"/>
          <w:marTop w:val="0"/>
          <w:marBottom w:val="0"/>
          <w:divBdr>
            <w:top w:val="none" w:sz="0" w:space="0" w:color="auto"/>
            <w:left w:val="none" w:sz="0" w:space="0" w:color="auto"/>
            <w:bottom w:val="none" w:sz="0" w:space="0" w:color="auto"/>
            <w:right w:val="none" w:sz="0" w:space="0" w:color="auto"/>
          </w:divBdr>
          <w:divsChild>
            <w:div w:id="2131508856">
              <w:marLeft w:val="300"/>
              <w:marRight w:val="300"/>
              <w:marTop w:val="0"/>
              <w:marBottom w:val="0"/>
              <w:divBdr>
                <w:top w:val="none" w:sz="0" w:space="0" w:color="auto"/>
                <w:left w:val="none" w:sz="0" w:space="0" w:color="auto"/>
                <w:bottom w:val="none" w:sz="0" w:space="0" w:color="auto"/>
                <w:right w:val="none" w:sz="0" w:space="0" w:color="auto"/>
              </w:divBdr>
              <w:divsChild>
                <w:div w:id="216212082">
                  <w:marLeft w:val="0"/>
                  <w:marRight w:val="0"/>
                  <w:marTop w:val="0"/>
                  <w:marBottom w:val="0"/>
                  <w:divBdr>
                    <w:top w:val="none" w:sz="0" w:space="0" w:color="auto"/>
                    <w:left w:val="none" w:sz="0" w:space="0" w:color="auto"/>
                    <w:bottom w:val="none" w:sz="0" w:space="0" w:color="auto"/>
                    <w:right w:val="none" w:sz="0" w:space="0" w:color="auto"/>
                  </w:divBdr>
                  <w:divsChild>
                    <w:div w:id="10959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6594">
      <w:bodyDiv w:val="1"/>
      <w:marLeft w:val="0"/>
      <w:marRight w:val="0"/>
      <w:marTop w:val="0"/>
      <w:marBottom w:val="0"/>
      <w:divBdr>
        <w:top w:val="none" w:sz="0" w:space="0" w:color="auto"/>
        <w:left w:val="none" w:sz="0" w:space="0" w:color="auto"/>
        <w:bottom w:val="none" w:sz="0" w:space="0" w:color="auto"/>
        <w:right w:val="none" w:sz="0" w:space="0" w:color="auto"/>
      </w:divBdr>
      <w:divsChild>
        <w:div w:id="345445880">
          <w:marLeft w:val="0"/>
          <w:marRight w:val="0"/>
          <w:marTop w:val="0"/>
          <w:marBottom w:val="0"/>
          <w:divBdr>
            <w:top w:val="none" w:sz="0" w:space="0" w:color="auto"/>
            <w:left w:val="none" w:sz="0" w:space="0" w:color="auto"/>
            <w:bottom w:val="none" w:sz="0" w:space="0" w:color="auto"/>
            <w:right w:val="none" w:sz="0" w:space="0" w:color="auto"/>
          </w:divBdr>
          <w:divsChild>
            <w:div w:id="738483851">
              <w:marLeft w:val="300"/>
              <w:marRight w:val="300"/>
              <w:marTop w:val="0"/>
              <w:marBottom w:val="0"/>
              <w:divBdr>
                <w:top w:val="none" w:sz="0" w:space="0" w:color="auto"/>
                <w:left w:val="none" w:sz="0" w:space="0" w:color="auto"/>
                <w:bottom w:val="none" w:sz="0" w:space="0" w:color="auto"/>
                <w:right w:val="none" w:sz="0" w:space="0" w:color="auto"/>
              </w:divBdr>
              <w:divsChild>
                <w:div w:id="654146893">
                  <w:marLeft w:val="0"/>
                  <w:marRight w:val="0"/>
                  <w:marTop w:val="0"/>
                  <w:marBottom w:val="0"/>
                  <w:divBdr>
                    <w:top w:val="none" w:sz="0" w:space="0" w:color="auto"/>
                    <w:left w:val="none" w:sz="0" w:space="0" w:color="auto"/>
                    <w:bottom w:val="none" w:sz="0" w:space="0" w:color="auto"/>
                    <w:right w:val="none" w:sz="0" w:space="0" w:color="auto"/>
                  </w:divBdr>
                  <w:divsChild>
                    <w:div w:id="18020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5202">
      <w:bodyDiv w:val="1"/>
      <w:marLeft w:val="0"/>
      <w:marRight w:val="0"/>
      <w:marTop w:val="0"/>
      <w:marBottom w:val="0"/>
      <w:divBdr>
        <w:top w:val="none" w:sz="0" w:space="0" w:color="auto"/>
        <w:left w:val="none" w:sz="0" w:space="0" w:color="auto"/>
        <w:bottom w:val="none" w:sz="0" w:space="0" w:color="auto"/>
        <w:right w:val="none" w:sz="0" w:space="0" w:color="auto"/>
      </w:divBdr>
      <w:divsChild>
        <w:div w:id="1280146520">
          <w:marLeft w:val="0"/>
          <w:marRight w:val="0"/>
          <w:marTop w:val="0"/>
          <w:marBottom w:val="0"/>
          <w:divBdr>
            <w:top w:val="none" w:sz="0" w:space="0" w:color="auto"/>
            <w:left w:val="none" w:sz="0" w:space="0" w:color="auto"/>
            <w:bottom w:val="none" w:sz="0" w:space="0" w:color="auto"/>
            <w:right w:val="none" w:sz="0" w:space="0" w:color="auto"/>
          </w:divBdr>
          <w:divsChild>
            <w:div w:id="1375496098">
              <w:marLeft w:val="300"/>
              <w:marRight w:val="300"/>
              <w:marTop w:val="0"/>
              <w:marBottom w:val="0"/>
              <w:divBdr>
                <w:top w:val="none" w:sz="0" w:space="0" w:color="auto"/>
                <w:left w:val="none" w:sz="0" w:space="0" w:color="auto"/>
                <w:bottom w:val="none" w:sz="0" w:space="0" w:color="auto"/>
                <w:right w:val="none" w:sz="0" w:space="0" w:color="auto"/>
              </w:divBdr>
              <w:divsChild>
                <w:div w:id="547491846">
                  <w:marLeft w:val="0"/>
                  <w:marRight w:val="0"/>
                  <w:marTop w:val="0"/>
                  <w:marBottom w:val="0"/>
                  <w:divBdr>
                    <w:top w:val="none" w:sz="0" w:space="0" w:color="auto"/>
                    <w:left w:val="none" w:sz="0" w:space="0" w:color="auto"/>
                    <w:bottom w:val="none" w:sz="0" w:space="0" w:color="auto"/>
                    <w:right w:val="none" w:sz="0" w:space="0" w:color="auto"/>
                  </w:divBdr>
                  <w:divsChild>
                    <w:div w:id="18662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87574">
      <w:bodyDiv w:val="1"/>
      <w:marLeft w:val="0"/>
      <w:marRight w:val="0"/>
      <w:marTop w:val="0"/>
      <w:marBottom w:val="0"/>
      <w:divBdr>
        <w:top w:val="none" w:sz="0" w:space="0" w:color="auto"/>
        <w:left w:val="none" w:sz="0" w:space="0" w:color="auto"/>
        <w:bottom w:val="none" w:sz="0" w:space="0" w:color="auto"/>
        <w:right w:val="none" w:sz="0" w:space="0" w:color="auto"/>
      </w:divBdr>
      <w:divsChild>
        <w:div w:id="1014453780">
          <w:marLeft w:val="0"/>
          <w:marRight w:val="0"/>
          <w:marTop w:val="0"/>
          <w:marBottom w:val="0"/>
          <w:divBdr>
            <w:top w:val="none" w:sz="0" w:space="0" w:color="auto"/>
            <w:left w:val="none" w:sz="0" w:space="0" w:color="auto"/>
            <w:bottom w:val="none" w:sz="0" w:space="0" w:color="auto"/>
            <w:right w:val="none" w:sz="0" w:space="0" w:color="auto"/>
          </w:divBdr>
          <w:divsChild>
            <w:div w:id="955677903">
              <w:marLeft w:val="300"/>
              <w:marRight w:val="300"/>
              <w:marTop w:val="0"/>
              <w:marBottom w:val="0"/>
              <w:divBdr>
                <w:top w:val="none" w:sz="0" w:space="0" w:color="auto"/>
                <w:left w:val="none" w:sz="0" w:space="0" w:color="auto"/>
                <w:bottom w:val="none" w:sz="0" w:space="0" w:color="auto"/>
                <w:right w:val="none" w:sz="0" w:space="0" w:color="auto"/>
              </w:divBdr>
              <w:divsChild>
                <w:div w:id="992179687">
                  <w:marLeft w:val="0"/>
                  <w:marRight w:val="0"/>
                  <w:marTop w:val="0"/>
                  <w:marBottom w:val="0"/>
                  <w:divBdr>
                    <w:top w:val="none" w:sz="0" w:space="0" w:color="auto"/>
                    <w:left w:val="none" w:sz="0" w:space="0" w:color="auto"/>
                    <w:bottom w:val="none" w:sz="0" w:space="0" w:color="auto"/>
                    <w:right w:val="none" w:sz="0" w:space="0" w:color="auto"/>
                  </w:divBdr>
                  <w:divsChild>
                    <w:div w:id="721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4075">
      <w:bodyDiv w:val="1"/>
      <w:marLeft w:val="0"/>
      <w:marRight w:val="0"/>
      <w:marTop w:val="0"/>
      <w:marBottom w:val="0"/>
      <w:divBdr>
        <w:top w:val="none" w:sz="0" w:space="0" w:color="auto"/>
        <w:left w:val="none" w:sz="0" w:space="0" w:color="auto"/>
        <w:bottom w:val="none" w:sz="0" w:space="0" w:color="auto"/>
        <w:right w:val="none" w:sz="0" w:space="0" w:color="auto"/>
      </w:divBdr>
      <w:divsChild>
        <w:div w:id="975136257">
          <w:marLeft w:val="0"/>
          <w:marRight w:val="0"/>
          <w:marTop w:val="0"/>
          <w:marBottom w:val="0"/>
          <w:divBdr>
            <w:top w:val="none" w:sz="0" w:space="0" w:color="auto"/>
            <w:left w:val="none" w:sz="0" w:space="0" w:color="auto"/>
            <w:bottom w:val="none" w:sz="0" w:space="0" w:color="auto"/>
            <w:right w:val="none" w:sz="0" w:space="0" w:color="auto"/>
          </w:divBdr>
          <w:divsChild>
            <w:div w:id="1106005936">
              <w:marLeft w:val="300"/>
              <w:marRight w:val="300"/>
              <w:marTop w:val="0"/>
              <w:marBottom w:val="0"/>
              <w:divBdr>
                <w:top w:val="none" w:sz="0" w:space="0" w:color="auto"/>
                <w:left w:val="none" w:sz="0" w:space="0" w:color="auto"/>
                <w:bottom w:val="none" w:sz="0" w:space="0" w:color="auto"/>
                <w:right w:val="none" w:sz="0" w:space="0" w:color="auto"/>
              </w:divBdr>
              <w:divsChild>
                <w:div w:id="1378896643">
                  <w:marLeft w:val="0"/>
                  <w:marRight w:val="0"/>
                  <w:marTop w:val="0"/>
                  <w:marBottom w:val="0"/>
                  <w:divBdr>
                    <w:top w:val="none" w:sz="0" w:space="0" w:color="auto"/>
                    <w:left w:val="none" w:sz="0" w:space="0" w:color="auto"/>
                    <w:bottom w:val="none" w:sz="0" w:space="0" w:color="auto"/>
                    <w:right w:val="none" w:sz="0" w:space="0" w:color="auto"/>
                  </w:divBdr>
                  <w:divsChild>
                    <w:div w:id="19544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6117">
      <w:bodyDiv w:val="1"/>
      <w:marLeft w:val="0"/>
      <w:marRight w:val="0"/>
      <w:marTop w:val="0"/>
      <w:marBottom w:val="0"/>
      <w:divBdr>
        <w:top w:val="none" w:sz="0" w:space="0" w:color="auto"/>
        <w:left w:val="none" w:sz="0" w:space="0" w:color="auto"/>
        <w:bottom w:val="none" w:sz="0" w:space="0" w:color="auto"/>
        <w:right w:val="none" w:sz="0" w:space="0" w:color="auto"/>
      </w:divBdr>
      <w:divsChild>
        <w:div w:id="567686204">
          <w:marLeft w:val="0"/>
          <w:marRight w:val="0"/>
          <w:marTop w:val="0"/>
          <w:marBottom w:val="0"/>
          <w:divBdr>
            <w:top w:val="none" w:sz="0" w:space="0" w:color="auto"/>
            <w:left w:val="none" w:sz="0" w:space="0" w:color="auto"/>
            <w:bottom w:val="none" w:sz="0" w:space="0" w:color="auto"/>
            <w:right w:val="none" w:sz="0" w:space="0" w:color="auto"/>
          </w:divBdr>
          <w:divsChild>
            <w:div w:id="2006739072">
              <w:marLeft w:val="0"/>
              <w:marRight w:val="0"/>
              <w:marTop w:val="0"/>
              <w:marBottom w:val="0"/>
              <w:divBdr>
                <w:top w:val="none" w:sz="0" w:space="0" w:color="auto"/>
                <w:left w:val="none" w:sz="0" w:space="0" w:color="auto"/>
                <w:bottom w:val="none" w:sz="0" w:space="0" w:color="auto"/>
                <w:right w:val="none" w:sz="0" w:space="0" w:color="auto"/>
              </w:divBdr>
              <w:divsChild>
                <w:div w:id="1787507435">
                  <w:marLeft w:val="0"/>
                  <w:marRight w:val="0"/>
                  <w:marTop w:val="0"/>
                  <w:marBottom w:val="0"/>
                  <w:divBdr>
                    <w:top w:val="none" w:sz="0" w:space="0" w:color="auto"/>
                    <w:left w:val="none" w:sz="0" w:space="0" w:color="auto"/>
                    <w:bottom w:val="none" w:sz="0" w:space="0" w:color="auto"/>
                    <w:right w:val="none" w:sz="0" w:space="0" w:color="auto"/>
                  </w:divBdr>
                  <w:divsChild>
                    <w:div w:id="989167357">
                      <w:marLeft w:val="0"/>
                      <w:marRight w:val="0"/>
                      <w:marTop w:val="0"/>
                      <w:marBottom w:val="0"/>
                      <w:divBdr>
                        <w:top w:val="none" w:sz="0" w:space="0" w:color="auto"/>
                        <w:left w:val="none" w:sz="0" w:space="0" w:color="auto"/>
                        <w:bottom w:val="none" w:sz="0" w:space="0" w:color="auto"/>
                        <w:right w:val="none" w:sz="0" w:space="0" w:color="auto"/>
                      </w:divBdr>
                      <w:divsChild>
                        <w:div w:id="1761026629">
                          <w:marLeft w:val="0"/>
                          <w:marRight w:val="0"/>
                          <w:marTop w:val="0"/>
                          <w:marBottom w:val="0"/>
                          <w:divBdr>
                            <w:top w:val="none" w:sz="0" w:space="0" w:color="auto"/>
                            <w:left w:val="none" w:sz="0" w:space="0" w:color="auto"/>
                            <w:bottom w:val="none" w:sz="0" w:space="0" w:color="auto"/>
                            <w:right w:val="none" w:sz="0" w:space="0" w:color="auto"/>
                          </w:divBdr>
                          <w:divsChild>
                            <w:div w:id="1594626012">
                              <w:marLeft w:val="0"/>
                              <w:marRight w:val="0"/>
                              <w:marTop w:val="0"/>
                              <w:marBottom w:val="0"/>
                              <w:divBdr>
                                <w:top w:val="none" w:sz="0" w:space="0" w:color="auto"/>
                                <w:left w:val="none" w:sz="0" w:space="0" w:color="auto"/>
                                <w:bottom w:val="none" w:sz="0" w:space="0" w:color="auto"/>
                                <w:right w:val="none" w:sz="0" w:space="0" w:color="auto"/>
                              </w:divBdr>
                              <w:divsChild>
                                <w:div w:id="262342565">
                                  <w:marLeft w:val="0"/>
                                  <w:marRight w:val="0"/>
                                  <w:marTop w:val="0"/>
                                  <w:marBottom w:val="0"/>
                                  <w:divBdr>
                                    <w:top w:val="none" w:sz="0" w:space="0" w:color="auto"/>
                                    <w:left w:val="none" w:sz="0" w:space="0" w:color="auto"/>
                                    <w:bottom w:val="none" w:sz="0" w:space="0" w:color="auto"/>
                                    <w:right w:val="none" w:sz="0" w:space="0" w:color="auto"/>
                                  </w:divBdr>
                                  <w:divsChild>
                                    <w:div w:id="912469933">
                                      <w:marLeft w:val="0"/>
                                      <w:marRight w:val="0"/>
                                      <w:marTop w:val="0"/>
                                      <w:marBottom w:val="0"/>
                                      <w:divBdr>
                                        <w:top w:val="none" w:sz="0" w:space="0" w:color="auto"/>
                                        <w:left w:val="none" w:sz="0" w:space="0" w:color="auto"/>
                                        <w:bottom w:val="none" w:sz="0" w:space="0" w:color="auto"/>
                                        <w:right w:val="none" w:sz="0" w:space="0" w:color="auto"/>
                                      </w:divBdr>
                                      <w:divsChild>
                                        <w:div w:id="1893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08732">
      <w:bodyDiv w:val="1"/>
      <w:marLeft w:val="0"/>
      <w:marRight w:val="0"/>
      <w:marTop w:val="0"/>
      <w:marBottom w:val="0"/>
      <w:divBdr>
        <w:top w:val="none" w:sz="0" w:space="0" w:color="auto"/>
        <w:left w:val="none" w:sz="0" w:space="0" w:color="auto"/>
        <w:bottom w:val="none" w:sz="0" w:space="0" w:color="auto"/>
        <w:right w:val="none" w:sz="0" w:space="0" w:color="auto"/>
      </w:divBdr>
    </w:div>
    <w:div w:id="2011832949">
      <w:bodyDiv w:val="1"/>
      <w:marLeft w:val="0"/>
      <w:marRight w:val="0"/>
      <w:marTop w:val="0"/>
      <w:marBottom w:val="0"/>
      <w:divBdr>
        <w:top w:val="none" w:sz="0" w:space="0" w:color="auto"/>
        <w:left w:val="none" w:sz="0" w:space="0" w:color="auto"/>
        <w:bottom w:val="none" w:sz="0" w:space="0" w:color="auto"/>
        <w:right w:val="none" w:sz="0" w:space="0" w:color="auto"/>
      </w:divBdr>
      <w:divsChild>
        <w:div w:id="1430542162">
          <w:marLeft w:val="0"/>
          <w:marRight w:val="0"/>
          <w:marTop w:val="0"/>
          <w:marBottom w:val="0"/>
          <w:divBdr>
            <w:top w:val="none" w:sz="0" w:space="0" w:color="auto"/>
            <w:left w:val="none" w:sz="0" w:space="0" w:color="auto"/>
            <w:bottom w:val="none" w:sz="0" w:space="0" w:color="auto"/>
            <w:right w:val="none" w:sz="0" w:space="0" w:color="auto"/>
          </w:divBdr>
          <w:divsChild>
            <w:div w:id="241186825">
              <w:marLeft w:val="300"/>
              <w:marRight w:val="300"/>
              <w:marTop w:val="0"/>
              <w:marBottom w:val="0"/>
              <w:divBdr>
                <w:top w:val="none" w:sz="0" w:space="0" w:color="auto"/>
                <w:left w:val="none" w:sz="0" w:space="0" w:color="auto"/>
                <w:bottom w:val="none" w:sz="0" w:space="0" w:color="auto"/>
                <w:right w:val="none" w:sz="0" w:space="0" w:color="auto"/>
              </w:divBdr>
              <w:divsChild>
                <w:div w:id="633946200">
                  <w:marLeft w:val="0"/>
                  <w:marRight w:val="0"/>
                  <w:marTop w:val="0"/>
                  <w:marBottom w:val="0"/>
                  <w:divBdr>
                    <w:top w:val="none" w:sz="0" w:space="0" w:color="auto"/>
                    <w:left w:val="none" w:sz="0" w:space="0" w:color="auto"/>
                    <w:bottom w:val="none" w:sz="0" w:space="0" w:color="auto"/>
                    <w:right w:val="none" w:sz="0" w:space="0" w:color="auto"/>
                  </w:divBdr>
                  <w:divsChild>
                    <w:div w:id="9502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97413">
      <w:bodyDiv w:val="1"/>
      <w:marLeft w:val="0"/>
      <w:marRight w:val="0"/>
      <w:marTop w:val="0"/>
      <w:marBottom w:val="0"/>
      <w:divBdr>
        <w:top w:val="none" w:sz="0" w:space="0" w:color="auto"/>
        <w:left w:val="none" w:sz="0" w:space="0" w:color="auto"/>
        <w:bottom w:val="none" w:sz="0" w:space="0" w:color="auto"/>
        <w:right w:val="none" w:sz="0" w:space="0" w:color="auto"/>
      </w:divBdr>
      <w:divsChild>
        <w:div w:id="752556754">
          <w:marLeft w:val="0"/>
          <w:marRight w:val="0"/>
          <w:marTop w:val="0"/>
          <w:marBottom w:val="0"/>
          <w:divBdr>
            <w:top w:val="none" w:sz="0" w:space="0" w:color="auto"/>
            <w:left w:val="none" w:sz="0" w:space="0" w:color="auto"/>
            <w:bottom w:val="none" w:sz="0" w:space="0" w:color="auto"/>
            <w:right w:val="none" w:sz="0" w:space="0" w:color="auto"/>
          </w:divBdr>
          <w:divsChild>
            <w:div w:id="680550461">
              <w:marLeft w:val="300"/>
              <w:marRight w:val="300"/>
              <w:marTop w:val="0"/>
              <w:marBottom w:val="0"/>
              <w:divBdr>
                <w:top w:val="none" w:sz="0" w:space="0" w:color="auto"/>
                <w:left w:val="none" w:sz="0" w:space="0" w:color="auto"/>
                <w:bottom w:val="none" w:sz="0" w:space="0" w:color="auto"/>
                <w:right w:val="none" w:sz="0" w:space="0" w:color="auto"/>
              </w:divBdr>
              <w:divsChild>
                <w:div w:id="1889800578">
                  <w:marLeft w:val="0"/>
                  <w:marRight w:val="0"/>
                  <w:marTop w:val="0"/>
                  <w:marBottom w:val="0"/>
                  <w:divBdr>
                    <w:top w:val="none" w:sz="0" w:space="0" w:color="auto"/>
                    <w:left w:val="none" w:sz="0" w:space="0" w:color="auto"/>
                    <w:bottom w:val="none" w:sz="0" w:space="0" w:color="auto"/>
                    <w:right w:val="none" w:sz="0" w:space="0" w:color="auto"/>
                  </w:divBdr>
                  <w:divsChild>
                    <w:div w:id="5737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71025">
      <w:bodyDiv w:val="1"/>
      <w:marLeft w:val="0"/>
      <w:marRight w:val="0"/>
      <w:marTop w:val="0"/>
      <w:marBottom w:val="0"/>
      <w:divBdr>
        <w:top w:val="none" w:sz="0" w:space="0" w:color="auto"/>
        <w:left w:val="none" w:sz="0" w:space="0" w:color="auto"/>
        <w:bottom w:val="none" w:sz="0" w:space="0" w:color="auto"/>
        <w:right w:val="none" w:sz="0" w:space="0" w:color="auto"/>
      </w:divBdr>
      <w:divsChild>
        <w:div w:id="840314700">
          <w:marLeft w:val="0"/>
          <w:marRight w:val="0"/>
          <w:marTop w:val="0"/>
          <w:marBottom w:val="0"/>
          <w:divBdr>
            <w:top w:val="none" w:sz="0" w:space="0" w:color="auto"/>
            <w:left w:val="none" w:sz="0" w:space="0" w:color="auto"/>
            <w:bottom w:val="none" w:sz="0" w:space="0" w:color="auto"/>
            <w:right w:val="none" w:sz="0" w:space="0" w:color="auto"/>
          </w:divBdr>
          <w:divsChild>
            <w:div w:id="1696036927">
              <w:marLeft w:val="300"/>
              <w:marRight w:val="300"/>
              <w:marTop w:val="0"/>
              <w:marBottom w:val="0"/>
              <w:divBdr>
                <w:top w:val="none" w:sz="0" w:space="0" w:color="auto"/>
                <w:left w:val="none" w:sz="0" w:space="0" w:color="auto"/>
                <w:bottom w:val="none" w:sz="0" w:space="0" w:color="auto"/>
                <w:right w:val="none" w:sz="0" w:space="0" w:color="auto"/>
              </w:divBdr>
              <w:divsChild>
                <w:div w:id="29574728">
                  <w:marLeft w:val="0"/>
                  <w:marRight w:val="0"/>
                  <w:marTop w:val="0"/>
                  <w:marBottom w:val="0"/>
                  <w:divBdr>
                    <w:top w:val="none" w:sz="0" w:space="0" w:color="auto"/>
                    <w:left w:val="none" w:sz="0" w:space="0" w:color="auto"/>
                    <w:bottom w:val="none" w:sz="0" w:space="0" w:color="auto"/>
                    <w:right w:val="none" w:sz="0" w:space="0" w:color="auto"/>
                  </w:divBdr>
                  <w:divsChild>
                    <w:div w:id="1411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otgra\Documents\Custom%20Office%20Templates\WinHEC%20HO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763b4b-0e39-42b6-ba2b-06811907cef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C03A60420EA24188B3A5BA060019CF" ma:contentTypeVersion="5" ma:contentTypeDescription="Create a new document." ma:contentTypeScope="" ma:versionID="a99aa5662de7187fdc9459217b4eeb57">
  <xsd:schema xmlns:xsd="http://www.w3.org/2001/XMLSchema" xmlns:xs="http://www.w3.org/2001/XMLSchema" xmlns:p="http://schemas.microsoft.com/office/2006/metadata/properties" xmlns:ns2="bd763b4b-0e39-42b6-ba2b-06811907cef8" xmlns:ns3="180fac37-d91a-4061-937b-b13546ec0f5d" targetNamespace="http://schemas.microsoft.com/office/2006/metadata/properties" ma:root="true" ma:fieldsID="b59d21425e63ed32c465f51a6fd0a6d7" ns2:_="" ns3:_="">
    <xsd:import namespace="bd763b4b-0e39-42b6-ba2b-06811907cef8"/>
    <xsd:import namespace="180fac37-d91a-4061-937b-b13546ec0f5d"/>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3b4b-0e39-42b6-ba2b-06811907ce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fac37-d91a-4061-937b-b13546ec0f5d"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662A-173D-4697-BAEE-BC6D9861FF70}">
  <ds:schemaRefs>
    <ds:schemaRef ds:uri="http://schemas.microsoft.com/sharepoint/v3/contenttype/forms"/>
  </ds:schemaRefs>
</ds:datastoreItem>
</file>

<file path=customXml/itemProps2.xml><?xml version="1.0" encoding="utf-8"?>
<ds:datastoreItem xmlns:ds="http://schemas.openxmlformats.org/officeDocument/2006/customXml" ds:itemID="{2BC906E9-1C27-46F4-8C6F-B47FE532D31D}">
  <ds:schemaRefs>
    <ds:schemaRef ds:uri="http://schemas.microsoft.com/office/2006/metadata/properties"/>
    <ds:schemaRef ds:uri="bd763b4b-0e39-42b6-ba2b-06811907cef8"/>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80fac37-d91a-4061-937b-b13546ec0f5d"/>
    <ds:schemaRef ds:uri="http://www.w3.org/XML/1998/namespace"/>
    <ds:schemaRef ds:uri="http://purl.org/dc/dcmitype/"/>
  </ds:schemaRefs>
</ds:datastoreItem>
</file>

<file path=customXml/itemProps3.xml><?xml version="1.0" encoding="utf-8"?>
<ds:datastoreItem xmlns:ds="http://schemas.openxmlformats.org/officeDocument/2006/customXml" ds:itemID="{E5A05420-15D2-40EA-861F-AEB88A841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3b4b-0e39-42b6-ba2b-06811907cef8"/>
    <ds:schemaRef ds:uri="180fac37-d91a-4061-937b-b13546ec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5C7F63-2561-427D-A6E5-3CE0EC6C5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WinHEC HOL Template.dotx</Template>
  <TotalTime>1152</TotalTime>
  <Pages>16</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Bortei-Doku</dc:creator>
  <cp:keywords/>
  <dc:description/>
  <cp:lastModifiedBy>Mary Chau</cp:lastModifiedBy>
  <cp:revision>15</cp:revision>
  <cp:lastPrinted>2015-10-27T13:25:00Z</cp:lastPrinted>
  <dcterms:created xsi:type="dcterms:W3CDTF">2015-10-21T06:07:00Z</dcterms:created>
  <dcterms:modified xsi:type="dcterms:W3CDTF">2015-10-29T07:20:00Z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-443589850</vt:i4>
  </property>
  <property fmtid="{D5CDD505-2E9C-101B-9397-08002B2CF9AE}" pid="3" name="ContentTypeId">
    <vt:lpwstr>0x01010033C03A60420EA24188B3A5BA060019CF</vt:lpwstr>
  </property>
</Properties>
</file>