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6033F" w14:textId="77777777" w:rsidR="00EA4198" w:rsidRPr="00650919" w:rsidRDefault="00EA4198">
      <w:r w:rsidRPr="00650919">
        <w:rPr>
          <w:noProof/>
          <w:lang w:eastAsia="zh-TW"/>
        </w:rPr>
        <mc:AlternateContent>
          <mc:Choice Requires="wps">
            <w:drawing>
              <wp:anchor distT="0" distB="0" distL="114300" distR="114300" simplePos="0" relativeHeight="251620864" behindDoc="0" locked="0" layoutInCell="1" allowOverlap="1" wp14:anchorId="1C260835" wp14:editId="7530B267">
                <wp:simplePos x="0" y="0"/>
                <wp:positionH relativeFrom="column">
                  <wp:posOffset>-427892</wp:posOffset>
                </wp:positionH>
                <wp:positionV relativeFrom="paragraph">
                  <wp:posOffset>-334108</wp:posOffset>
                </wp:positionV>
                <wp:extent cx="6752492" cy="773723"/>
                <wp:effectExtent l="0" t="0" r="10795" b="26670"/>
                <wp:wrapNone/>
                <wp:docPr id="2" name="Rectangle 2"/>
                <wp:cNvGraphicFramePr/>
                <a:graphic xmlns:a="http://schemas.openxmlformats.org/drawingml/2006/main">
                  <a:graphicData uri="http://schemas.microsoft.com/office/word/2010/wordprocessingShape">
                    <wps:wsp>
                      <wps:cNvSpPr/>
                      <wps:spPr>
                        <a:xfrm>
                          <a:off x="0" y="0"/>
                          <a:ext cx="6752492" cy="773723"/>
                        </a:xfrm>
                        <a:prstGeom prst="rect">
                          <a:avLst/>
                        </a:prstGeom>
                        <a:solidFill>
                          <a:srgbClr val="0072C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40708" w14:textId="74E85B73" w:rsidR="003B372C" w:rsidRPr="00EA4198" w:rsidRDefault="003B372C" w:rsidP="00EA4198">
                            <w:pPr>
                              <w:jc w:val="center"/>
                              <w:rPr>
                                <w:sz w:val="96"/>
                              </w:rPr>
                            </w:pPr>
                            <w:r>
                              <w:rPr>
                                <w:sz w:val="96"/>
                              </w:rPr>
                              <w:t>IoT Development Lab 1</w:t>
                            </w:r>
                          </w:p>
                          <w:p w14:paraId="443ECCDF" w14:textId="77777777" w:rsidR="003B372C" w:rsidRPr="00EA4198" w:rsidRDefault="003B372C" w:rsidP="00EA4198">
                            <w:pPr>
                              <w:jc w:val="center"/>
                              <w:rPr>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60835" id="Rectangle 2" o:spid="_x0000_s1026" style="position:absolute;margin-left:-33.7pt;margin-top:-26.3pt;width:531.7pt;height:60.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" fillcolor="#0072c6" strokecolor="#1f4d78 [1604]" strokeweight="1pt">
                <v:textbox>
                  <w:txbxContent>
                    <w:p w14:paraId="7E740708" w14:textId="74E85B73" w:rsidR="003B372C" w:rsidRPr="00EA4198" w:rsidRDefault="003B372C" w:rsidP="00EA4198">
                      <w:pPr>
                        <w:jc w:val="center"/>
                        <w:rPr>
                          <w:sz w:val="96"/>
                        </w:rPr>
                      </w:pPr>
                      <w:proofErr w:type="spellStart"/>
                      <w:r>
                        <w:rPr>
                          <w:sz w:val="96"/>
                        </w:rPr>
                        <w:t>IoT</w:t>
                      </w:r>
                      <w:proofErr w:type="spellEnd"/>
                      <w:r>
                        <w:rPr>
                          <w:sz w:val="96"/>
                        </w:rPr>
                        <w:t xml:space="preserve"> Development Lab 1</w:t>
                      </w:r>
                    </w:p>
                    <w:p w14:paraId="443ECCDF" w14:textId="77777777" w:rsidR="003B372C" w:rsidRPr="00EA4198" w:rsidRDefault="003B372C" w:rsidP="00EA4198">
                      <w:pPr>
                        <w:jc w:val="center"/>
                        <w:rPr>
                          <w:sz w:val="96"/>
                        </w:rPr>
                      </w:pPr>
                    </w:p>
                  </w:txbxContent>
                </v:textbox>
              </v:rect>
            </w:pict>
          </mc:Fallback>
        </mc:AlternateContent>
      </w:r>
    </w:p>
    <w:p w14:paraId="29B75C55" w14:textId="77777777" w:rsidR="00EA4198" w:rsidRPr="00650919" w:rsidRDefault="00EA4198"/>
    <w:p w14:paraId="7A5DF78D" w14:textId="77777777" w:rsidR="00EA4198" w:rsidRPr="00650919" w:rsidRDefault="00EA4198"/>
    <w:p w14:paraId="6F0F40FF" w14:textId="77777777" w:rsidR="001D0F71" w:rsidRPr="00650919" w:rsidRDefault="001D0F71" w:rsidP="00532C41">
      <w:pPr>
        <w:pStyle w:val="Title"/>
        <w:rPr>
          <w:rFonts w:asciiTheme="minorHAnsi" w:hAnsiTheme="minorHAnsi"/>
          <w:sz w:val="72"/>
        </w:rPr>
      </w:pPr>
      <w:r w:rsidRPr="00650919">
        <w:rPr>
          <w:rFonts w:asciiTheme="minorHAnsi" w:hAnsiTheme="minorHAnsi"/>
          <w:sz w:val="72"/>
        </w:rPr>
        <w:t xml:space="preserve">Windows 10 IoT Core </w:t>
      </w:r>
    </w:p>
    <w:p w14:paraId="41F2E5B5" w14:textId="4F363EAD" w:rsidR="00EA4198" w:rsidRPr="00650919" w:rsidRDefault="00205928" w:rsidP="00532C41">
      <w:pPr>
        <w:pStyle w:val="Title"/>
        <w:rPr>
          <w:rFonts w:asciiTheme="minorHAnsi" w:hAnsiTheme="minorHAnsi"/>
          <w:sz w:val="72"/>
        </w:rPr>
      </w:pPr>
      <w:r w:rsidRPr="00650919">
        <w:rPr>
          <w:rFonts w:asciiTheme="minorHAnsi" w:hAnsiTheme="minorHAnsi"/>
          <w:sz w:val="72"/>
        </w:rPr>
        <w:t>Image Creation &amp; Customization</w:t>
      </w:r>
    </w:p>
    <w:p w14:paraId="5FD5B5D4" w14:textId="68908065" w:rsidR="009116AB" w:rsidRPr="00650919" w:rsidRDefault="009116AB" w:rsidP="009116AB"/>
    <w:p w14:paraId="24AD70CA" w14:textId="77777777" w:rsidR="00EA4198" w:rsidRPr="00650919" w:rsidRDefault="00EA4198"/>
    <w:p w14:paraId="2CCCC901" w14:textId="77777777" w:rsidR="00EA4198" w:rsidRPr="00650919" w:rsidRDefault="00EA4198"/>
    <w:p w14:paraId="4747FA1D" w14:textId="77777777" w:rsidR="00EA4198" w:rsidRPr="00650919" w:rsidRDefault="00EA4198"/>
    <w:p w14:paraId="2F5300B4" w14:textId="77777777" w:rsidR="00EA4198" w:rsidRPr="00650919" w:rsidRDefault="00EA4198"/>
    <w:p w14:paraId="1E4ECEE3" w14:textId="77777777" w:rsidR="00EA4198" w:rsidRPr="00650919" w:rsidRDefault="00CA437D">
      <w:r w:rsidRPr="00650919">
        <w:rPr>
          <w:noProof/>
          <w:lang w:eastAsia="zh-TW"/>
        </w:rPr>
        <mc:AlternateContent>
          <mc:Choice Requires="wps">
            <w:drawing>
              <wp:anchor distT="0" distB="0" distL="114300" distR="114300" simplePos="0" relativeHeight="251627008" behindDoc="0" locked="0" layoutInCell="1" allowOverlap="1" wp14:anchorId="2C92FC41" wp14:editId="68390071">
                <wp:simplePos x="0" y="0"/>
                <wp:positionH relativeFrom="page">
                  <wp:posOffset>457200</wp:posOffset>
                </wp:positionH>
                <wp:positionV relativeFrom="page">
                  <wp:posOffset>4434840</wp:posOffset>
                </wp:positionV>
                <wp:extent cx="6748272" cy="173736"/>
                <wp:effectExtent l="0" t="0" r="14605" b="17145"/>
                <wp:wrapNone/>
                <wp:docPr id="7" name="Rectangle 7"/>
                <wp:cNvGraphicFramePr/>
                <a:graphic xmlns:a="http://schemas.openxmlformats.org/drawingml/2006/main">
                  <a:graphicData uri="http://schemas.microsoft.com/office/word/2010/wordprocessingShape">
                    <wps:wsp>
                      <wps:cNvSpPr/>
                      <wps:spPr>
                        <a:xfrm>
                          <a:off x="0" y="0"/>
                          <a:ext cx="6748272" cy="173736"/>
                        </a:xfrm>
                        <a:prstGeom prst="rect">
                          <a:avLst/>
                        </a:prstGeom>
                        <a:solidFill>
                          <a:srgbClr val="0072C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5F951" w14:textId="77777777" w:rsidR="003B372C" w:rsidRPr="00EA4198" w:rsidRDefault="003B372C" w:rsidP="00CA437D">
                            <w:pPr>
                              <w:jc w:val="center"/>
                              <w:rPr>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2FC41" id="Rectangle 7" o:spid="_x0000_s1027" style="position:absolute;margin-left:36pt;margin-top:349.2pt;width:531.35pt;height:13.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" fillcolor="#0072c6" strokecolor="#1f4d78 [1604]" strokeweight="1pt">
                <v:textbox>
                  <w:txbxContent>
                    <w:p w14:paraId="7C85F951" w14:textId="77777777" w:rsidR="003B372C" w:rsidRPr="00EA4198" w:rsidRDefault="003B372C" w:rsidP="00CA437D">
                      <w:pPr>
                        <w:jc w:val="center"/>
                        <w:rPr>
                          <w:sz w:val="96"/>
                        </w:rPr>
                      </w:pPr>
                    </w:p>
                  </w:txbxContent>
                </v:textbox>
                <w10:wrap anchorx="page" anchory="page"/>
              </v:rect>
            </w:pict>
          </mc:Fallback>
        </mc:AlternateContent>
      </w:r>
    </w:p>
    <w:p w14:paraId="5063979B" w14:textId="77777777" w:rsidR="00EA4198" w:rsidRPr="00650919" w:rsidRDefault="00EA4198"/>
    <w:p w14:paraId="17BBF78B" w14:textId="77777777" w:rsidR="00EA4198" w:rsidRPr="00650919" w:rsidRDefault="00EA4198"/>
    <w:p w14:paraId="211447FF" w14:textId="77777777" w:rsidR="00EA4198" w:rsidRPr="00650919" w:rsidRDefault="00EA4198"/>
    <w:p w14:paraId="7563AE0D" w14:textId="22D5F994" w:rsidR="009936A5" w:rsidRPr="00650919" w:rsidRDefault="009936A5" w:rsidP="009936A5">
      <w:pPr>
        <w:rPr>
          <w:color w:val="000000" w:themeColor="text1"/>
        </w:rPr>
      </w:pPr>
      <w:r w:rsidRPr="00650919">
        <w:rPr>
          <w:b/>
          <w:i/>
          <w:sz w:val="28"/>
        </w:rPr>
        <w:t>Abstract</w:t>
      </w:r>
      <w:r w:rsidRPr="00650919">
        <w:rPr>
          <w:b/>
          <w:sz w:val="28"/>
        </w:rPr>
        <w:t xml:space="preserve">: </w:t>
      </w:r>
      <w:r w:rsidRPr="00650919">
        <w:rPr>
          <w:color w:val="000000" w:themeColor="text1"/>
        </w:rPr>
        <w:t>This is a fictional lab, intended to show the use of the template. The various styles in the WinHEC HOL template are used throughout. The lab does not imply HOL best practices nor appropriate length. The copyright page should be used intact in your lab, however. Also, do not move, resize, write text over or otherwise edit the logos on the cover page.</w:t>
      </w:r>
    </w:p>
    <w:p w14:paraId="0C19100D" w14:textId="08740131" w:rsidR="009936A5" w:rsidRPr="00650919" w:rsidRDefault="009936A5" w:rsidP="009936A5">
      <w:pPr>
        <w:rPr>
          <w:color w:val="000000" w:themeColor="text1"/>
        </w:rPr>
      </w:pPr>
      <w:r w:rsidRPr="00650919">
        <w:rPr>
          <w:b/>
          <w:i/>
          <w:sz w:val="28"/>
        </w:rPr>
        <w:t>Prerequisites</w:t>
      </w:r>
      <w:r w:rsidRPr="00650919">
        <w:rPr>
          <w:b/>
          <w:sz w:val="28"/>
        </w:rPr>
        <w:t xml:space="preserve">: </w:t>
      </w:r>
      <w:r w:rsidRPr="00650919">
        <w:rPr>
          <w:color w:val="000000" w:themeColor="text1"/>
        </w:rPr>
        <w:t xml:space="preserve">This lab is </w:t>
      </w:r>
      <w:r w:rsidR="00AF698F" w:rsidRPr="00650919">
        <w:rPr>
          <w:color w:val="000000" w:themeColor="text1"/>
        </w:rPr>
        <w:t>a hands-on look at the creation of the Universe</w:t>
      </w:r>
      <w:r w:rsidRPr="00650919">
        <w:rPr>
          <w:color w:val="000000" w:themeColor="text1"/>
        </w:rPr>
        <w:t xml:space="preserve">. The lab assumes a working knowledge of </w:t>
      </w:r>
      <w:r w:rsidR="00AF698F" w:rsidRPr="00650919">
        <w:rPr>
          <w:color w:val="000000" w:themeColor="text1"/>
        </w:rPr>
        <w:t>Alchemy or general Windows magic</w:t>
      </w:r>
      <w:r w:rsidRPr="00650919">
        <w:rPr>
          <w:color w:val="000000" w:themeColor="text1"/>
        </w:rPr>
        <w:t xml:space="preserve">. No prior knowledge of </w:t>
      </w:r>
      <w:r w:rsidR="00B75D9C" w:rsidRPr="00650919">
        <w:rPr>
          <w:color w:val="000000" w:themeColor="text1"/>
        </w:rPr>
        <w:t>Windows 10 IoT Core</w:t>
      </w:r>
      <w:r w:rsidRPr="00650919">
        <w:rPr>
          <w:color w:val="000000" w:themeColor="text1"/>
        </w:rPr>
        <w:t xml:space="preserve"> is required.</w:t>
      </w:r>
    </w:p>
    <w:p w14:paraId="583EF1F0" w14:textId="77777777" w:rsidR="00532C41" w:rsidRPr="00650919" w:rsidRDefault="00532C41">
      <w:pPr>
        <w:rPr>
          <w:b/>
          <w:i/>
          <w:sz w:val="28"/>
        </w:rPr>
      </w:pPr>
      <w:r w:rsidRPr="00650919">
        <w:rPr>
          <w:b/>
          <w:i/>
          <w:sz w:val="28"/>
        </w:rPr>
        <w:br w:type="page"/>
      </w:r>
    </w:p>
    <w:p w14:paraId="388988C8" w14:textId="04D41BE6" w:rsidR="009936A5" w:rsidRPr="00650919" w:rsidRDefault="009936A5" w:rsidP="009936A5">
      <w:r w:rsidRPr="00650919">
        <w:rPr>
          <w:b/>
          <w:i/>
          <w:sz w:val="28"/>
        </w:rPr>
        <w:lastRenderedPageBreak/>
        <w:t>Install and configure</w:t>
      </w:r>
      <w:r w:rsidRPr="00650919">
        <w:rPr>
          <w:b/>
          <w:sz w:val="28"/>
        </w:rPr>
        <w:t xml:space="preserve">: </w:t>
      </w:r>
      <w:r w:rsidRPr="00650919">
        <w:t>You will need:</w:t>
      </w:r>
    </w:p>
    <w:p w14:paraId="0F513421" w14:textId="5DBBC62E" w:rsidR="009936A5" w:rsidRPr="00650919" w:rsidRDefault="009936A5" w:rsidP="000F747D">
      <w:pPr>
        <w:pStyle w:val="ListParagraph"/>
        <w:numPr>
          <w:ilvl w:val="0"/>
          <w:numId w:val="1"/>
        </w:numPr>
      </w:pPr>
      <w:r w:rsidRPr="00650919">
        <w:t xml:space="preserve">A desktop </w:t>
      </w:r>
      <w:r w:rsidR="00745777" w:rsidRPr="00650919">
        <w:t>PC</w:t>
      </w:r>
      <w:r w:rsidRPr="00650919">
        <w:t xml:space="preserve"> running </w:t>
      </w:r>
      <w:r w:rsidR="00745777" w:rsidRPr="00650919">
        <w:t xml:space="preserve">on </w:t>
      </w:r>
      <w:r w:rsidRPr="00650919">
        <w:t xml:space="preserve">Windows 10 </w:t>
      </w:r>
      <w:r w:rsidR="00DB23B6" w:rsidRPr="00650919">
        <w:t>R</w:t>
      </w:r>
      <w:r w:rsidR="002169B8" w:rsidRPr="00650919">
        <w:t>TM 2014</w:t>
      </w:r>
    </w:p>
    <w:p w14:paraId="394996CD" w14:textId="3744B2F8" w:rsidR="009936A5" w:rsidRPr="00650919" w:rsidRDefault="005D0898" w:rsidP="000F747D">
      <w:pPr>
        <w:pStyle w:val="ListParagraph"/>
        <w:numPr>
          <w:ilvl w:val="0"/>
          <w:numId w:val="1"/>
        </w:numPr>
      </w:pPr>
      <w:r w:rsidRPr="00650919">
        <w:t xml:space="preserve">A </w:t>
      </w:r>
      <w:r w:rsidR="002169B8" w:rsidRPr="00650919">
        <w:t>MinnowBoard Max</w:t>
      </w:r>
      <w:r w:rsidR="00745777" w:rsidRPr="00650919">
        <w:t xml:space="preserve"> development board running on Windows 10 IoT Core</w:t>
      </w:r>
    </w:p>
    <w:p w14:paraId="61929415" w14:textId="40DBF7F9" w:rsidR="00F82A3A" w:rsidRPr="00650919" w:rsidRDefault="00F82A3A" w:rsidP="000F747D">
      <w:pPr>
        <w:pStyle w:val="ListParagraph"/>
        <w:numPr>
          <w:ilvl w:val="0"/>
          <w:numId w:val="1"/>
        </w:numPr>
      </w:pPr>
      <w:r w:rsidRPr="00650919">
        <w:t>A Micro-SD card</w:t>
      </w:r>
      <w:r w:rsidR="008467D4" w:rsidRPr="00650919">
        <w:t xml:space="preserve"> to flash the IoT Image on.</w:t>
      </w:r>
    </w:p>
    <w:p w14:paraId="2ACCF6D9" w14:textId="6D12C0F8" w:rsidR="00F72D1E" w:rsidRPr="00650919" w:rsidRDefault="00532C41" w:rsidP="00532C41">
      <w:pPr>
        <w:pStyle w:val="ListParagraph"/>
        <w:numPr>
          <w:ilvl w:val="0"/>
          <w:numId w:val="1"/>
        </w:numPr>
      </w:pPr>
      <w:r w:rsidRPr="00650919">
        <w:rPr>
          <w:noProof/>
          <w:lang w:eastAsia="zh-TW"/>
        </w:rPr>
        <mc:AlternateContent>
          <mc:Choice Requires="wpg">
            <w:drawing>
              <wp:anchor distT="0" distB="0" distL="114300" distR="114300" simplePos="0" relativeHeight="251698688" behindDoc="0" locked="0" layoutInCell="1" allowOverlap="1" wp14:anchorId="46C18104" wp14:editId="04E587FD">
                <wp:simplePos x="0" y="0"/>
                <wp:positionH relativeFrom="margin">
                  <wp:posOffset>314325</wp:posOffset>
                </wp:positionH>
                <wp:positionV relativeFrom="paragraph">
                  <wp:posOffset>223520</wp:posOffset>
                </wp:positionV>
                <wp:extent cx="5276850" cy="2753995"/>
                <wp:effectExtent l="0" t="0" r="0" b="8255"/>
                <wp:wrapTopAndBottom/>
                <wp:docPr id="22" name="Group 22"/>
                <wp:cNvGraphicFramePr/>
                <a:graphic xmlns:a="http://schemas.openxmlformats.org/drawingml/2006/main">
                  <a:graphicData uri="http://schemas.microsoft.com/office/word/2010/wordprocessingGroup">
                    <wpg:wgp>
                      <wpg:cNvGrpSpPr/>
                      <wpg:grpSpPr>
                        <a:xfrm>
                          <a:off x="0" y="0"/>
                          <a:ext cx="5276850" cy="2753995"/>
                          <a:chOff x="-87086" y="-43553"/>
                          <a:chExt cx="6030687" cy="3148068"/>
                        </a:xfrm>
                      </wpg:grpSpPr>
                      <pic:pic xmlns:pic="http://schemas.openxmlformats.org/drawingml/2006/picture">
                        <pic:nvPicPr>
                          <pic:cNvPr id="14" name="Picture 14" descr="http://i1-news.softpedia-static.com/images/news2/MinnowBoard-Max-Intel-99-99-Single-Board-Computer-Is-Smaller-than-Raspberry-Pi-435755-2.jpg"/>
                          <pic:cNvPicPr>
                            <a:picLocks noChangeAspect="1"/>
                          </pic:cNvPicPr>
                        </pic:nvPicPr>
                        <pic:blipFill rotWithShape="1">
                          <a:blip r:embed="rId11" cstate="print">
                            <a:extLst>
                              <a:ext uri="{28A0092B-C50C-407E-A947-70E740481C1C}">
                                <a14:useLocalDpi xmlns:a14="http://schemas.microsoft.com/office/drawing/2010/main" val="0"/>
                              </a:ext>
                            </a:extLst>
                          </a:blip>
                          <a:srcRect l="8987" t="16346" r="8172" b="16346"/>
                          <a:stretch/>
                        </pic:blipFill>
                        <pic:spPr bwMode="auto">
                          <a:xfrm>
                            <a:off x="942975" y="361950"/>
                            <a:ext cx="4051300" cy="2742565"/>
                          </a:xfrm>
                          <a:prstGeom prst="rect">
                            <a:avLst/>
                          </a:prstGeom>
                          <a:noFill/>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87086" y="2409824"/>
                            <a:ext cx="1106261" cy="682351"/>
                          </a:xfrm>
                          <a:prstGeom prst="rect">
                            <a:avLst/>
                          </a:prstGeom>
                          <a:noFill/>
                          <a:ln w="9525">
                            <a:noFill/>
                            <a:miter lim="800000"/>
                            <a:headEnd/>
                            <a:tailEnd/>
                          </a:ln>
                        </wps:spPr>
                        <wps:txbx>
                          <w:txbxContent>
                            <w:p w14:paraId="3D299E16" w14:textId="718086E4" w:rsidR="003B372C" w:rsidRDefault="003B372C" w:rsidP="00FF67D5">
                              <w:pPr>
                                <w:spacing w:after="0" w:line="240" w:lineRule="auto"/>
                                <w:jc w:val="right"/>
                              </w:pPr>
                              <w:r>
                                <w:t xml:space="preserve">5V Power Adapter </w:t>
                              </w:r>
                              <w:r>
                                <w:sym w:font="Wingdings" w:char="F0E0"/>
                              </w:r>
                            </w:p>
                          </w:txbxContent>
                        </wps:txbx>
                        <wps:bodyPr rot="0" vert="horz" wrap="square" lIns="91440" tIns="45720" rIns="91440" bIns="45720" anchor="t" anchorCtr="0">
                          <a:noAutofit/>
                        </wps:bodyPr>
                      </wps:wsp>
                      <wps:wsp>
                        <wps:cNvPr id="16" name="Text Box 2"/>
                        <wps:cNvSpPr txBox="1">
                          <a:spLocks noChangeArrowheads="1"/>
                        </wps:cNvSpPr>
                        <wps:spPr bwMode="auto">
                          <a:xfrm>
                            <a:off x="174171" y="1202860"/>
                            <a:ext cx="866775" cy="550099"/>
                          </a:xfrm>
                          <a:prstGeom prst="rect">
                            <a:avLst/>
                          </a:prstGeom>
                          <a:noFill/>
                          <a:ln w="9525">
                            <a:noFill/>
                            <a:miter lim="800000"/>
                            <a:headEnd/>
                            <a:tailEnd/>
                          </a:ln>
                        </wps:spPr>
                        <wps:txbx>
                          <w:txbxContent>
                            <w:p w14:paraId="25A0A2FF" w14:textId="40370FCE" w:rsidR="003B372C" w:rsidRDefault="003B372C" w:rsidP="00FF67D5">
                              <w:pPr>
                                <w:spacing w:after="0" w:line="240" w:lineRule="auto"/>
                                <w:jc w:val="right"/>
                              </w:pPr>
                              <w:r>
                                <w:t xml:space="preserve">Ethernet Cable </w:t>
                              </w:r>
                              <w:r>
                                <w:sym w:font="Wingdings" w:char="F0E0"/>
                              </w:r>
                            </w:p>
                          </w:txbxContent>
                        </wps:txbx>
                        <wps:bodyPr rot="0" vert="horz" wrap="square" lIns="91440" tIns="45720" rIns="91440" bIns="45720" anchor="t" anchorCtr="0">
                          <a:noAutofit/>
                        </wps:bodyPr>
                      </wps:wsp>
                      <wps:wsp>
                        <wps:cNvPr id="17" name="Text Box 2"/>
                        <wps:cNvSpPr txBox="1">
                          <a:spLocks noChangeArrowheads="1"/>
                        </wps:cNvSpPr>
                        <wps:spPr bwMode="auto">
                          <a:xfrm>
                            <a:off x="4914900" y="1400174"/>
                            <a:ext cx="1028701" cy="472551"/>
                          </a:xfrm>
                          <a:prstGeom prst="rect">
                            <a:avLst/>
                          </a:prstGeom>
                          <a:noFill/>
                          <a:ln w="9525">
                            <a:noFill/>
                            <a:miter lim="800000"/>
                            <a:headEnd/>
                            <a:tailEnd/>
                          </a:ln>
                        </wps:spPr>
                        <wps:txbx>
                          <w:txbxContent>
                            <w:p w14:paraId="0B83FCA1" w14:textId="14C40065" w:rsidR="003B372C" w:rsidRPr="00C848C1" w:rsidRDefault="003B372C" w:rsidP="00FF67D5">
                              <w:pPr>
                                <w:spacing w:after="0" w:line="240" w:lineRule="auto"/>
                                <w:ind w:left="274" w:hanging="274"/>
                                <w:contextualSpacing/>
                                <w:rPr>
                                  <w:color w:val="000000" w:themeColor="text1"/>
                                </w:rPr>
                              </w:pPr>
                              <w:r>
                                <w:sym w:font="Wingdings" w:char="F0DF"/>
                              </w:r>
                              <w:r>
                                <w:t xml:space="preserve"> </w:t>
                              </w:r>
                              <w:r w:rsidRPr="00C848C1">
                                <w:rPr>
                                  <w:color w:val="000000" w:themeColor="text1"/>
                                </w:rPr>
                                <w:t>USB port x2</w:t>
                              </w:r>
                            </w:p>
                          </w:txbxContent>
                        </wps:txbx>
                        <wps:bodyPr rot="0" vert="horz" wrap="square" lIns="91440" tIns="45720" rIns="91440" bIns="45720" anchor="t" anchorCtr="0">
                          <a:noAutofit/>
                        </wps:bodyPr>
                      </wps:wsp>
                      <wps:wsp>
                        <wps:cNvPr id="18" name="Text Box 2"/>
                        <wps:cNvSpPr txBox="1">
                          <a:spLocks noChangeArrowheads="1"/>
                        </wps:cNvSpPr>
                        <wps:spPr bwMode="auto">
                          <a:xfrm>
                            <a:off x="0" y="525223"/>
                            <a:ext cx="1123950" cy="552449"/>
                          </a:xfrm>
                          <a:prstGeom prst="rect">
                            <a:avLst/>
                          </a:prstGeom>
                          <a:noFill/>
                          <a:ln w="9525">
                            <a:noFill/>
                            <a:miter lim="800000"/>
                            <a:headEnd/>
                            <a:tailEnd/>
                          </a:ln>
                        </wps:spPr>
                        <wps:txbx>
                          <w:txbxContent>
                            <w:p w14:paraId="08337647" w14:textId="312BAA98" w:rsidR="003B372C" w:rsidRDefault="003B372C" w:rsidP="00FF67D5">
                              <w:pPr>
                                <w:spacing w:after="0" w:line="240" w:lineRule="auto"/>
                                <w:jc w:val="right"/>
                              </w:pPr>
                              <w:r>
                                <w:t xml:space="preserve">Micro-HDMI Cable </w:t>
                              </w:r>
                              <w:r>
                                <w:sym w:font="Wingdings" w:char="F0E0"/>
                              </w:r>
                            </w:p>
                          </w:txbxContent>
                        </wps:txbx>
                        <wps:bodyPr rot="0" vert="horz" wrap="square" lIns="91440" tIns="45720" rIns="91440" bIns="45720" anchor="t" anchorCtr="0">
                          <a:noAutofit/>
                        </wps:bodyPr>
                      </wps:wsp>
                      <wps:wsp>
                        <wps:cNvPr id="20" name="Text Box 2"/>
                        <wps:cNvSpPr txBox="1">
                          <a:spLocks noChangeArrowheads="1"/>
                        </wps:cNvSpPr>
                        <wps:spPr bwMode="auto">
                          <a:xfrm>
                            <a:off x="4695825" y="857250"/>
                            <a:ext cx="1084489" cy="481966"/>
                          </a:xfrm>
                          <a:prstGeom prst="rect">
                            <a:avLst/>
                          </a:prstGeom>
                          <a:noFill/>
                          <a:ln w="9525">
                            <a:noFill/>
                            <a:miter lim="800000"/>
                            <a:headEnd/>
                            <a:tailEnd/>
                          </a:ln>
                        </wps:spPr>
                        <wps:txbx>
                          <w:txbxContent>
                            <w:p w14:paraId="338A96D9" w14:textId="11A313A4" w:rsidR="003B372C" w:rsidRPr="00C848C1" w:rsidRDefault="003B372C" w:rsidP="00FF67D5">
                              <w:pPr>
                                <w:spacing w:after="0" w:line="240" w:lineRule="auto"/>
                                <w:ind w:left="274" w:hanging="274"/>
                                <w:contextualSpacing/>
                                <w:rPr>
                                  <w:color w:val="000000" w:themeColor="text1"/>
                                </w:rPr>
                              </w:pPr>
                              <w:r>
                                <w:sym w:font="Wingdings" w:char="F0DF"/>
                              </w:r>
                              <w:r>
                                <w:t xml:space="preserve"> </w:t>
                              </w:r>
                              <w:r>
                                <w:rPr>
                                  <w:color w:val="000000" w:themeColor="text1"/>
                                </w:rPr>
                                <w:t>Micro-SD card</w:t>
                              </w:r>
                            </w:p>
                          </w:txbxContent>
                        </wps:txbx>
                        <wps:bodyPr rot="0" vert="horz" wrap="square" lIns="91440" tIns="45720" rIns="91440" bIns="45720" anchor="t" anchorCtr="0">
                          <a:noAutofit/>
                        </wps:bodyPr>
                      </wps:wsp>
                      <wps:wsp>
                        <wps:cNvPr id="19" name="Text Box 2"/>
                        <wps:cNvSpPr txBox="1">
                          <a:spLocks noChangeArrowheads="1"/>
                        </wps:cNvSpPr>
                        <wps:spPr bwMode="auto">
                          <a:xfrm>
                            <a:off x="1473654" y="-43553"/>
                            <a:ext cx="1607004" cy="533509"/>
                          </a:xfrm>
                          <a:prstGeom prst="rect">
                            <a:avLst/>
                          </a:prstGeom>
                          <a:noFill/>
                          <a:ln w="9525">
                            <a:noFill/>
                            <a:miter lim="800000"/>
                            <a:headEnd/>
                            <a:tailEnd/>
                          </a:ln>
                        </wps:spPr>
                        <wps:txbx>
                          <w:txbxContent>
                            <w:p w14:paraId="67DC6023" w14:textId="06E5F8D2" w:rsidR="003B372C" w:rsidRDefault="003B372C" w:rsidP="00FF67D5">
                              <w:pPr>
                                <w:spacing w:after="0" w:line="240" w:lineRule="auto"/>
                                <w:contextualSpacing/>
                              </w:pPr>
                              <w:r>
                                <w:t xml:space="preserve">Power Button </w:t>
                              </w:r>
                            </w:p>
                            <w:p w14:paraId="337C5945" w14:textId="3EEFF15D" w:rsidR="003B372C" w:rsidRPr="00C848C1" w:rsidRDefault="003B372C" w:rsidP="00FF67D5">
                              <w:pPr>
                                <w:pStyle w:val="NoSpacing"/>
                                <w:contextualSpacing/>
                              </w:pPr>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C18104" id="Group 22" o:spid="_x0000_s1028" style="position:absolute;left:0;text-align:left;margin-left:24.75pt;margin-top:17.6pt;width:415.5pt;height:216.85pt;z-index:251698688;mso-position-horizontal-relative:margin;mso-width-relative:margin;mso-height-relative:margin" coordorigin="-870,-435" coordsize="60306,31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http://i1-news.softpedia-static.com/images/news2/MinnowBoard-Max-Intel-99-99-Single-Board-Computer-Is-Smaller-than-Raspberry-Pi-435755-2.jpg" style="position:absolute;left:9429;top:3619;width:40513;height:2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">
                  <v:imagedata r:id="rId12" o:title="MinnowBoard-Max-Intel-99-99-Single-Board-Computer-Is-Smaller-than-Raspberry-Pi-435755-2" croptop="10713f" cropbottom="10713f" cropleft="5890f" cropright="5356f"/>
                  <v:path arrowok="t"/>
                </v:shape>
                <v:shapetype id="_x0000_t202" coordsize="21600,21600" o:spt="202" path="m,l,21600r21600,l21600,xe">
                  <v:stroke joinstyle="miter"/>
                  <v:path gradientshapeok="t" o:connecttype="rect"/>
                </v:shapetype>
                <v:shape id="Text Box 2" o:spid="_x0000_s1030" type="#_x0000_t202" style="position:absolute;left:-870;top:24098;width:11061;height:6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D299E16" w14:textId="718086E4" w:rsidR="003B372C" w:rsidRDefault="003B372C" w:rsidP="00FF67D5">
                        <w:pPr>
                          <w:spacing w:after="0" w:line="240" w:lineRule="auto"/>
                          <w:jc w:val="right"/>
                        </w:pPr>
                        <w:r>
                          <w:t xml:space="preserve">5V Power Adapter </w:t>
                        </w:r>
                        <w:r>
                          <w:sym w:font="Wingdings" w:char="F0E0"/>
                        </w:r>
                      </w:p>
                    </w:txbxContent>
                  </v:textbox>
                </v:shape>
                <v:shape id="Text Box 2" o:spid="_x0000_s1031" type="#_x0000_t202" style="position:absolute;left:1741;top:12028;width:8668;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5A0A2FF" w14:textId="40370FCE" w:rsidR="003B372C" w:rsidRDefault="003B372C" w:rsidP="00FF67D5">
                        <w:pPr>
                          <w:spacing w:after="0" w:line="240" w:lineRule="auto"/>
                          <w:jc w:val="right"/>
                        </w:pPr>
                        <w:r>
                          <w:t xml:space="preserve">Ethernet Cable </w:t>
                        </w:r>
                        <w:r>
                          <w:sym w:font="Wingdings" w:char="F0E0"/>
                        </w:r>
                      </w:p>
                    </w:txbxContent>
                  </v:textbox>
                </v:shape>
                <v:shape id="Text Box 2" o:spid="_x0000_s1032" type="#_x0000_t202" style="position:absolute;left:49149;top:14001;width:10287;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B83FCA1" w14:textId="14C40065" w:rsidR="003B372C" w:rsidRPr="00C848C1" w:rsidRDefault="003B372C" w:rsidP="00FF67D5">
                        <w:pPr>
                          <w:spacing w:after="0" w:line="240" w:lineRule="auto"/>
                          <w:ind w:left="274" w:hanging="274"/>
                          <w:contextualSpacing/>
                          <w:rPr>
                            <w:color w:val="000000" w:themeColor="text1"/>
                          </w:rPr>
                        </w:pPr>
                        <w:r>
                          <w:sym w:font="Wingdings" w:char="F0DF"/>
                        </w:r>
                        <w:r>
                          <w:t xml:space="preserve"> </w:t>
                        </w:r>
                        <w:r w:rsidRPr="00C848C1">
                          <w:rPr>
                            <w:color w:val="000000" w:themeColor="text1"/>
                          </w:rPr>
                          <w:t>USB port x2</w:t>
                        </w:r>
                      </w:p>
                    </w:txbxContent>
                  </v:textbox>
                </v:shape>
                <v:shape id="Text Box 2" o:spid="_x0000_s1033" type="#_x0000_t202" style="position:absolute;top:5252;width:1123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8337647" w14:textId="312BAA98" w:rsidR="003B372C" w:rsidRDefault="003B372C" w:rsidP="00FF67D5">
                        <w:pPr>
                          <w:spacing w:after="0" w:line="240" w:lineRule="auto"/>
                          <w:jc w:val="right"/>
                        </w:pPr>
                        <w:r>
                          <w:t xml:space="preserve">Micro-HDMI Cable </w:t>
                        </w:r>
                        <w:r>
                          <w:sym w:font="Wingdings" w:char="F0E0"/>
                        </w:r>
                      </w:p>
                    </w:txbxContent>
                  </v:textbox>
                </v:shape>
                <v:shape id="Text Box 2" o:spid="_x0000_s1034" type="#_x0000_t202" style="position:absolute;left:46958;top:8572;width:10845;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38A96D9" w14:textId="11A313A4" w:rsidR="003B372C" w:rsidRPr="00C848C1" w:rsidRDefault="003B372C" w:rsidP="00FF67D5">
                        <w:pPr>
                          <w:spacing w:after="0" w:line="240" w:lineRule="auto"/>
                          <w:ind w:left="274" w:hanging="274"/>
                          <w:contextualSpacing/>
                          <w:rPr>
                            <w:color w:val="000000" w:themeColor="text1"/>
                          </w:rPr>
                        </w:pPr>
                        <w:r>
                          <w:sym w:font="Wingdings" w:char="F0DF"/>
                        </w:r>
                        <w:r>
                          <w:t xml:space="preserve"> </w:t>
                        </w:r>
                        <w:r>
                          <w:rPr>
                            <w:color w:val="000000" w:themeColor="text1"/>
                          </w:rPr>
                          <w:t>Micro-SD card</w:t>
                        </w:r>
                      </w:p>
                    </w:txbxContent>
                  </v:textbox>
                </v:shape>
                <v:shape id="Text Box 2" o:spid="_x0000_s1035" type="#_x0000_t202" style="position:absolute;left:14736;top:-435;width:1607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7DC6023" w14:textId="06E5F8D2" w:rsidR="003B372C" w:rsidRDefault="003B372C" w:rsidP="00FF67D5">
                        <w:pPr>
                          <w:spacing w:after="0" w:line="240" w:lineRule="auto"/>
                          <w:contextualSpacing/>
                        </w:pPr>
                        <w:r>
                          <w:t xml:space="preserve">Power Button </w:t>
                        </w:r>
                      </w:p>
                      <w:p w14:paraId="337C5945" w14:textId="3EEFF15D" w:rsidR="003B372C" w:rsidRPr="00C848C1" w:rsidRDefault="003B372C" w:rsidP="00FF67D5">
                        <w:pPr>
                          <w:pStyle w:val="NoSpacing"/>
                          <w:contextualSpacing/>
                        </w:pPr>
                        <w:r>
                          <w:t>↓</w:t>
                        </w:r>
                      </w:p>
                    </w:txbxContent>
                  </v:textbox>
                </v:shape>
                <w10:wrap type="topAndBottom" anchorx="margin"/>
              </v:group>
            </w:pict>
          </mc:Fallback>
        </mc:AlternateContent>
      </w:r>
      <w:r w:rsidR="0098102A" w:rsidRPr="00650919">
        <w:t xml:space="preserve">A keyboard, a mouse and a monitor for the </w:t>
      </w:r>
      <w:r w:rsidR="002169B8" w:rsidRPr="00650919">
        <w:t>MinnowBoard Max</w:t>
      </w:r>
      <w:r w:rsidR="0098102A" w:rsidRPr="00650919">
        <w:t xml:space="preserve">. </w:t>
      </w:r>
    </w:p>
    <w:p w14:paraId="1E3F3F35" w14:textId="77777777" w:rsidR="00B714D5" w:rsidRPr="00650919" w:rsidRDefault="00B714D5" w:rsidP="00B0699C">
      <w:pPr>
        <w:pStyle w:val="ListParagraph"/>
        <w:ind w:left="0"/>
        <w:jc w:val="center"/>
        <w:rPr>
          <w:b/>
          <w:sz w:val="18"/>
        </w:rPr>
      </w:pPr>
    </w:p>
    <w:p w14:paraId="64602184" w14:textId="27A24CD3" w:rsidR="00BD5934" w:rsidRPr="00650919" w:rsidRDefault="00AF698F" w:rsidP="000F747D">
      <w:pPr>
        <w:pStyle w:val="ListParagraph"/>
        <w:numPr>
          <w:ilvl w:val="0"/>
          <w:numId w:val="1"/>
        </w:numPr>
      </w:pPr>
      <w:r w:rsidRPr="00650919">
        <w:t>A</w:t>
      </w:r>
      <w:r w:rsidR="00D43F75" w:rsidRPr="00650919">
        <w:t>n</w:t>
      </w:r>
      <w:r w:rsidR="002169B8" w:rsidRPr="00650919">
        <w:t xml:space="preserve"> Ethernet cable to connect the desktop PC and MinnowBoard Max</w:t>
      </w:r>
    </w:p>
    <w:p w14:paraId="39CA697B" w14:textId="75778FA6" w:rsidR="006F0699" w:rsidRPr="00650919" w:rsidRDefault="005A2239" w:rsidP="00745777">
      <w:r w:rsidRPr="00650919">
        <w:rPr>
          <w:color w:val="0070C0"/>
          <w:sz w:val="28"/>
        </w:rPr>
        <w:tab/>
      </w:r>
      <w:r w:rsidRPr="00650919">
        <w:tab/>
      </w:r>
      <w:r w:rsidRPr="00650919">
        <w:tab/>
      </w:r>
      <w:r w:rsidRPr="00650919">
        <w:rPr>
          <w:color w:val="3B3838" w:themeColor="background2" w:themeShade="40"/>
        </w:rPr>
        <w:tab/>
      </w:r>
      <w:r w:rsidRPr="00650919">
        <w:tab/>
      </w:r>
      <w:r w:rsidRPr="00650919">
        <w:tab/>
        <w:t xml:space="preserve">           </w:t>
      </w:r>
      <w:r w:rsidR="00745777" w:rsidRPr="00650919">
        <w:tab/>
        <w:t xml:space="preserve">      </w:t>
      </w:r>
    </w:p>
    <w:p w14:paraId="253D6848" w14:textId="77777777" w:rsidR="006F0699" w:rsidRPr="00650919" w:rsidRDefault="006F0699" w:rsidP="006F0699">
      <w:pPr>
        <w:pStyle w:val="NoSpacing"/>
      </w:pPr>
      <w:r w:rsidRPr="00650919">
        <w:t>The following table shows configuration information for these computers</w:t>
      </w:r>
    </w:p>
    <w:p w14:paraId="3FD64868" w14:textId="77777777" w:rsidR="006F0699" w:rsidRPr="00650919" w:rsidRDefault="006F0699" w:rsidP="006F0699">
      <w:pPr>
        <w:pStyle w:val="NoSpacing"/>
      </w:pPr>
    </w:p>
    <w:tbl>
      <w:tblPr>
        <w:tblStyle w:val="TableGrid"/>
        <w:tblW w:w="0" w:type="auto"/>
        <w:tblLook w:val="04A0" w:firstRow="1" w:lastRow="0" w:firstColumn="1" w:lastColumn="0" w:noHBand="0" w:noVBand="1"/>
      </w:tblPr>
      <w:tblGrid>
        <w:gridCol w:w="3595"/>
        <w:gridCol w:w="2790"/>
      </w:tblGrid>
      <w:tr w:rsidR="006F0699" w:rsidRPr="00650919" w14:paraId="0F7D3AC9" w14:textId="77777777" w:rsidTr="006F0699">
        <w:tc>
          <w:tcPr>
            <w:tcW w:w="3595" w:type="dxa"/>
          </w:tcPr>
          <w:p w14:paraId="1EC6769C" w14:textId="77777777" w:rsidR="006F0699" w:rsidRPr="00650919" w:rsidRDefault="006F0699" w:rsidP="006F0699">
            <w:pPr>
              <w:rPr>
                <w:rFonts w:eastAsia="Times New Roman" w:cs="Times New Roman"/>
                <w:sz w:val="20"/>
                <w:szCs w:val="20"/>
              </w:rPr>
            </w:pPr>
            <w:r w:rsidRPr="00650919">
              <w:rPr>
                <w:rFonts w:eastAsia="Times New Roman" w:cs="Times New Roman"/>
                <w:sz w:val="20"/>
                <w:szCs w:val="20"/>
              </w:rPr>
              <w:t>Development Computer Admin Account</w:t>
            </w:r>
          </w:p>
        </w:tc>
        <w:tc>
          <w:tcPr>
            <w:tcW w:w="2790" w:type="dxa"/>
          </w:tcPr>
          <w:p w14:paraId="3EC10F85" w14:textId="6AA70B8C" w:rsidR="006F0699" w:rsidRPr="00650919" w:rsidRDefault="00744A30" w:rsidP="006F0699">
            <w:pPr>
              <w:rPr>
                <w:rFonts w:eastAsia="Times New Roman" w:cs="Times New Roman"/>
                <w:sz w:val="20"/>
                <w:szCs w:val="20"/>
              </w:rPr>
            </w:pPr>
            <w:r w:rsidRPr="00650919">
              <w:rPr>
                <w:rFonts w:eastAsia="Times New Roman" w:cs="Times New Roman"/>
                <w:sz w:val="20"/>
                <w:szCs w:val="20"/>
              </w:rPr>
              <w:t>Admin</w:t>
            </w:r>
          </w:p>
        </w:tc>
      </w:tr>
      <w:tr w:rsidR="006F0699" w:rsidRPr="00650919" w14:paraId="0B51125F" w14:textId="77777777" w:rsidTr="006F0699">
        <w:tc>
          <w:tcPr>
            <w:tcW w:w="3595" w:type="dxa"/>
          </w:tcPr>
          <w:p w14:paraId="5244DFD9" w14:textId="77777777" w:rsidR="006F0699" w:rsidRPr="00650919" w:rsidRDefault="006F0699" w:rsidP="006F0699">
            <w:pPr>
              <w:rPr>
                <w:rFonts w:eastAsia="Times New Roman" w:cs="Times New Roman"/>
                <w:sz w:val="20"/>
                <w:szCs w:val="20"/>
              </w:rPr>
            </w:pPr>
            <w:r w:rsidRPr="00650919">
              <w:rPr>
                <w:rFonts w:eastAsia="Times New Roman" w:cs="Times New Roman"/>
                <w:sz w:val="20"/>
                <w:szCs w:val="20"/>
              </w:rPr>
              <w:t>Development Computer Admin Password</w:t>
            </w:r>
          </w:p>
        </w:tc>
        <w:tc>
          <w:tcPr>
            <w:tcW w:w="2790" w:type="dxa"/>
          </w:tcPr>
          <w:p w14:paraId="374C75D4" w14:textId="1FE3D4AB" w:rsidR="006F0699" w:rsidRPr="00650919" w:rsidRDefault="006F0699" w:rsidP="006F0699">
            <w:pPr>
              <w:rPr>
                <w:rFonts w:eastAsia="Times New Roman" w:cs="Times New Roman"/>
                <w:sz w:val="20"/>
                <w:szCs w:val="20"/>
              </w:rPr>
            </w:pPr>
          </w:p>
        </w:tc>
      </w:tr>
    </w:tbl>
    <w:p w14:paraId="66B213D3" w14:textId="4E5CA9A3" w:rsidR="002169B8" w:rsidRPr="00650919" w:rsidRDefault="002169B8" w:rsidP="00BD5B58">
      <w:pPr>
        <w:pStyle w:val="NoSpacing"/>
      </w:pPr>
    </w:p>
    <w:tbl>
      <w:tblPr>
        <w:tblStyle w:val="TableGrid"/>
        <w:tblW w:w="0" w:type="auto"/>
        <w:tblLook w:val="04A0" w:firstRow="1" w:lastRow="0" w:firstColumn="1" w:lastColumn="0" w:noHBand="0" w:noVBand="1"/>
      </w:tblPr>
      <w:tblGrid>
        <w:gridCol w:w="3595"/>
        <w:gridCol w:w="2790"/>
      </w:tblGrid>
      <w:tr w:rsidR="002169B8" w:rsidRPr="00650919" w14:paraId="76331F58" w14:textId="77777777" w:rsidTr="00C35447">
        <w:tc>
          <w:tcPr>
            <w:tcW w:w="3595" w:type="dxa"/>
          </w:tcPr>
          <w:p w14:paraId="58AF766B" w14:textId="74E6EFD3" w:rsidR="002169B8" w:rsidRPr="00650919" w:rsidRDefault="002169B8" w:rsidP="00C35447">
            <w:pPr>
              <w:rPr>
                <w:rFonts w:eastAsia="Times New Roman" w:cs="Times New Roman"/>
                <w:sz w:val="20"/>
                <w:szCs w:val="20"/>
              </w:rPr>
            </w:pPr>
            <w:r w:rsidRPr="00650919">
              <w:rPr>
                <w:rFonts w:eastAsia="Times New Roman" w:cs="Times New Roman"/>
                <w:sz w:val="20"/>
                <w:szCs w:val="20"/>
              </w:rPr>
              <w:t xml:space="preserve">MinnowBoard Max </w:t>
            </w:r>
            <w:r w:rsidR="00846401" w:rsidRPr="00650919">
              <w:rPr>
                <w:rFonts w:eastAsia="Times New Roman" w:cs="Times New Roman"/>
                <w:sz w:val="20"/>
                <w:szCs w:val="20"/>
              </w:rPr>
              <w:t xml:space="preserve">Computer </w:t>
            </w:r>
            <w:r w:rsidRPr="00650919">
              <w:rPr>
                <w:rFonts w:eastAsia="Times New Roman" w:cs="Times New Roman"/>
                <w:sz w:val="20"/>
                <w:szCs w:val="20"/>
              </w:rPr>
              <w:t>Name</w:t>
            </w:r>
          </w:p>
        </w:tc>
        <w:tc>
          <w:tcPr>
            <w:tcW w:w="2790" w:type="dxa"/>
          </w:tcPr>
          <w:p w14:paraId="5E5ECEDF" w14:textId="62C31E65" w:rsidR="002169B8" w:rsidRPr="00650919" w:rsidRDefault="00C35447" w:rsidP="00C35447">
            <w:pPr>
              <w:rPr>
                <w:rFonts w:eastAsia="Times New Roman" w:cs="Times New Roman"/>
                <w:sz w:val="20"/>
                <w:szCs w:val="20"/>
              </w:rPr>
            </w:pPr>
            <w:r w:rsidRPr="00650919">
              <w:rPr>
                <w:rFonts w:eastAsia="Times New Roman" w:cs="Times New Roman"/>
                <w:sz w:val="20"/>
                <w:szCs w:val="20"/>
              </w:rPr>
              <w:t>minwinpc</w:t>
            </w:r>
          </w:p>
        </w:tc>
      </w:tr>
      <w:tr w:rsidR="002169B8" w:rsidRPr="00650919" w14:paraId="31BD9DC4" w14:textId="77777777" w:rsidTr="00C35447">
        <w:tc>
          <w:tcPr>
            <w:tcW w:w="3595" w:type="dxa"/>
          </w:tcPr>
          <w:p w14:paraId="2246671C" w14:textId="29A0C1E5" w:rsidR="002169B8" w:rsidRPr="00650919" w:rsidRDefault="002169B8" w:rsidP="00C35447">
            <w:pPr>
              <w:rPr>
                <w:rFonts w:eastAsia="Times New Roman" w:cs="Times New Roman"/>
                <w:sz w:val="20"/>
                <w:szCs w:val="20"/>
              </w:rPr>
            </w:pPr>
            <w:r w:rsidRPr="00650919">
              <w:rPr>
                <w:rFonts w:eastAsia="Times New Roman" w:cs="Times New Roman"/>
                <w:sz w:val="20"/>
                <w:szCs w:val="20"/>
              </w:rPr>
              <w:t>MinnowBoard Max Admin Account</w:t>
            </w:r>
          </w:p>
        </w:tc>
        <w:tc>
          <w:tcPr>
            <w:tcW w:w="2790" w:type="dxa"/>
          </w:tcPr>
          <w:p w14:paraId="01EE65A2" w14:textId="77777777" w:rsidR="002169B8" w:rsidRPr="00650919" w:rsidRDefault="002169B8" w:rsidP="00C35447">
            <w:pPr>
              <w:rPr>
                <w:rFonts w:eastAsia="Times New Roman" w:cs="Times New Roman"/>
                <w:sz w:val="20"/>
                <w:szCs w:val="20"/>
              </w:rPr>
            </w:pPr>
            <w:r w:rsidRPr="00650919">
              <w:rPr>
                <w:rFonts w:eastAsia="Times New Roman" w:cs="Times New Roman"/>
                <w:sz w:val="20"/>
                <w:szCs w:val="20"/>
              </w:rPr>
              <w:t>Administrator</w:t>
            </w:r>
          </w:p>
        </w:tc>
      </w:tr>
      <w:tr w:rsidR="002169B8" w:rsidRPr="00650919" w14:paraId="5174F7D6" w14:textId="77777777" w:rsidTr="00C35447">
        <w:tc>
          <w:tcPr>
            <w:tcW w:w="3595" w:type="dxa"/>
          </w:tcPr>
          <w:p w14:paraId="525A3E99" w14:textId="6F1868E7" w:rsidR="002169B8" w:rsidRPr="00650919" w:rsidRDefault="002169B8" w:rsidP="00C35447">
            <w:pPr>
              <w:rPr>
                <w:rFonts w:eastAsia="Times New Roman" w:cs="Times New Roman"/>
                <w:sz w:val="20"/>
                <w:szCs w:val="20"/>
              </w:rPr>
            </w:pPr>
            <w:r w:rsidRPr="00650919">
              <w:rPr>
                <w:rFonts w:eastAsia="Times New Roman" w:cs="Times New Roman"/>
                <w:sz w:val="20"/>
                <w:szCs w:val="20"/>
              </w:rPr>
              <w:t>MinnowBoard Max Admin Password</w:t>
            </w:r>
          </w:p>
        </w:tc>
        <w:tc>
          <w:tcPr>
            <w:tcW w:w="2790" w:type="dxa"/>
          </w:tcPr>
          <w:p w14:paraId="6B204E9E" w14:textId="3240EAFA" w:rsidR="002169B8" w:rsidRPr="00650919" w:rsidRDefault="002169B8" w:rsidP="00C35447">
            <w:pPr>
              <w:rPr>
                <w:rFonts w:eastAsia="Times New Roman" w:cs="Times New Roman"/>
                <w:sz w:val="20"/>
                <w:szCs w:val="20"/>
              </w:rPr>
            </w:pPr>
            <w:r w:rsidRPr="00650919">
              <w:rPr>
                <w:rFonts w:eastAsia="Times New Roman" w:cs="Times New Roman"/>
                <w:sz w:val="20"/>
                <w:szCs w:val="20"/>
              </w:rPr>
              <w:t>p@ssw0rd</w:t>
            </w:r>
          </w:p>
        </w:tc>
      </w:tr>
    </w:tbl>
    <w:p w14:paraId="75179F04" w14:textId="20061E9B" w:rsidR="00BD5B58" w:rsidRPr="00650919" w:rsidRDefault="00BD5B58" w:rsidP="00BD5B58">
      <w:pPr>
        <w:pStyle w:val="NoSpacing"/>
      </w:pPr>
    </w:p>
    <w:p w14:paraId="25D0F49B" w14:textId="681A3187" w:rsidR="002169B8" w:rsidRPr="00650919" w:rsidRDefault="002169B8" w:rsidP="00BD5B58">
      <w:pPr>
        <w:pStyle w:val="NoSpacing"/>
      </w:pPr>
    </w:p>
    <w:p w14:paraId="237E8E62" w14:textId="77777777" w:rsidR="001C3A17" w:rsidRPr="00650919" w:rsidRDefault="004578B6" w:rsidP="009936A5">
      <w:pPr>
        <w:rPr>
          <w:rFonts w:eastAsia="Times New Roman" w:cs="Times New Roman"/>
          <w:sz w:val="20"/>
          <w:szCs w:val="20"/>
        </w:rPr>
      </w:pPr>
      <w:r w:rsidRPr="00650919">
        <w:rPr>
          <w:rFonts w:eastAsia="Times New Roman" w:cs="Times New Roman"/>
          <w:sz w:val="20"/>
          <w:szCs w:val="20"/>
        </w:rPr>
        <w:t>Copyright (c)</w:t>
      </w:r>
      <w:r w:rsidR="001C3A17" w:rsidRPr="00650919">
        <w:rPr>
          <w:rFonts w:eastAsia="Times New Roman" w:cs="Times New Roman"/>
          <w:sz w:val="20"/>
          <w:szCs w:val="20"/>
        </w:rPr>
        <w:t xml:space="preserve"> 2015 Microsoft. All rights reserved.</w:t>
      </w:r>
    </w:p>
    <w:p w14:paraId="4928FF12" w14:textId="6F222C09" w:rsidR="00BE3F8B" w:rsidRPr="00650919" w:rsidRDefault="00AC77E7" w:rsidP="00AC77E7">
      <w:pPr>
        <w:spacing w:before="100" w:beforeAutospacing="1" w:after="120"/>
        <w:rPr>
          <w:rFonts w:eastAsia="Times New Roman" w:cs="Times New Roman"/>
          <w:sz w:val="20"/>
          <w:szCs w:val="20"/>
        </w:rPr>
      </w:pPr>
      <w:r w:rsidRPr="00650919">
        <w:rPr>
          <w:rFonts w:eastAsia="Times New Roman" w:cs="Times New Roman"/>
          <w:sz w:val="20"/>
          <w:szCs w:val="20"/>
        </w:rPr>
        <w:t>This document is provided "as-is." Information and views expressed in this document, including URL and other Internet Web site references, may change without notice.</w:t>
      </w:r>
    </w:p>
    <w:p w14:paraId="0D004956" w14:textId="77777777" w:rsidR="00BE3F8B" w:rsidRPr="00650919" w:rsidRDefault="00BE3F8B" w:rsidP="00BE3F8B">
      <w:pPr>
        <w:pStyle w:val="NoSpacing"/>
      </w:pPr>
      <w:r w:rsidRPr="00650919">
        <w:br w:type="page"/>
      </w:r>
    </w:p>
    <w:sdt>
      <w:sdtPr>
        <w:rPr>
          <w:rFonts w:asciiTheme="minorHAnsi" w:eastAsiaTheme="minorHAnsi" w:hAnsiTheme="minorHAnsi" w:cstheme="minorBidi"/>
          <w:color w:val="auto"/>
          <w:sz w:val="22"/>
          <w:szCs w:val="22"/>
        </w:rPr>
        <w:id w:val="1764726890"/>
        <w:docPartObj>
          <w:docPartGallery w:val="Table of Contents"/>
          <w:docPartUnique/>
        </w:docPartObj>
      </w:sdtPr>
      <w:sdtEndPr>
        <w:rPr>
          <w:rFonts w:eastAsia="PMingLiU"/>
          <w:b/>
          <w:bCs/>
          <w:noProof/>
        </w:rPr>
      </w:sdtEndPr>
      <w:sdtContent>
        <w:p w14:paraId="09E6C937" w14:textId="4EE2D1A4" w:rsidR="00AC77E7" w:rsidRPr="00650919" w:rsidRDefault="00AC77E7">
          <w:pPr>
            <w:pStyle w:val="TOCHeading"/>
            <w:rPr>
              <w:rFonts w:asciiTheme="minorHAnsi" w:hAnsiTheme="minorHAnsi"/>
            </w:rPr>
          </w:pPr>
          <w:r w:rsidRPr="00650919">
            <w:rPr>
              <w:rFonts w:asciiTheme="minorHAnsi" w:hAnsiTheme="minorHAnsi"/>
            </w:rPr>
            <w:t>Contents</w:t>
          </w:r>
        </w:p>
        <w:p w14:paraId="738129BD" w14:textId="4D549051" w:rsidR="00344139" w:rsidRPr="00650919" w:rsidRDefault="0028158F" w:rsidP="00344139">
          <w:pPr>
            <w:pStyle w:val="TOC1"/>
            <w:rPr>
              <w:rFonts w:asciiTheme="minorHAnsi" w:eastAsiaTheme="minorEastAsia" w:hAnsiTheme="minorHAnsi"/>
              <w:lang w:eastAsia="zh-TW"/>
            </w:rPr>
          </w:pPr>
          <w:r w:rsidRPr="00650919">
            <w:rPr>
              <w:rFonts w:asciiTheme="minorHAnsi" w:hAnsiTheme="minorHAnsi"/>
            </w:rPr>
            <w:fldChar w:fldCharType="begin"/>
          </w:r>
          <w:r w:rsidRPr="00650919">
            <w:rPr>
              <w:rFonts w:asciiTheme="minorHAnsi" w:hAnsiTheme="minorHAnsi"/>
            </w:rPr>
            <w:instrText xml:space="preserve"> TOC \o "1-4" \h \z \u </w:instrText>
          </w:r>
          <w:r w:rsidRPr="00650919">
            <w:rPr>
              <w:rFonts w:asciiTheme="minorHAnsi" w:hAnsiTheme="minorHAnsi"/>
            </w:rPr>
            <w:fldChar w:fldCharType="separate"/>
          </w:r>
          <w:hyperlink w:anchor="_Toc433743975" w:history="1">
            <w:r w:rsidR="00344139" w:rsidRPr="00650919">
              <w:rPr>
                <w:rStyle w:val="Hyperlink"/>
                <w:rFonts w:asciiTheme="minorHAnsi" w:hAnsiTheme="minorHAnsi"/>
              </w:rPr>
              <w:t>Lab objective</w:t>
            </w:r>
            <w:r w:rsidR="00344139" w:rsidRPr="00650919">
              <w:rPr>
                <w:rFonts w:asciiTheme="minorHAnsi" w:hAnsiTheme="minorHAnsi"/>
                <w:webHidden/>
              </w:rPr>
              <w:tab/>
            </w:r>
            <w:r w:rsidR="00344139" w:rsidRPr="00650919">
              <w:rPr>
                <w:rFonts w:asciiTheme="minorHAnsi" w:hAnsiTheme="minorHAnsi"/>
                <w:webHidden/>
              </w:rPr>
              <w:fldChar w:fldCharType="begin"/>
            </w:r>
            <w:r w:rsidR="00344139" w:rsidRPr="00650919">
              <w:rPr>
                <w:rFonts w:asciiTheme="minorHAnsi" w:hAnsiTheme="minorHAnsi"/>
                <w:webHidden/>
              </w:rPr>
              <w:instrText xml:space="preserve"> PAGEREF _Toc433743975 \h </w:instrText>
            </w:r>
            <w:r w:rsidR="00344139" w:rsidRPr="00650919">
              <w:rPr>
                <w:rFonts w:asciiTheme="minorHAnsi" w:hAnsiTheme="minorHAnsi"/>
                <w:webHidden/>
              </w:rPr>
            </w:r>
            <w:r w:rsidR="00344139" w:rsidRPr="00650919">
              <w:rPr>
                <w:rFonts w:asciiTheme="minorHAnsi" w:hAnsiTheme="minorHAnsi"/>
                <w:webHidden/>
              </w:rPr>
              <w:fldChar w:fldCharType="separate"/>
            </w:r>
            <w:r w:rsidR="0037670A">
              <w:rPr>
                <w:rFonts w:asciiTheme="minorHAnsi" w:hAnsiTheme="minorHAnsi"/>
                <w:webHidden/>
              </w:rPr>
              <w:t>4</w:t>
            </w:r>
            <w:r w:rsidR="00344139" w:rsidRPr="00650919">
              <w:rPr>
                <w:rFonts w:asciiTheme="minorHAnsi" w:hAnsiTheme="minorHAnsi"/>
                <w:webHidden/>
              </w:rPr>
              <w:fldChar w:fldCharType="end"/>
            </w:r>
          </w:hyperlink>
        </w:p>
        <w:p w14:paraId="3D2B3B62" w14:textId="67EB5579" w:rsidR="00344139" w:rsidRPr="00650919" w:rsidRDefault="00C212C2" w:rsidP="00344139">
          <w:pPr>
            <w:pStyle w:val="TOC1"/>
            <w:rPr>
              <w:rFonts w:asciiTheme="minorHAnsi" w:eastAsiaTheme="minorEastAsia" w:hAnsiTheme="minorHAnsi"/>
              <w:lang w:eastAsia="zh-TW"/>
            </w:rPr>
          </w:pPr>
          <w:hyperlink w:anchor="_Toc433743976" w:history="1">
            <w:r w:rsidR="00344139" w:rsidRPr="00650919">
              <w:rPr>
                <w:rStyle w:val="Hyperlink"/>
                <w:rFonts w:asciiTheme="minorHAnsi" w:hAnsiTheme="minorHAnsi"/>
              </w:rPr>
              <w:t>Exercise 1: Verify Hardware Setup</w:t>
            </w:r>
            <w:r w:rsidR="00344139" w:rsidRPr="00650919">
              <w:rPr>
                <w:rFonts w:asciiTheme="minorHAnsi" w:hAnsiTheme="minorHAnsi"/>
                <w:webHidden/>
              </w:rPr>
              <w:tab/>
            </w:r>
            <w:r w:rsidR="00344139" w:rsidRPr="00650919">
              <w:rPr>
                <w:rFonts w:asciiTheme="minorHAnsi" w:hAnsiTheme="minorHAnsi"/>
                <w:webHidden/>
              </w:rPr>
              <w:fldChar w:fldCharType="begin"/>
            </w:r>
            <w:r w:rsidR="00344139" w:rsidRPr="00650919">
              <w:rPr>
                <w:rFonts w:asciiTheme="minorHAnsi" w:hAnsiTheme="minorHAnsi"/>
                <w:webHidden/>
              </w:rPr>
              <w:instrText xml:space="preserve"> PAGEREF _Toc433743976 \h </w:instrText>
            </w:r>
            <w:r w:rsidR="00344139" w:rsidRPr="00650919">
              <w:rPr>
                <w:rFonts w:asciiTheme="minorHAnsi" w:hAnsiTheme="minorHAnsi"/>
                <w:webHidden/>
              </w:rPr>
            </w:r>
            <w:r w:rsidR="00344139" w:rsidRPr="00650919">
              <w:rPr>
                <w:rFonts w:asciiTheme="minorHAnsi" w:hAnsiTheme="minorHAnsi"/>
                <w:webHidden/>
              </w:rPr>
              <w:fldChar w:fldCharType="separate"/>
            </w:r>
            <w:r w:rsidR="0037670A">
              <w:rPr>
                <w:rFonts w:asciiTheme="minorHAnsi" w:hAnsiTheme="minorHAnsi"/>
                <w:webHidden/>
              </w:rPr>
              <w:t>4</w:t>
            </w:r>
            <w:r w:rsidR="00344139" w:rsidRPr="00650919">
              <w:rPr>
                <w:rFonts w:asciiTheme="minorHAnsi" w:hAnsiTheme="minorHAnsi"/>
                <w:webHidden/>
              </w:rPr>
              <w:fldChar w:fldCharType="end"/>
            </w:r>
          </w:hyperlink>
        </w:p>
        <w:p w14:paraId="3E920507" w14:textId="532C0221" w:rsidR="00344139" w:rsidRPr="00650919" w:rsidRDefault="00C212C2">
          <w:pPr>
            <w:pStyle w:val="TOC2"/>
            <w:tabs>
              <w:tab w:val="right" w:leader="dot" w:pos="9350"/>
            </w:tabs>
            <w:rPr>
              <w:rFonts w:eastAsiaTheme="minorEastAsia"/>
              <w:noProof/>
              <w:lang w:eastAsia="zh-TW"/>
            </w:rPr>
          </w:pPr>
          <w:hyperlink w:anchor="_Toc433743977" w:history="1">
            <w:r w:rsidR="00344139" w:rsidRPr="00650919">
              <w:rPr>
                <w:rStyle w:val="Hyperlink"/>
                <w:rFonts w:eastAsiaTheme="majorEastAsia" w:cstheme="majorBidi"/>
                <w:noProof/>
              </w:rPr>
              <w:t>Section 1: MinnowBoard Max Setting</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_Toc433743977 \h </w:instrText>
            </w:r>
            <w:r w:rsidR="00344139" w:rsidRPr="00650919">
              <w:rPr>
                <w:noProof/>
                <w:webHidden/>
              </w:rPr>
            </w:r>
            <w:r w:rsidR="00344139" w:rsidRPr="00650919">
              <w:rPr>
                <w:noProof/>
                <w:webHidden/>
              </w:rPr>
              <w:fldChar w:fldCharType="separate"/>
            </w:r>
            <w:r w:rsidR="0037670A">
              <w:rPr>
                <w:noProof/>
                <w:webHidden/>
              </w:rPr>
              <w:t>4</w:t>
            </w:r>
            <w:r w:rsidR="00344139" w:rsidRPr="00650919">
              <w:rPr>
                <w:noProof/>
                <w:webHidden/>
              </w:rPr>
              <w:fldChar w:fldCharType="end"/>
            </w:r>
          </w:hyperlink>
        </w:p>
        <w:p w14:paraId="02D7C300" w14:textId="5E318329" w:rsidR="00344139" w:rsidRPr="00650919" w:rsidRDefault="00C212C2">
          <w:pPr>
            <w:pStyle w:val="TOC2"/>
            <w:tabs>
              <w:tab w:val="right" w:leader="dot" w:pos="9350"/>
            </w:tabs>
            <w:rPr>
              <w:rFonts w:eastAsiaTheme="minorEastAsia"/>
              <w:noProof/>
              <w:lang w:eastAsia="zh-TW"/>
            </w:rPr>
          </w:pPr>
          <w:hyperlink w:anchor="_Toc433743978" w:history="1">
            <w:r w:rsidR="00344139" w:rsidRPr="00650919">
              <w:rPr>
                <w:rStyle w:val="Hyperlink"/>
                <w:rFonts w:eastAsiaTheme="majorEastAsia" w:cstheme="majorBidi"/>
                <w:noProof/>
              </w:rPr>
              <w:t>Section 2: Development PC and Software Settings</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_Toc433743978 \h </w:instrText>
            </w:r>
            <w:r w:rsidR="00344139" w:rsidRPr="00650919">
              <w:rPr>
                <w:noProof/>
                <w:webHidden/>
              </w:rPr>
            </w:r>
            <w:r w:rsidR="00344139" w:rsidRPr="00650919">
              <w:rPr>
                <w:noProof/>
                <w:webHidden/>
              </w:rPr>
              <w:fldChar w:fldCharType="separate"/>
            </w:r>
            <w:r w:rsidR="0037670A">
              <w:rPr>
                <w:noProof/>
                <w:webHidden/>
              </w:rPr>
              <w:t>4</w:t>
            </w:r>
            <w:r w:rsidR="00344139" w:rsidRPr="00650919">
              <w:rPr>
                <w:noProof/>
                <w:webHidden/>
              </w:rPr>
              <w:fldChar w:fldCharType="end"/>
            </w:r>
          </w:hyperlink>
        </w:p>
        <w:p w14:paraId="2A60883B" w14:textId="03AA6FD7" w:rsidR="00344139" w:rsidRPr="00650919" w:rsidRDefault="00C212C2" w:rsidP="00344139">
          <w:pPr>
            <w:pStyle w:val="TOC1"/>
            <w:rPr>
              <w:rFonts w:asciiTheme="minorHAnsi" w:eastAsiaTheme="minorEastAsia" w:hAnsiTheme="minorHAnsi"/>
              <w:lang w:eastAsia="zh-TW"/>
            </w:rPr>
          </w:pPr>
          <w:hyperlink w:anchor="_Toc433743979" w:history="1">
            <w:r w:rsidR="00344139" w:rsidRPr="00650919">
              <w:rPr>
                <w:rStyle w:val="Hyperlink"/>
                <w:rFonts w:asciiTheme="minorHAnsi" w:hAnsiTheme="minorHAnsi"/>
              </w:rPr>
              <w:t>Exercise 2: Create a Driver Package using Command Line</w:t>
            </w:r>
            <w:r w:rsidR="00344139" w:rsidRPr="00650919">
              <w:rPr>
                <w:rFonts w:asciiTheme="minorHAnsi" w:hAnsiTheme="minorHAnsi"/>
                <w:webHidden/>
              </w:rPr>
              <w:tab/>
            </w:r>
            <w:r w:rsidR="00344139" w:rsidRPr="00650919">
              <w:rPr>
                <w:rFonts w:asciiTheme="minorHAnsi" w:hAnsiTheme="minorHAnsi"/>
                <w:webHidden/>
              </w:rPr>
              <w:fldChar w:fldCharType="begin"/>
            </w:r>
            <w:r w:rsidR="00344139" w:rsidRPr="00650919">
              <w:rPr>
                <w:rFonts w:asciiTheme="minorHAnsi" w:hAnsiTheme="minorHAnsi"/>
                <w:webHidden/>
              </w:rPr>
              <w:instrText xml:space="preserve"> PAGEREF _Toc433743979 \h </w:instrText>
            </w:r>
            <w:r w:rsidR="00344139" w:rsidRPr="00650919">
              <w:rPr>
                <w:rFonts w:asciiTheme="minorHAnsi" w:hAnsiTheme="minorHAnsi"/>
                <w:webHidden/>
              </w:rPr>
            </w:r>
            <w:r w:rsidR="00344139" w:rsidRPr="00650919">
              <w:rPr>
                <w:rFonts w:asciiTheme="minorHAnsi" w:hAnsiTheme="minorHAnsi"/>
                <w:webHidden/>
              </w:rPr>
              <w:fldChar w:fldCharType="separate"/>
            </w:r>
            <w:r w:rsidR="0037670A">
              <w:rPr>
                <w:rFonts w:asciiTheme="minorHAnsi" w:hAnsiTheme="minorHAnsi"/>
                <w:webHidden/>
              </w:rPr>
              <w:t>5</w:t>
            </w:r>
            <w:r w:rsidR="00344139" w:rsidRPr="00650919">
              <w:rPr>
                <w:rFonts w:asciiTheme="minorHAnsi" w:hAnsiTheme="minorHAnsi"/>
                <w:webHidden/>
              </w:rPr>
              <w:fldChar w:fldCharType="end"/>
            </w:r>
          </w:hyperlink>
        </w:p>
        <w:p w14:paraId="5456FFE0" w14:textId="2D84AFFF" w:rsidR="00344139" w:rsidRPr="00650919" w:rsidRDefault="00C212C2">
          <w:pPr>
            <w:pStyle w:val="TOC2"/>
            <w:tabs>
              <w:tab w:val="right" w:leader="dot" w:pos="9350"/>
            </w:tabs>
            <w:rPr>
              <w:rFonts w:eastAsiaTheme="minorEastAsia"/>
              <w:noProof/>
              <w:lang w:eastAsia="zh-TW"/>
            </w:rPr>
          </w:pPr>
          <w:hyperlink w:anchor="_Toc433743980" w:history="1">
            <w:r w:rsidR="00344139" w:rsidRPr="00650919">
              <w:rPr>
                <w:rStyle w:val="Hyperlink"/>
                <w:noProof/>
              </w:rPr>
              <w:t>Section 1: Examine gpio.pkg.xml</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_Toc433743980 \h </w:instrText>
            </w:r>
            <w:r w:rsidR="00344139" w:rsidRPr="00650919">
              <w:rPr>
                <w:noProof/>
                <w:webHidden/>
              </w:rPr>
            </w:r>
            <w:r w:rsidR="00344139" w:rsidRPr="00650919">
              <w:rPr>
                <w:noProof/>
                <w:webHidden/>
              </w:rPr>
              <w:fldChar w:fldCharType="separate"/>
            </w:r>
            <w:r w:rsidR="0037670A">
              <w:rPr>
                <w:noProof/>
                <w:webHidden/>
              </w:rPr>
              <w:t>5</w:t>
            </w:r>
            <w:r w:rsidR="00344139" w:rsidRPr="00650919">
              <w:rPr>
                <w:noProof/>
                <w:webHidden/>
              </w:rPr>
              <w:fldChar w:fldCharType="end"/>
            </w:r>
          </w:hyperlink>
        </w:p>
        <w:p w14:paraId="28A306F3" w14:textId="53CE381B" w:rsidR="00344139" w:rsidRPr="00650919" w:rsidRDefault="00C212C2">
          <w:pPr>
            <w:pStyle w:val="TOC2"/>
            <w:tabs>
              <w:tab w:val="right" w:leader="dot" w:pos="9350"/>
            </w:tabs>
            <w:rPr>
              <w:rFonts w:eastAsiaTheme="minorEastAsia"/>
              <w:noProof/>
              <w:lang w:eastAsia="zh-TW"/>
            </w:rPr>
          </w:pPr>
          <w:hyperlink w:anchor="_Toc433743981" w:history="1">
            <w:r w:rsidR="00344139" w:rsidRPr="00650919">
              <w:rPr>
                <w:rStyle w:val="Hyperlink"/>
                <w:noProof/>
              </w:rPr>
              <w:t>Section 2: Install OEM Test Certificates</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_Toc433743981 \h </w:instrText>
            </w:r>
            <w:r w:rsidR="00344139" w:rsidRPr="00650919">
              <w:rPr>
                <w:noProof/>
                <w:webHidden/>
              </w:rPr>
            </w:r>
            <w:r w:rsidR="00344139" w:rsidRPr="00650919">
              <w:rPr>
                <w:noProof/>
                <w:webHidden/>
              </w:rPr>
              <w:fldChar w:fldCharType="separate"/>
            </w:r>
            <w:r w:rsidR="0037670A">
              <w:rPr>
                <w:noProof/>
                <w:webHidden/>
              </w:rPr>
              <w:t>5</w:t>
            </w:r>
            <w:r w:rsidR="00344139" w:rsidRPr="00650919">
              <w:rPr>
                <w:noProof/>
                <w:webHidden/>
              </w:rPr>
              <w:fldChar w:fldCharType="end"/>
            </w:r>
          </w:hyperlink>
        </w:p>
        <w:p w14:paraId="114E5233" w14:textId="45F081D5" w:rsidR="00344139" w:rsidRPr="00650919" w:rsidRDefault="00C212C2">
          <w:pPr>
            <w:pStyle w:val="TOC2"/>
            <w:tabs>
              <w:tab w:val="right" w:leader="dot" w:pos="9350"/>
            </w:tabs>
            <w:rPr>
              <w:rFonts w:eastAsiaTheme="minorEastAsia"/>
              <w:noProof/>
              <w:lang w:eastAsia="zh-TW"/>
            </w:rPr>
          </w:pPr>
          <w:hyperlink w:anchor="_Toc433743982" w:history="1">
            <w:r w:rsidR="00344139" w:rsidRPr="00650919">
              <w:rPr>
                <w:rStyle w:val="Hyperlink"/>
                <w:rFonts w:eastAsiaTheme="majorEastAsia" w:cstheme="majorBidi"/>
                <w:noProof/>
              </w:rPr>
              <w:t>Section 3: Create a Driver Package using PkgGen.exe</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_Toc433743982 \h </w:instrText>
            </w:r>
            <w:r w:rsidR="00344139" w:rsidRPr="00650919">
              <w:rPr>
                <w:noProof/>
                <w:webHidden/>
              </w:rPr>
            </w:r>
            <w:r w:rsidR="00344139" w:rsidRPr="00650919">
              <w:rPr>
                <w:noProof/>
                <w:webHidden/>
              </w:rPr>
              <w:fldChar w:fldCharType="separate"/>
            </w:r>
            <w:r w:rsidR="0037670A">
              <w:rPr>
                <w:noProof/>
                <w:webHidden/>
              </w:rPr>
              <w:t>6</w:t>
            </w:r>
            <w:r w:rsidR="00344139" w:rsidRPr="00650919">
              <w:rPr>
                <w:noProof/>
                <w:webHidden/>
              </w:rPr>
              <w:fldChar w:fldCharType="end"/>
            </w:r>
          </w:hyperlink>
        </w:p>
        <w:p w14:paraId="04B431AB" w14:textId="55D48518" w:rsidR="00344139" w:rsidRPr="00650919" w:rsidRDefault="00C212C2" w:rsidP="00344139">
          <w:pPr>
            <w:pStyle w:val="TOC1"/>
            <w:rPr>
              <w:rFonts w:asciiTheme="minorHAnsi" w:eastAsiaTheme="minorEastAsia" w:hAnsiTheme="minorHAnsi"/>
              <w:lang w:eastAsia="zh-TW"/>
            </w:rPr>
          </w:pPr>
          <w:hyperlink w:anchor="_Toc433743983" w:history="1">
            <w:r w:rsidR="00344139" w:rsidRPr="00650919">
              <w:rPr>
                <w:rStyle w:val="Hyperlink"/>
                <w:rFonts w:asciiTheme="minorHAnsi" w:hAnsiTheme="minorHAnsi"/>
              </w:rPr>
              <w:t>Exercise 3: Add the Driver Package into IoT Core Package Files</w:t>
            </w:r>
            <w:r w:rsidR="00344139" w:rsidRPr="00650919">
              <w:rPr>
                <w:rFonts w:asciiTheme="minorHAnsi" w:hAnsiTheme="minorHAnsi"/>
                <w:webHidden/>
              </w:rPr>
              <w:tab/>
            </w:r>
            <w:r w:rsidR="00344139" w:rsidRPr="00650919">
              <w:rPr>
                <w:rFonts w:asciiTheme="minorHAnsi" w:hAnsiTheme="minorHAnsi"/>
                <w:webHidden/>
              </w:rPr>
              <w:fldChar w:fldCharType="begin"/>
            </w:r>
            <w:r w:rsidR="00344139" w:rsidRPr="00650919">
              <w:rPr>
                <w:rFonts w:asciiTheme="minorHAnsi" w:hAnsiTheme="minorHAnsi"/>
                <w:webHidden/>
              </w:rPr>
              <w:instrText xml:space="preserve"> PAGEREF _Toc433743983 \h </w:instrText>
            </w:r>
            <w:r w:rsidR="00344139" w:rsidRPr="00650919">
              <w:rPr>
                <w:rFonts w:asciiTheme="minorHAnsi" w:hAnsiTheme="minorHAnsi"/>
                <w:webHidden/>
              </w:rPr>
            </w:r>
            <w:r w:rsidR="00344139" w:rsidRPr="00650919">
              <w:rPr>
                <w:rFonts w:asciiTheme="minorHAnsi" w:hAnsiTheme="minorHAnsi"/>
                <w:webHidden/>
              </w:rPr>
              <w:fldChar w:fldCharType="separate"/>
            </w:r>
            <w:r w:rsidR="0037670A">
              <w:rPr>
                <w:rFonts w:asciiTheme="minorHAnsi" w:hAnsiTheme="minorHAnsi"/>
                <w:webHidden/>
              </w:rPr>
              <w:t>6</w:t>
            </w:r>
            <w:r w:rsidR="00344139" w:rsidRPr="00650919">
              <w:rPr>
                <w:rFonts w:asciiTheme="minorHAnsi" w:hAnsiTheme="minorHAnsi"/>
                <w:webHidden/>
              </w:rPr>
              <w:fldChar w:fldCharType="end"/>
            </w:r>
          </w:hyperlink>
        </w:p>
        <w:p w14:paraId="0FE21702" w14:textId="68F215A4" w:rsidR="00344139" w:rsidRPr="00650919" w:rsidRDefault="00C212C2">
          <w:pPr>
            <w:pStyle w:val="TOC2"/>
            <w:tabs>
              <w:tab w:val="right" w:leader="dot" w:pos="9350"/>
            </w:tabs>
            <w:rPr>
              <w:rFonts w:eastAsiaTheme="minorEastAsia"/>
              <w:noProof/>
              <w:lang w:eastAsia="zh-TW"/>
            </w:rPr>
          </w:pPr>
          <w:hyperlink w:anchor="_Toc433743984" w:history="1">
            <w:r w:rsidR="00344139" w:rsidRPr="00650919">
              <w:rPr>
                <w:rStyle w:val="Hyperlink"/>
                <w:noProof/>
              </w:rPr>
              <w:t>Section 1: Add to OS Component and Layout Packages.</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_Toc433743984 \h </w:instrText>
            </w:r>
            <w:r w:rsidR="00344139" w:rsidRPr="00650919">
              <w:rPr>
                <w:noProof/>
                <w:webHidden/>
              </w:rPr>
            </w:r>
            <w:r w:rsidR="00344139" w:rsidRPr="00650919">
              <w:rPr>
                <w:noProof/>
                <w:webHidden/>
              </w:rPr>
              <w:fldChar w:fldCharType="separate"/>
            </w:r>
            <w:r w:rsidR="0037670A">
              <w:rPr>
                <w:noProof/>
                <w:webHidden/>
              </w:rPr>
              <w:t>6</w:t>
            </w:r>
            <w:r w:rsidR="00344139" w:rsidRPr="00650919">
              <w:rPr>
                <w:noProof/>
                <w:webHidden/>
              </w:rPr>
              <w:fldChar w:fldCharType="end"/>
            </w:r>
          </w:hyperlink>
        </w:p>
        <w:p w14:paraId="6F996FCE" w14:textId="53E3A919" w:rsidR="00344139" w:rsidRPr="00650919" w:rsidRDefault="00C212C2">
          <w:pPr>
            <w:pStyle w:val="TOC2"/>
            <w:tabs>
              <w:tab w:val="right" w:leader="dot" w:pos="9350"/>
            </w:tabs>
            <w:rPr>
              <w:rFonts w:eastAsiaTheme="minorEastAsia"/>
              <w:noProof/>
              <w:lang w:eastAsia="zh-TW"/>
            </w:rPr>
          </w:pPr>
          <w:hyperlink w:anchor="_Toc433743985" w:history="1">
            <w:r w:rsidR="00344139" w:rsidRPr="00650919">
              <w:rPr>
                <w:rStyle w:val="Hyperlink"/>
                <w:noProof/>
              </w:rPr>
              <w:t>Section 2: Add the Feature into the Feature Manifest.</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_Toc433743985 \h </w:instrText>
            </w:r>
            <w:r w:rsidR="00344139" w:rsidRPr="00650919">
              <w:rPr>
                <w:noProof/>
                <w:webHidden/>
              </w:rPr>
            </w:r>
            <w:r w:rsidR="00344139" w:rsidRPr="00650919">
              <w:rPr>
                <w:noProof/>
                <w:webHidden/>
              </w:rPr>
              <w:fldChar w:fldCharType="separate"/>
            </w:r>
            <w:r w:rsidR="0037670A">
              <w:rPr>
                <w:noProof/>
                <w:webHidden/>
              </w:rPr>
              <w:t>7</w:t>
            </w:r>
            <w:r w:rsidR="00344139" w:rsidRPr="00650919">
              <w:rPr>
                <w:noProof/>
                <w:webHidden/>
              </w:rPr>
              <w:fldChar w:fldCharType="end"/>
            </w:r>
          </w:hyperlink>
        </w:p>
        <w:p w14:paraId="6C6327FF" w14:textId="7096A988" w:rsidR="00344139" w:rsidRPr="00650919" w:rsidRDefault="00C212C2">
          <w:pPr>
            <w:pStyle w:val="TOC2"/>
            <w:tabs>
              <w:tab w:val="right" w:leader="dot" w:pos="9350"/>
            </w:tabs>
            <w:rPr>
              <w:rFonts w:eastAsiaTheme="minorEastAsia"/>
              <w:noProof/>
              <w:lang w:eastAsia="zh-TW"/>
            </w:rPr>
          </w:pPr>
          <w:hyperlink w:anchor="_Toc433743986" w:history="1">
            <w:r w:rsidR="00344139" w:rsidRPr="00650919">
              <w:rPr>
                <w:rStyle w:val="Hyperlink"/>
                <w:noProof/>
              </w:rPr>
              <w:t>Section 3: Add a Feature into ProductionOEMInput.xml</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_Toc433743986 \h </w:instrText>
            </w:r>
            <w:r w:rsidR="00344139" w:rsidRPr="00650919">
              <w:rPr>
                <w:noProof/>
                <w:webHidden/>
              </w:rPr>
            </w:r>
            <w:r w:rsidR="00344139" w:rsidRPr="00650919">
              <w:rPr>
                <w:noProof/>
                <w:webHidden/>
              </w:rPr>
              <w:fldChar w:fldCharType="separate"/>
            </w:r>
            <w:r w:rsidR="0037670A">
              <w:rPr>
                <w:noProof/>
                <w:webHidden/>
              </w:rPr>
              <w:t>8</w:t>
            </w:r>
            <w:r w:rsidR="00344139" w:rsidRPr="00650919">
              <w:rPr>
                <w:noProof/>
                <w:webHidden/>
              </w:rPr>
              <w:fldChar w:fldCharType="end"/>
            </w:r>
          </w:hyperlink>
        </w:p>
        <w:p w14:paraId="33024CB6" w14:textId="20A09888" w:rsidR="00344139" w:rsidRPr="00650919" w:rsidRDefault="00C212C2" w:rsidP="00344139">
          <w:pPr>
            <w:pStyle w:val="TOC1"/>
            <w:rPr>
              <w:rFonts w:asciiTheme="minorHAnsi" w:eastAsiaTheme="minorEastAsia" w:hAnsiTheme="minorHAnsi"/>
              <w:lang w:eastAsia="zh-TW"/>
            </w:rPr>
          </w:pPr>
          <w:hyperlink w:anchor="_Toc433743987" w:history="1">
            <w:r w:rsidR="00344139" w:rsidRPr="00650919">
              <w:rPr>
                <w:rStyle w:val="Hyperlink"/>
                <w:rFonts w:asciiTheme="minorHAnsi" w:hAnsiTheme="minorHAnsi"/>
              </w:rPr>
              <w:t>Exercise 4: Build an Image using Command Line</w:t>
            </w:r>
            <w:r w:rsidR="00344139" w:rsidRPr="00650919">
              <w:rPr>
                <w:rFonts w:asciiTheme="minorHAnsi" w:hAnsiTheme="minorHAnsi"/>
                <w:webHidden/>
              </w:rPr>
              <w:tab/>
            </w:r>
            <w:r w:rsidR="00344139" w:rsidRPr="00650919">
              <w:rPr>
                <w:rFonts w:asciiTheme="minorHAnsi" w:hAnsiTheme="minorHAnsi"/>
                <w:webHidden/>
              </w:rPr>
              <w:fldChar w:fldCharType="begin"/>
            </w:r>
            <w:r w:rsidR="00344139" w:rsidRPr="00650919">
              <w:rPr>
                <w:rFonts w:asciiTheme="minorHAnsi" w:hAnsiTheme="minorHAnsi"/>
                <w:webHidden/>
              </w:rPr>
              <w:instrText xml:space="preserve"> PAGEREF _Toc433743987 \h </w:instrText>
            </w:r>
            <w:r w:rsidR="00344139" w:rsidRPr="00650919">
              <w:rPr>
                <w:rFonts w:asciiTheme="minorHAnsi" w:hAnsiTheme="minorHAnsi"/>
                <w:webHidden/>
              </w:rPr>
            </w:r>
            <w:r w:rsidR="00344139" w:rsidRPr="00650919">
              <w:rPr>
                <w:rFonts w:asciiTheme="minorHAnsi" w:hAnsiTheme="minorHAnsi"/>
                <w:webHidden/>
              </w:rPr>
              <w:fldChar w:fldCharType="separate"/>
            </w:r>
            <w:r w:rsidR="0037670A">
              <w:rPr>
                <w:rFonts w:asciiTheme="minorHAnsi" w:hAnsiTheme="minorHAnsi"/>
                <w:webHidden/>
              </w:rPr>
              <w:t>9</w:t>
            </w:r>
            <w:r w:rsidR="00344139" w:rsidRPr="00650919">
              <w:rPr>
                <w:rFonts w:asciiTheme="minorHAnsi" w:hAnsiTheme="minorHAnsi"/>
                <w:webHidden/>
              </w:rPr>
              <w:fldChar w:fldCharType="end"/>
            </w:r>
          </w:hyperlink>
        </w:p>
        <w:p w14:paraId="7A45AB52" w14:textId="75EA66BA" w:rsidR="00344139" w:rsidRPr="00650919" w:rsidRDefault="00C212C2">
          <w:pPr>
            <w:pStyle w:val="TOC2"/>
            <w:tabs>
              <w:tab w:val="right" w:leader="dot" w:pos="9350"/>
            </w:tabs>
            <w:rPr>
              <w:rFonts w:eastAsiaTheme="minorEastAsia"/>
              <w:noProof/>
              <w:lang w:eastAsia="zh-TW"/>
            </w:rPr>
          </w:pPr>
          <w:hyperlink w:anchor="_Toc433743988" w:history="1">
            <w:r w:rsidR="00344139" w:rsidRPr="00650919">
              <w:rPr>
                <w:rStyle w:val="Hyperlink"/>
                <w:noProof/>
              </w:rPr>
              <w:t>Section 1: Create FFU using imggen.exe</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_Toc433743988 \h </w:instrText>
            </w:r>
            <w:r w:rsidR="00344139" w:rsidRPr="00650919">
              <w:rPr>
                <w:noProof/>
                <w:webHidden/>
              </w:rPr>
            </w:r>
            <w:r w:rsidR="00344139" w:rsidRPr="00650919">
              <w:rPr>
                <w:noProof/>
                <w:webHidden/>
              </w:rPr>
              <w:fldChar w:fldCharType="separate"/>
            </w:r>
            <w:r w:rsidR="0037670A">
              <w:rPr>
                <w:noProof/>
                <w:webHidden/>
              </w:rPr>
              <w:t>9</w:t>
            </w:r>
            <w:r w:rsidR="00344139" w:rsidRPr="00650919">
              <w:rPr>
                <w:noProof/>
                <w:webHidden/>
              </w:rPr>
              <w:fldChar w:fldCharType="end"/>
            </w:r>
          </w:hyperlink>
        </w:p>
        <w:p w14:paraId="5DCA5462" w14:textId="454D83EC" w:rsidR="00344139" w:rsidRPr="00650919" w:rsidRDefault="00C212C2" w:rsidP="00344139">
          <w:pPr>
            <w:pStyle w:val="TOC1"/>
            <w:rPr>
              <w:rFonts w:asciiTheme="minorHAnsi" w:eastAsiaTheme="minorEastAsia" w:hAnsiTheme="minorHAnsi"/>
              <w:lang w:eastAsia="zh-TW"/>
            </w:rPr>
          </w:pPr>
          <w:hyperlink w:anchor="_Toc433743989" w:history="1">
            <w:r w:rsidR="00344139" w:rsidRPr="00650919">
              <w:rPr>
                <w:rStyle w:val="Hyperlink"/>
                <w:rFonts w:asciiTheme="minorHAnsi" w:hAnsiTheme="minorHAnsi"/>
              </w:rPr>
              <w:t>Exercise 5: Deploy the Image to MinnowBoard Max</w:t>
            </w:r>
            <w:r w:rsidR="00344139" w:rsidRPr="00650919">
              <w:rPr>
                <w:rFonts w:asciiTheme="minorHAnsi" w:hAnsiTheme="minorHAnsi"/>
                <w:webHidden/>
              </w:rPr>
              <w:tab/>
            </w:r>
            <w:r w:rsidR="00344139" w:rsidRPr="00650919">
              <w:rPr>
                <w:rFonts w:asciiTheme="minorHAnsi" w:hAnsiTheme="minorHAnsi"/>
                <w:webHidden/>
              </w:rPr>
              <w:fldChar w:fldCharType="begin"/>
            </w:r>
            <w:r w:rsidR="00344139" w:rsidRPr="00650919">
              <w:rPr>
                <w:rFonts w:asciiTheme="minorHAnsi" w:hAnsiTheme="minorHAnsi"/>
                <w:webHidden/>
              </w:rPr>
              <w:instrText xml:space="preserve"> PAGEREF _Toc433743989 \h </w:instrText>
            </w:r>
            <w:r w:rsidR="00344139" w:rsidRPr="00650919">
              <w:rPr>
                <w:rFonts w:asciiTheme="minorHAnsi" w:hAnsiTheme="minorHAnsi"/>
                <w:webHidden/>
              </w:rPr>
            </w:r>
            <w:r w:rsidR="00344139" w:rsidRPr="00650919">
              <w:rPr>
                <w:rFonts w:asciiTheme="minorHAnsi" w:hAnsiTheme="minorHAnsi"/>
                <w:webHidden/>
              </w:rPr>
              <w:fldChar w:fldCharType="separate"/>
            </w:r>
            <w:r w:rsidR="0037670A">
              <w:rPr>
                <w:rFonts w:asciiTheme="minorHAnsi" w:hAnsiTheme="minorHAnsi"/>
                <w:webHidden/>
              </w:rPr>
              <w:t>9</w:t>
            </w:r>
            <w:r w:rsidR="00344139" w:rsidRPr="00650919">
              <w:rPr>
                <w:rFonts w:asciiTheme="minorHAnsi" w:hAnsiTheme="minorHAnsi"/>
                <w:webHidden/>
              </w:rPr>
              <w:fldChar w:fldCharType="end"/>
            </w:r>
          </w:hyperlink>
        </w:p>
        <w:p w14:paraId="36142D83" w14:textId="04B14B96" w:rsidR="00344139" w:rsidRPr="00650919" w:rsidRDefault="00C212C2">
          <w:pPr>
            <w:pStyle w:val="TOC2"/>
            <w:tabs>
              <w:tab w:val="right" w:leader="dot" w:pos="9350"/>
            </w:tabs>
            <w:rPr>
              <w:rFonts w:eastAsiaTheme="minorEastAsia"/>
              <w:noProof/>
              <w:lang w:eastAsia="zh-TW"/>
            </w:rPr>
          </w:pPr>
          <w:hyperlink w:anchor="_Toc433743990" w:history="1">
            <w:r w:rsidR="00344139" w:rsidRPr="00650919">
              <w:rPr>
                <w:rStyle w:val="Hyperlink"/>
                <w:noProof/>
              </w:rPr>
              <w:t>Section 1: Flash the image to SD card.</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_Toc433743990 \h </w:instrText>
            </w:r>
            <w:r w:rsidR="00344139" w:rsidRPr="00650919">
              <w:rPr>
                <w:noProof/>
                <w:webHidden/>
              </w:rPr>
            </w:r>
            <w:r w:rsidR="00344139" w:rsidRPr="00650919">
              <w:rPr>
                <w:noProof/>
                <w:webHidden/>
              </w:rPr>
              <w:fldChar w:fldCharType="separate"/>
            </w:r>
            <w:r w:rsidR="0037670A">
              <w:rPr>
                <w:noProof/>
                <w:webHidden/>
              </w:rPr>
              <w:t>9</w:t>
            </w:r>
            <w:r w:rsidR="00344139" w:rsidRPr="00650919">
              <w:rPr>
                <w:noProof/>
                <w:webHidden/>
              </w:rPr>
              <w:fldChar w:fldCharType="end"/>
            </w:r>
          </w:hyperlink>
        </w:p>
        <w:p w14:paraId="3F22C25F" w14:textId="38BB91F2" w:rsidR="00344139" w:rsidRPr="00650919" w:rsidRDefault="00C212C2">
          <w:pPr>
            <w:pStyle w:val="TOC2"/>
            <w:tabs>
              <w:tab w:val="right" w:leader="dot" w:pos="9350"/>
            </w:tabs>
            <w:rPr>
              <w:rFonts w:eastAsiaTheme="minorEastAsia"/>
              <w:noProof/>
              <w:lang w:eastAsia="zh-TW"/>
            </w:rPr>
          </w:pPr>
          <w:hyperlink w:anchor="_Toc433743991" w:history="1">
            <w:r w:rsidR="00344139" w:rsidRPr="00650919">
              <w:rPr>
                <w:rStyle w:val="Hyperlink"/>
                <w:noProof/>
              </w:rPr>
              <w:t>Section 2: Power up the MinnowBoard Max.</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_Toc433743991 \h </w:instrText>
            </w:r>
            <w:r w:rsidR="00344139" w:rsidRPr="00650919">
              <w:rPr>
                <w:noProof/>
                <w:webHidden/>
              </w:rPr>
            </w:r>
            <w:r w:rsidR="00344139" w:rsidRPr="00650919">
              <w:rPr>
                <w:noProof/>
                <w:webHidden/>
              </w:rPr>
              <w:fldChar w:fldCharType="separate"/>
            </w:r>
            <w:r w:rsidR="0037670A">
              <w:rPr>
                <w:noProof/>
                <w:webHidden/>
              </w:rPr>
              <w:t>10</w:t>
            </w:r>
            <w:r w:rsidR="00344139" w:rsidRPr="00650919">
              <w:rPr>
                <w:noProof/>
                <w:webHidden/>
              </w:rPr>
              <w:fldChar w:fldCharType="end"/>
            </w:r>
          </w:hyperlink>
        </w:p>
        <w:p w14:paraId="338790CD" w14:textId="7B843591" w:rsidR="00344139" w:rsidRPr="00650919" w:rsidRDefault="00C212C2">
          <w:pPr>
            <w:pStyle w:val="TOC2"/>
            <w:tabs>
              <w:tab w:val="right" w:leader="dot" w:pos="9350"/>
            </w:tabs>
            <w:rPr>
              <w:rFonts w:eastAsiaTheme="minorEastAsia"/>
              <w:noProof/>
              <w:lang w:eastAsia="zh-TW"/>
            </w:rPr>
          </w:pPr>
          <w:hyperlink w:anchor="_Toc433743992" w:history="1">
            <w:r w:rsidR="00344139" w:rsidRPr="00650919">
              <w:rPr>
                <w:rStyle w:val="Hyperlink"/>
                <w:noProof/>
              </w:rPr>
              <w:t>Section 3: Use Web Browser to Check Device Information</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_Toc433743992 \h </w:instrText>
            </w:r>
            <w:r w:rsidR="00344139" w:rsidRPr="00650919">
              <w:rPr>
                <w:noProof/>
                <w:webHidden/>
              </w:rPr>
            </w:r>
            <w:r w:rsidR="00344139" w:rsidRPr="00650919">
              <w:rPr>
                <w:noProof/>
                <w:webHidden/>
              </w:rPr>
              <w:fldChar w:fldCharType="separate"/>
            </w:r>
            <w:r w:rsidR="0037670A">
              <w:rPr>
                <w:noProof/>
                <w:webHidden/>
              </w:rPr>
              <w:t>11</w:t>
            </w:r>
            <w:r w:rsidR="00344139" w:rsidRPr="00650919">
              <w:rPr>
                <w:noProof/>
                <w:webHidden/>
              </w:rPr>
              <w:fldChar w:fldCharType="end"/>
            </w:r>
          </w:hyperlink>
        </w:p>
        <w:p w14:paraId="72CADD97" w14:textId="3C79B964" w:rsidR="00344139" w:rsidRPr="00650919" w:rsidRDefault="00C212C2" w:rsidP="00344139">
          <w:pPr>
            <w:pStyle w:val="TOC1"/>
            <w:rPr>
              <w:rFonts w:asciiTheme="minorHAnsi" w:eastAsiaTheme="minorEastAsia" w:hAnsiTheme="minorHAnsi"/>
              <w:lang w:eastAsia="zh-TW"/>
            </w:rPr>
          </w:pPr>
          <w:hyperlink w:anchor="_Toc433743993" w:history="1">
            <w:r w:rsidR="00344139" w:rsidRPr="00650919">
              <w:rPr>
                <w:rStyle w:val="Hyperlink"/>
                <w:rFonts w:asciiTheme="minorHAnsi" w:hAnsiTheme="minorHAnsi"/>
              </w:rPr>
              <w:t>[Optional]Exercise 6: Configure Default App for Windows IoT Core</w:t>
            </w:r>
            <w:r w:rsidR="00344139" w:rsidRPr="00650919">
              <w:rPr>
                <w:rFonts w:asciiTheme="minorHAnsi" w:hAnsiTheme="minorHAnsi"/>
                <w:webHidden/>
              </w:rPr>
              <w:tab/>
            </w:r>
            <w:r w:rsidR="00344139" w:rsidRPr="00650919">
              <w:rPr>
                <w:rFonts w:asciiTheme="minorHAnsi" w:hAnsiTheme="minorHAnsi"/>
                <w:webHidden/>
              </w:rPr>
              <w:fldChar w:fldCharType="begin"/>
            </w:r>
            <w:r w:rsidR="00344139" w:rsidRPr="00650919">
              <w:rPr>
                <w:rFonts w:asciiTheme="minorHAnsi" w:hAnsiTheme="minorHAnsi"/>
                <w:webHidden/>
              </w:rPr>
              <w:instrText xml:space="preserve"> PAGEREF _Toc433743993 \h </w:instrText>
            </w:r>
            <w:r w:rsidR="00344139" w:rsidRPr="00650919">
              <w:rPr>
                <w:rFonts w:asciiTheme="minorHAnsi" w:hAnsiTheme="minorHAnsi"/>
                <w:webHidden/>
              </w:rPr>
            </w:r>
            <w:r w:rsidR="00344139" w:rsidRPr="00650919">
              <w:rPr>
                <w:rFonts w:asciiTheme="minorHAnsi" w:hAnsiTheme="minorHAnsi"/>
                <w:webHidden/>
              </w:rPr>
              <w:fldChar w:fldCharType="separate"/>
            </w:r>
            <w:r w:rsidR="0037670A">
              <w:rPr>
                <w:rFonts w:asciiTheme="minorHAnsi" w:hAnsiTheme="minorHAnsi"/>
                <w:webHidden/>
              </w:rPr>
              <w:t>12</w:t>
            </w:r>
            <w:r w:rsidR="00344139" w:rsidRPr="00650919">
              <w:rPr>
                <w:rFonts w:asciiTheme="minorHAnsi" w:hAnsiTheme="minorHAnsi"/>
                <w:webHidden/>
              </w:rPr>
              <w:fldChar w:fldCharType="end"/>
            </w:r>
          </w:hyperlink>
        </w:p>
        <w:p w14:paraId="6BA3D0E1" w14:textId="728C0B49" w:rsidR="00344139" w:rsidRPr="00650919" w:rsidRDefault="00C212C2">
          <w:pPr>
            <w:pStyle w:val="TOC2"/>
            <w:tabs>
              <w:tab w:val="right" w:leader="dot" w:pos="9350"/>
            </w:tabs>
            <w:rPr>
              <w:rFonts w:eastAsiaTheme="minorEastAsia"/>
              <w:noProof/>
              <w:lang w:eastAsia="zh-TW"/>
            </w:rPr>
          </w:pPr>
          <w:hyperlink w:anchor="_Toc433743994" w:history="1">
            <w:r w:rsidR="00344139" w:rsidRPr="00650919">
              <w:rPr>
                <w:rStyle w:val="Hyperlink"/>
                <w:noProof/>
              </w:rPr>
              <w:t>Section 1: Deploy a App using Web Browser.</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_Toc433743994 \h </w:instrText>
            </w:r>
            <w:r w:rsidR="00344139" w:rsidRPr="00650919">
              <w:rPr>
                <w:noProof/>
                <w:webHidden/>
              </w:rPr>
            </w:r>
            <w:r w:rsidR="00344139" w:rsidRPr="00650919">
              <w:rPr>
                <w:noProof/>
                <w:webHidden/>
              </w:rPr>
              <w:fldChar w:fldCharType="separate"/>
            </w:r>
            <w:r w:rsidR="0037670A">
              <w:rPr>
                <w:noProof/>
                <w:webHidden/>
              </w:rPr>
              <w:t>12</w:t>
            </w:r>
            <w:r w:rsidR="00344139" w:rsidRPr="00650919">
              <w:rPr>
                <w:noProof/>
                <w:webHidden/>
              </w:rPr>
              <w:fldChar w:fldCharType="end"/>
            </w:r>
          </w:hyperlink>
        </w:p>
        <w:p w14:paraId="06913EA7" w14:textId="09CABB2B" w:rsidR="00344139" w:rsidRPr="00650919" w:rsidRDefault="00C212C2">
          <w:pPr>
            <w:pStyle w:val="TOC2"/>
            <w:tabs>
              <w:tab w:val="right" w:leader="dot" w:pos="9350"/>
            </w:tabs>
            <w:rPr>
              <w:rFonts w:eastAsiaTheme="minorEastAsia"/>
              <w:noProof/>
              <w:lang w:eastAsia="zh-TW"/>
            </w:rPr>
          </w:pPr>
          <w:hyperlink w:anchor="_Toc433743995" w:history="1">
            <w:r w:rsidR="00344139" w:rsidRPr="00650919">
              <w:rPr>
                <w:rStyle w:val="Hyperlink"/>
                <w:noProof/>
              </w:rPr>
              <w:t>Section 2: Set the Default App</w:t>
            </w:r>
            <w:r w:rsidR="00344139" w:rsidRPr="00650919">
              <w:rPr>
                <w:noProof/>
                <w:webHidden/>
              </w:rPr>
              <w:tab/>
            </w:r>
            <w:r w:rsidR="00344139" w:rsidRPr="00650919">
              <w:rPr>
                <w:noProof/>
                <w:webHidden/>
              </w:rPr>
              <w:fldChar w:fldCharType="begin"/>
            </w:r>
            <w:r w:rsidR="00344139" w:rsidRPr="00650919">
              <w:rPr>
                <w:noProof/>
                <w:webHidden/>
              </w:rPr>
              <w:instrText xml:space="preserve"> PAGEREF _Toc433743995 \h </w:instrText>
            </w:r>
            <w:r w:rsidR="00344139" w:rsidRPr="00650919">
              <w:rPr>
                <w:noProof/>
                <w:webHidden/>
              </w:rPr>
            </w:r>
            <w:r w:rsidR="00344139" w:rsidRPr="00650919">
              <w:rPr>
                <w:noProof/>
                <w:webHidden/>
              </w:rPr>
              <w:fldChar w:fldCharType="separate"/>
            </w:r>
            <w:r w:rsidR="0037670A">
              <w:rPr>
                <w:noProof/>
                <w:webHidden/>
              </w:rPr>
              <w:t>12</w:t>
            </w:r>
            <w:r w:rsidR="00344139" w:rsidRPr="00650919">
              <w:rPr>
                <w:noProof/>
                <w:webHidden/>
              </w:rPr>
              <w:fldChar w:fldCharType="end"/>
            </w:r>
          </w:hyperlink>
        </w:p>
        <w:p w14:paraId="0E057BF2" w14:textId="1CE0B4B4" w:rsidR="00AC77E7" w:rsidRPr="00650919" w:rsidRDefault="0028158F">
          <w:r w:rsidRPr="00650919">
            <w:fldChar w:fldCharType="end"/>
          </w:r>
        </w:p>
      </w:sdtContent>
    </w:sdt>
    <w:p w14:paraId="03709F80" w14:textId="77777777" w:rsidR="00AC77E7" w:rsidRPr="00650919" w:rsidRDefault="00AC77E7" w:rsidP="00AC77E7">
      <w:pPr>
        <w:pStyle w:val="Heading6"/>
        <w:rPr>
          <w:rFonts w:asciiTheme="minorHAnsi" w:hAnsiTheme="minorHAnsi"/>
        </w:rPr>
      </w:pPr>
      <w:r w:rsidRPr="00650919">
        <w:rPr>
          <w:rFonts w:asciiTheme="minorHAnsi" w:hAnsiTheme="minorHAnsi"/>
        </w:rPr>
        <w:br w:type="page"/>
      </w:r>
    </w:p>
    <w:p w14:paraId="12A3A7E7" w14:textId="77777777" w:rsidR="009936A5" w:rsidRPr="00650919" w:rsidRDefault="009936A5" w:rsidP="009936A5">
      <w:pPr>
        <w:keepNext/>
        <w:keepLines/>
        <w:spacing w:before="240" w:after="0"/>
        <w:outlineLvl w:val="0"/>
        <w:rPr>
          <w:rFonts w:eastAsiaTheme="majorEastAsia" w:cstheme="majorBidi"/>
          <w:b/>
          <w:sz w:val="32"/>
          <w:szCs w:val="32"/>
        </w:rPr>
      </w:pPr>
      <w:bookmarkStart w:id="0" w:name="_Toc405986465"/>
      <w:bookmarkStart w:id="1" w:name="_Toc433743975"/>
      <w:r w:rsidRPr="00650919">
        <w:rPr>
          <w:rFonts w:eastAsiaTheme="majorEastAsia" w:cstheme="majorBidi"/>
          <w:b/>
          <w:sz w:val="32"/>
          <w:szCs w:val="32"/>
        </w:rPr>
        <w:lastRenderedPageBreak/>
        <w:t>Lab objective</w:t>
      </w:r>
      <w:bookmarkEnd w:id="0"/>
      <w:bookmarkEnd w:id="1"/>
    </w:p>
    <w:p w14:paraId="2B6CF773" w14:textId="3F966AE3" w:rsidR="00926535" w:rsidRPr="00650919" w:rsidRDefault="00BF4A57" w:rsidP="009936A5">
      <w:r w:rsidRPr="00650919">
        <w:t xml:space="preserve">Participants will learn about </w:t>
      </w:r>
      <w:r w:rsidR="00745777" w:rsidRPr="00650919">
        <w:t>how to</w:t>
      </w:r>
      <w:r w:rsidR="00A84298" w:rsidRPr="00650919">
        <w:t xml:space="preserve"> customize a</w:t>
      </w:r>
      <w:r w:rsidR="00C8370E" w:rsidRPr="00650919">
        <w:t>n FFU image for Windows 10 IoT C</w:t>
      </w:r>
      <w:r w:rsidR="00A84298" w:rsidRPr="00650919">
        <w:t>ore by adding a sample GPIO controller driver.</w:t>
      </w:r>
      <w:r w:rsidR="00926535" w:rsidRPr="00650919">
        <w:t xml:space="preserve"> The tutorials for this lab will be presented as hands-on tasks that have been grouped into the following sections:</w:t>
      </w:r>
    </w:p>
    <w:p w14:paraId="0E5DC8E7" w14:textId="0ECBA16A" w:rsidR="009936A5" w:rsidRPr="00650919" w:rsidRDefault="00926535" w:rsidP="000F747D">
      <w:pPr>
        <w:pStyle w:val="ListParagraph"/>
        <w:numPr>
          <w:ilvl w:val="0"/>
          <w:numId w:val="3"/>
        </w:numPr>
      </w:pPr>
      <w:r w:rsidRPr="00650919">
        <w:t xml:space="preserve">Verify </w:t>
      </w:r>
      <w:r w:rsidR="00745777" w:rsidRPr="00650919">
        <w:t>the</w:t>
      </w:r>
      <w:r w:rsidRPr="00650919">
        <w:t xml:space="preserve"> </w:t>
      </w:r>
      <w:r w:rsidR="001A2A68" w:rsidRPr="00650919">
        <w:t>hardware</w:t>
      </w:r>
      <w:r w:rsidR="007B1C92" w:rsidRPr="00650919">
        <w:t xml:space="preserve"> setup</w:t>
      </w:r>
    </w:p>
    <w:p w14:paraId="3EF0FC64" w14:textId="1FD95EA9" w:rsidR="00926535" w:rsidRPr="00650919" w:rsidRDefault="00A84298" w:rsidP="00745777">
      <w:pPr>
        <w:pStyle w:val="ListParagraph"/>
        <w:numPr>
          <w:ilvl w:val="0"/>
          <w:numId w:val="3"/>
        </w:numPr>
      </w:pPr>
      <w:r w:rsidRPr="00650919">
        <w:t>Create a driver package for the sample driver.</w:t>
      </w:r>
    </w:p>
    <w:p w14:paraId="13475B4A" w14:textId="2C93A227" w:rsidR="00745777" w:rsidRPr="00650919" w:rsidRDefault="00A84298" w:rsidP="000F747D">
      <w:pPr>
        <w:pStyle w:val="ListParagraph"/>
        <w:numPr>
          <w:ilvl w:val="0"/>
          <w:numId w:val="3"/>
        </w:numPr>
      </w:pPr>
      <w:r w:rsidRPr="00650919">
        <w:t>Modify the necessary file to include the driver package.</w:t>
      </w:r>
    </w:p>
    <w:p w14:paraId="435A1A24" w14:textId="21DBBF1B" w:rsidR="00745777" w:rsidRPr="00650919" w:rsidRDefault="00A84298" w:rsidP="000F747D">
      <w:pPr>
        <w:pStyle w:val="ListParagraph"/>
        <w:numPr>
          <w:ilvl w:val="0"/>
          <w:numId w:val="3"/>
        </w:numPr>
      </w:pPr>
      <w:r w:rsidRPr="00650919">
        <w:rPr>
          <w:rFonts w:cs="Segoe UI"/>
          <w:color w:val="333333"/>
        </w:rPr>
        <w:t>Build and deploy the FFU image to MinnowBoard Max.</w:t>
      </w:r>
    </w:p>
    <w:p w14:paraId="21E48AB0" w14:textId="2271FD78" w:rsidR="007B1C92" w:rsidRPr="00650919" w:rsidRDefault="009F43CF" w:rsidP="00846069">
      <w:pPr>
        <w:keepNext/>
        <w:keepLines/>
        <w:spacing w:before="240" w:after="0"/>
        <w:outlineLvl w:val="0"/>
        <w:rPr>
          <w:rFonts w:eastAsiaTheme="majorEastAsia" w:cstheme="majorBidi"/>
          <w:b/>
          <w:sz w:val="32"/>
          <w:szCs w:val="32"/>
        </w:rPr>
      </w:pPr>
      <w:bookmarkStart w:id="2" w:name="_Toc405986466"/>
      <w:bookmarkStart w:id="3" w:name="_Toc433743976"/>
      <w:r w:rsidRPr="00650919">
        <w:rPr>
          <w:rFonts w:eastAsiaTheme="majorEastAsia" w:cstheme="majorBidi"/>
          <w:b/>
          <w:sz w:val="32"/>
          <w:szCs w:val="32"/>
        </w:rPr>
        <w:t>Exercise 1:</w:t>
      </w:r>
      <w:r w:rsidR="009936A5" w:rsidRPr="00650919">
        <w:rPr>
          <w:rFonts w:eastAsiaTheme="majorEastAsia" w:cstheme="majorBidi"/>
          <w:b/>
          <w:sz w:val="32"/>
          <w:szCs w:val="32"/>
        </w:rPr>
        <w:t xml:space="preserve"> </w:t>
      </w:r>
      <w:bookmarkEnd w:id="2"/>
      <w:r w:rsidRPr="00650919">
        <w:rPr>
          <w:rFonts w:eastAsiaTheme="majorEastAsia" w:cstheme="majorBidi"/>
          <w:b/>
          <w:sz w:val="32"/>
          <w:szCs w:val="32"/>
        </w:rPr>
        <w:t xml:space="preserve">Verify </w:t>
      </w:r>
      <w:r w:rsidR="00484AD8" w:rsidRPr="00650919">
        <w:rPr>
          <w:rFonts w:eastAsiaTheme="majorEastAsia" w:cstheme="majorBidi"/>
          <w:b/>
          <w:sz w:val="32"/>
          <w:szCs w:val="32"/>
        </w:rPr>
        <w:t>Hardware S</w:t>
      </w:r>
      <w:r w:rsidR="007B1C92" w:rsidRPr="00650919">
        <w:rPr>
          <w:rFonts w:eastAsiaTheme="majorEastAsia" w:cstheme="majorBidi"/>
          <w:b/>
          <w:sz w:val="32"/>
          <w:szCs w:val="32"/>
        </w:rPr>
        <w:t>etup</w:t>
      </w:r>
      <w:bookmarkEnd w:id="3"/>
    </w:p>
    <w:p w14:paraId="57A933EA" w14:textId="62BC9DC6" w:rsidR="009936A5" w:rsidRPr="00650919" w:rsidRDefault="009F43CF" w:rsidP="009936A5">
      <w:r w:rsidRPr="00650919">
        <w:t xml:space="preserve">In </w:t>
      </w:r>
      <w:r w:rsidR="00846069" w:rsidRPr="00650919">
        <w:t xml:space="preserve">this </w:t>
      </w:r>
      <w:r w:rsidRPr="00650919">
        <w:t xml:space="preserve">exercise, you will </w:t>
      </w:r>
      <w:r w:rsidR="001A2A68" w:rsidRPr="00650919">
        <w:t>make sure that</w:t>
      </w:r>
      <w:r w:rsidRPr="00650919">
        <w:t xml:space="preserve"> your </w:t>
      </w:r>
      <w:r w:rsidR="007B1C92" w:rsidRPr="00650919">
        <w:t xml:space="preserve">Desktop computer </w:t>
      </w:r>
      <w:r w:rsidR="00846069" w:rsidRPr="00650919">
        <w:t>and the development board (</w:t>
      </w:r>
      <w:r w:rsidR="002169B8" w:rsidRPr="00650919">
        <w:t>MinnowBoard Max</w:t>
      </w:r>
      <w:r w:rsidR="00846069" w:rsidRPr="00650919">
        <w:t xml:space="preserve">) </w:t>
      </w:r>
      <w:r w:rsidR="007B1C92" w:rsidRPr="00650919">
        <w:t>h</w:t>
      </w:r>
      <w:r w:rsidR="00846069" w:rsidRPr="00650919">
        <w:t>ave</w:t>
      </w:r>
      <w:r w:rsidR="007B1C92" w:rsidRPr="00650919">
        <w:t xml:space="preserve"> been set up with the files </w:t>
      </w:r>
      <w:r w:rsidR="00846069" w:rsidRPr="00650919">
        <w:t xml:space="preserve">and software tools </w:t>
      </w:r>
      <w:r w:rsidR="007B1C92" w:rsidRPr="00650919">
        <w:t xml:space="preserve">that you need for </w:t>
      </w:r>
      <w:r w:rsidR="00846069" w:rsidRPr="00650919">
        <w:t>this hands-on lab</w:t>
      </w:r>
      <w:r w:rsidRPr="00650919">
        <w:t>.</w:t>
      </w:r>
    </w:p>
    <w:p w14:paraId="265B9749" w14:textId="05329660" w:rsidR="00074CE9" w:rsidRPr="00650919" w:rsidRDefault="00186E15" w:rsidP="00C82DD7">
      <w:pPr>
        <w:keepNext/>
        <w:keepLines/>
        <w:spacing w:before="40" w:after="0"/>
        <w:outlineLvl w:val="1"/>
        <w:rPr>
          <w:rFonts w:eastAsiaTheme="majorEastAsia" w:cstheme="majorBidi"/>
          <w:sz w:val="26"/>
          <w:szCs w:val="26"/>
        </w:rPr>
      </w:pPr>
      <w:bookmarkStart w:id="4" w:name="_Toc433743977"/>
      <w:r w:rsidRPr="00650919">
        <w:rPr>
          <w:rFonts w:eastAsiaTheme="majorEastAsia" w:cstheme="majorBidi"/>
          <w:sz w:val="26"/>
          <w:szCs w:val="26"/>
        </w:rPr>
        <w:t xml:space="preserve">Section 1: MinnowBoard Max </w:t>
      </w:r>
      <w:r w:rsidR="00C41798" w:rsidRPr="00650919">
        <w:rPr>
          <w:rFonts w:eastAsiaTheme="majorEastAsia" w:cstheme="majorBidi"/>
          <w:sz w:val="26"/>
          <w:szCs w:val="26"/>
        </w:rPr>
        <w:t>Setting</w:t>
      </w:r>
      <w:bookmarkEnd w:id="4"/>
    </w:p>
    <w:p w14:paraId="46D30D8F" w14:textId="7B74F92F" w:rsidR="00186E15" w:rsidRPr="00650919" w:rsidRDefault="00074CE9" w:rsidP="00186E15">
      <w:r w:rsidRPr="00650919">
        <w:t>In this section you will verify</w:t>
      </w:r>
      <w:r w:rsidR="00186E15" w:rsidRPr="00650919">
        <w:t xml:space="preserve"> that your development board (MinnowBoard Max) is set up correctly for this lab.</w:t>
      </w:r>
    </w:p>
    <w:p w14:paraId="51886933" w14:textId="2F7AAEBD" w:rsidR="00C82DD7" w:rsidRPr="00650919" w:rsidRDefault="00C82DD7" w:rsidP="00D262C5">
      <w:pPr>
        <w:pStyle w:val="NoSpacing"/>
        <w:ind w:left="360"/>
        <w:rPr>
          <w:b/>
        </w:rPr>
      </w:pPr>
      <w:r w:rsidRPr="00650919">
        <w:rPr>
          <w:b/>
        </w:rPr>
        <w:t>On MinnowBoard Max</w:t>
      </w:r>
    </w:p>
    <w:p w14:paraId="797A37D3" w14:textId="0B31DAA1" w:rsidR="005A2239" w:rsidRPr="00650919" w:rsidRDefault="00186E15" w:rsidP="00D262C5">
      <w:pPr>
        <w:pStyle w:val="ListParagraph"/>
        <w:numPr>
          <w:ilvl w:val="0"/>
          <w:numId w:val="2"/>
        </w:numPr>
        <w:spacing w:before="120" w:after="0" w:line="22" w:lineRule="atLeast"/>
      </w:pPr>
      <w:r w:rsidRPr="00650919">
        <w:t xml:space="preserve">Make sure that the MinnowBoard Max is powered up and running, and you can see the Windows 10 IoT Core Default </w:t>
      </w:r>
      <w:r w:rsidR="00C41798" w:rsidRPr="00650919">
        <w:t xml:space="preserve">IoT </w:t>
      </w:r>
      <w:r w:rsidRPr="00650919">
        <w:t xml:space="preserve">App displayed on the monitor. </w:t>
      </w:r>
    </w:p>
    <w:p w14:paraId="2F541614" w14:textId="189343A0" w:rsidR="00186E15" w:rsidRPr="00650919" w:rsidRDefault="00C41798" w:rsidP="00C30097">
      <w:pPr>
        <w:numPr>
          <w:ilvl w:val="0"/>
          <w:numId w:val="2"/>
        </w:numPr>
        <w:spacing w:after="0" w:line="22" w:lineRule="atLeast"/>
        <w:contextualSpacing/>
      </w:pPr>
      <w:r w:rsidRPr="00650919">
        <w:t>Record</w:t>
      </w:r>
      <w:r w:rsidR="00186E15" w:rsidRPr="00650919">
        <w:t xml:space="preserve"> the IP Address on the Default</w:t>
      </w:r>
      <w:r w:rsidRPr="00650919">
        <w:t xml:space="preserve"> IoT</w:t>
      </w:r>
      <w:r w:rsidR="00186E15" w:rsidRPr="00650919">
        <w:t xml:space="preserve"> App.</w:t>
      </w:r>
    </w:p>
    <w:p w14:paraId="68BA4727" w14:textId="77777777" w:rsidR="00DD27F0" w:rsidRPr="00650919" w:rsidRDefault="00DD27F0" w:rsidP="009A39A7">
      <w:pPr>
        <w:pStyle w:val="NoSpacing"/>
        <w:spacing w:before="120" w:after="120" w:line="22" w:lineRule="atLeast"/>
        <w:ind w:left="720"/>
        <w:jc w:val="center"/>
      </w:pPr>
      <w:r w:rsidRPr="00650919">
        <w:rPr>
          <w:noProof/>
          <w:lang w:eastAsia="zh-TW"/>
        </w:rPr>
        <w:drawing>
          <wp:inline distT="0" distB="0" distL="0" distR="0" wp14:anchorId="2842D793" wp14:editId="2754ECA8">
            <wp:extent cx="2080845" cy="2286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0845" cy="2286000"/>
                    </a:xfrm>
                    <a:prstGeom prst="rect">
                      <a:avLst/>
                    </a:prstGeom>
                    <a:noFill/>
                    <a:ln>
                      <a:noFill/>
                    </a:ln>
                  </pic:spPr>
                </pic:pic>
              </a:graphicData>
            </a:graphic>
          </wp:inline>
        </w:drawing>
      </w:r>
    </w:p>
    <w:p w14:paraId="6DE7D2C7" w14:textId="0910E8A9" w:rsidR="00614C5B" w:rsidRPr="00650919" w:rsidRDefault="00186E15" w:rsidP="00A50E95">
      <w:pPr>
        <w:pStyle w:val="NoSpacing"/>
        <w:spacing w:before="240" w:after="120" w:line="22" w:lineRule="atLeast"/>
        <w:ind w:left="720"/>
        <w:jc w:val="center"/>
      </w:pPr>
      <w:r w:rsidRPr="00650919">
        <w:t>MinnowBoard Max IP Address = ______________________________</w:t>
      </w:r>
    </w:p>
    <w:p w14:paraId="78FD980F" w14:textId="3409F131" w:rsidR="00186E15" w:rsidRPr="00650919" w:rsidRDefault="004F68FA" w:rsidP="00C30097">
      <w:pPr>
        <w:pStyle w:val="NoSpacing"/>
        <w:numPr>
          <w:ilvl w:val="0"/>
          <w:numId w:val="2"/>
        </w:numPr>
        <w:spacing w:line="22" w:lineRule="atLeast"/>
      </w:pPr>
      <w:r w:rsidRPr="00650919">
        <w:t>Check that there is an Ethernet cable connecting your MinnowBoard Max to your Dev PC</w:t>
      </w:r>
    </w:p>
    <w:p w14:paraId="28E63690" w14:textId="7561540C" w:rsidR="00C73FC4" w:rsidRPr="00650919" w:rsidRDefault="00C73FC4" w:rsidP="00186E15">
      <w:pPr>
        <w:pStyle w:val="NoSpacing"/>
      </w:pPr>
    </w:p>
    <w:p w14:paraId="153A7832" w14:textId="7239695C" w:rsidR="00074CE9" w:rsidRPr="00650919" w:rsidRDefault="0044710E" w:rsidP="00C82DD7">
      <w:pPr>
        <w:keepNext/>
        <w:keepLines/>
        <w:spacing w:before="40" w:after="0"/>
        <w:outlineLvl w:val="1"/>
        <w:rPr>
          <w:rFonts w:eastAsiaTheme="majorEastAsia" w:cstheme="majorBidi"/>
          <w:sz w:val="26"/>
          <w:szCs w:val="26"/>
        </w:rPr>
      </w:pPr>
      <w:bookmarkStart w:id="5" w:name="_Toc433743978"/>
      <w:r w:rsidRPr="00650919">
        <w:rPr>
          <w:rFonts w:eastAsiaTheme="majorEastAsia" w:cstheme="majorBidi"/>
          <w:sz w:val="26"/>
          <w:szCs w:val="26"/>
        </w:rPr>
        <w:t xml:space="preserve">Section </w:t>
      </w:r>
      <w:r w:rsidR="00186E15" w:rsidRPr="00650919">
        <w:rPr>
          <w:rFonts w:eastAsiaTheme="majorEastAsia" w:cstheme="majorBidi"/>
          <w:sz w:val="26"/>
          <w:szCs w:val="26"/>
        </w:rPr>
        <w:t>2</w:t>
      </w:r>
      <w:r w:rsidRPr="00650919">
        <w:rPr>
          <w:rFonts w:eastAsiaTheme="majorEastAsia" w:cstheme="majorBidi"/>
          <w:sz w:val="26"/>
          <w:szCs w:val="26"/>
        </w:rPr>
        <w:t xml:space="preserve">: </w:t>
      </w:r>
      <w:r w:rsidR="00C41798" w:rsidRPr="00650919">
        <w:rPr>
          <w:rFonts w:eastAsiaTheme="majorEastAsia" w:cstheme="majorBidi"/>
          <w:sz w:val="26"/>
          <w:szCs w:val="26"/>
        </w:rPr>
        <w:t>Development PC</w:t>
      </w:r>
      <w:r w:rsidR="007E6B6C" w:rsidRPr="00650919">
        <w:rPr>
          <w:rFonts w:eastAsiaTheme="majorEastAsia" w:cstheme="majorBidi"/>
          <w:sz w:val="26"/>
          <w:szCs w:val="26"/>
        </w:rPr>
        <w:t xml:space="preserve"> and </w:t>
      </w:r>
      <w:r w:rsidR="00C61686" w:rsidRPr="00650919">
        <w:rPr>
          <w:rFonts w:eastAsiaTheme="majorEastAsia" w:cstheme="majorBidi"/>
          <w:sz w:val="26"/>
          <w:szCs w:val="26"/>
        </w:rPr>
        <w:t>Software Settings</w:t>
      </w:r>
      <w:bookmarkEnd w:id="5"/>
    </w:p>
    <w:p w14:paraId="7A9DD29D" w14:textId="407A045E" w:rsidR="007B1C92" w:rsidRPr="00650919" w:rsidRDefault="007B1C92" w:rsidP="00790AD1">
      <w:pPr>
        <w:spacing w:after="0"/>
      </w:pPr>
      <w:r w:rsidRPr="00650919">
        <w:t xml:space="preserve">In this section you will </w:t>
      </w:r>
      <w:r w:rsidR="001846A6">
        <w:rPr>
          <w:lang w:eastAsia="zh-TW"/>
        </w:rPr>
        <w:t>check</w:t>
      </w:r>
      <w:r w:rsidR="00790AD1">
        <w:rPr>
          <w:rFonts w:hint="eastAsia"/>
          <w:lang w:eastAsia="zh-TW"/>
        </w:rPr>
        <w:t xml:space="preserve"> if</w:t>
      </w:r>
      <w:r w:rsidR="001846A6">
        <w:rPr>
          <w:lang w:eastAsia="zh-TW"/>
        </w:rPr>
        <w:t xml:space="preserve"> the</w:t>
      </w:r>
      <w:r w:rsidR="00790AD1">
        <w:rPr>
          <w:rFonts w:hint="eastAsia"/>
          <w:lang w:eastAsia="zh-TW"/>
        </w:rPr>
        <w:t xml:space="preserve"> </w:t>
      </w:r>
      <w:r w:rsidR="00074CE9" w:rsidRPr="00650919">
        <w:t>development</w:t>
      </w:r>
      <w:r w:rsidR="0064218F" w:rsidRPr="00650919">
        <w:t xml:space="preserve"> PC</w:t>
      </w:r>
      <w:r w:rsidR="00C61686" w:rsidRPr="00650919">
        <w:t xml:space="preserve"> </w:t>
      </w:r>
      <w:r w:rsidR="0064218F" w:rsidRPr="00650919">
        <w:t xml:space="preserve">is ready to create </w:t>
      </w:r>
      <w:r w:rsidR="00C61686" w:rsidRPr="00650919">
        <w:t xml:space="preserve">AllJoyn Device System Bridge </w:t>
      </w:r>
      <w:r w:rsidR="0064218F" w:rsidRPr="00650919">
        <w:t>app</w:t>
      </w:r>
      <w:r w:rsidRPr="00650919">
        <w:t>.</w:t>
      </w:r>
    </w:p>
    <w:p w14:paraId="739A14B2" w14:textId="05BD9483" w:rsidR="00C82DD7" w:rsidRPr="00650919" w:rsidRDefault="00C82DD7" w:rsidP="00225B7C">
      <w:pPr>
        <w:pStyle w:val="NoSpacing"/>
        <w:spacing w:before="120" w:after="120"/>
        <w:ind w:left="360"/>
        <w:rPr>
          <w:b/>
        </w:rPr>
      </w:pPr>
      <w:r w:rsidRPr="00650919">
        <w:rPr>
          <w:b/>
        </w:rPr>
        <w:t>On Development Computer</w:t>
      </w:r>
    </w:p>
    <w:p w14:paraId="13A5BCDC" w14:textId="5E98E758" w:rsidR="00E32FE3" w:rsidRPr="00650919" w:rsidRDefault="0064218F" w:rsidP="00790AD1">
      <w:pPr>
        <w:pStyle w:val="ListParagraph"/>
        <w:numPr>
          <w:ilvl w:val="0"/>
          <w:numId w:val="4"/>
        </w:numPr>
        <w:spacing w:line="240" w:lineRule="auto"/>
        <w:rPr>
          <w:b/>
        </w:rPr>
      </w:pPr>
      <w:r w:rsidRPr="00650919">
        <w:t>Make sure that your Dev PC</w:t>
      </w:r>
      <w:r w:rsidR="004D6993" w:rsidRPr="00650919">
        <w:t xml:space="preserve"> is booted up and running</w:t>
      </w:r>
      <w:r w:rsidR="00460D13" w:rsidRPr="00650919">
        <w:t xml:space="preserve"> on Window 10</w:t>
      </w:r>
      <w:r w:rsidR="006024D1" w:rsidRPr="00650919">
        <w:t>.</w:t>
      </w:r>
    </w:p>
    <w:p w14:paraId="44250637" w14:textId="3D0D8F6D" w:rsidR="00C41798" w:rsidRPr="00650919" w:rsidRDefault="00FD2986" w:rsidP="00790AD1">
      <w:pPr>
        <w:pStyle w:val="ListParagraph"/>
        <w:numPr>
          <w:ilvl w:val="0"/>
          <w:numId w:val="4"/>
        </w:numPr>
        <w:spacing w:line="240" w:lineRule="auto"/>
      </w:pPr>
      <w:r w:rsidRPr="00650919">
        <w:lastRenderedPageBreak/>
        <w:t>Launch</w:t>
      </w:r>
      <w:r w:rsidR="00C41798" w:rsidRPr="00650919">
        <w:t xml:space="preserve"> </w:t>
      </w:r>
      <w:r w:rsidR="00AE2D46" w:rsidRPr="00650919">
        <w:rPr>
          <w:b/>
        </w:rPr>
        <w:t>WindowsIoTCoreWatcher</w:t>
      </w:r>
      <w:r w:rsidR="00C41798" w:rsidRPr="00650919">
        <w:t>, verify that your IoT device’s IP Address in the watcher matches the IP Address displayed on the Default IoT App.</w:t>
      </w:r>
    </w:p>
    <w:p w14:paraId="584B0615" w14:textId="5E2CE778" w:rsidR="00CD3FF5" w:rsidRPr="00650919" w:rsidRDefault="00801A2B" w:rsidP="002A25BD">
      <w:pPr>
        <w:pStyle w:val="ListParagraph"/>
        <w:numPr>
          <w:ilvl w:val="0"/>
          <w:numId w:val="4"/>
        </w:numPr>
        <w:spacing w:after="120" w:line="240" w:lineRule="auto"/>
        <w:rPr>
          <w:b/>
        </w:rPr>
      </w:pPr>
      <w:r w:rsidRPr="00650919">
        <w:t>On the D</w:t>
      </w:r>
      <w:r w:rsidR="00CD3FF5" w:rsidRPr="00650919">
        <w:t>esktop, double-click to open the</w:t>
      </w:r>
      <w:r w:rsidRPr="00650919">
        <w:t xml:space="preserve"> </w:t>
      </w:r>
      <w:r w:rsidRPr="00650919">
        <w:rPr>
          <w:b/>
        </w:rPr>
        <w:t>LabManuals\Lab1</w:t>
      </w:r>
      <w:r w:rsidR="00CD3FF5" w:rsidRPr="00650919">
        <w:t xml:space="preserve"> folder, then verify that it contains files as shown in the following image.</w:t>
      </w:r>
    </w:p>
    <w:p w14:paraId="3F3C4869" w14:textId="77777777" w:rsidR="005D19D2" w:rsidRPr="00650919" w:rsidRDefault="005D19D2" w:rsidP="002A25BD">
      <w:pPr>
        <w:spacing w:after="120"/>
        <w:jc w:val="center"/>
        <w:rPr>
          <w:b/>
        </w:rPr>
      </w:pPr>
      <w:r w:rsidRPr="00650919">
        <w:rPr>
          <w:noProof/>
          <w:lang w:eastAsia="zh-TW"/>
        </w:rPr>
        <w:drawing>
          <wp:inline distT="0" distB="0" distL="0" distR="0" wp14:anchorId="6321B7D0" wp14:editId="10052FC7">
            <wp:extent cx="5943600" cy="1305791"/>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b1Content.PNG"/>
                    <pic:cNvPicPr/>
                  </pic:nvPicPr>
                  <pic:blipFill rotWithShape="1">
                    <a:blip r:embed="rId14">
                      <a:extLst>
                        <a:ext uri="{28A0092B-C50C-407E-A947-70E740481C1C}">
                          <a14:useLocalDpi xmlns:a14="http://schemas.microsoft.com/office/drawing/2010/main" val="0"/>
                        </a:ext>
                      </a:extLst>
                    </a:blip>
                    <a:srcRect l="1" r="1282"/>
                    <a:stretch/>
                  </pic:blipFill>
                  <pic:spPr bwMode="auto">
                    <a:xfrm>
                      <a:off x="0" y="0"/>
                      <a:ext cx="5943600" cy="130579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165B3CE" w14:textId="6F530B81" w:rsidR="007E6B6C" w:rsidRPr="009B3CC8" w:rsidRDefault="001273ED" w:rsidP="00790AD1">
      <w:pPr>
        <w:pStyle w:val="ListParagraph"/>
        <w:numPr>
          <w:ilvl w:val="0"/>
          <w:numId w:val="4"/>
        </w:numPr>
        <w:spacing w:after="120"/>
        <w:rPr>
          <w:b/>
        </w:rPr>
      </w:pPr>
      <w:r w:rsidRPr="00650919">
        <w:t>Close</w:t>
      </w:r>
      <w:r w:rsidR="00CD3FF5" w:rsidRPr="00650919">
        <w:t xml:space="preserve"> the folder. </w:t>
      </w:r>
      <w:r w:rsidR="007E6B6C" w:rsidRPr="00650919">
        <w:t xml:space="preserve"> </w:t>
      </w:r>
    </w:p>
    <w:p w14:paraId="5FED3B90" w14:textId="77777777" w:rsidR="009B3CC8" w:rsidRPr="00650919" w:rsidRDefault="009B3CC8" w:rsidP="009B3CC8">
      <w:pPr>
        <w:pStyle w:val="ListParagraph"/>
        <w:spacing w:after="120"/>
        <w:rPr>
          <w:b/>
        </w:rPr>
      </w:pPr>
    </w:p>
    <w:p w14:paraId="4DEC8A1E" w14:textId="1783081E" w:rsidR="00477273" w:rsidRPr="009B3CC8" w:rsidRDefault="00C30097" w:rsidP="009B3CC8">
      <w:pPr>
        <w:spacing w:after="0"/>
        <w:contextualSpacing/>
        <w:rPr>
          <w:color w:val="000000" w:themeColor="text1"/>
        </w:rPr>
      </w:pPr>
      <w:r w:rsidRPr="00650919">
        <w:rPr>
          <w:color w:val="000000" w:themeColor="text1"/>
        </w:rPr>
        <w:t xml:space="preserve">From now, the rest of exercises will be performed </w:t>
      </w:r>
      <w:r w:rsidRPr="00650919">
        <w:rPr>
          <w:b/>
          <w:color w:val="000000" w:themeColor="text1"/>
        </w:rPr>
        <w:t xml:space="preserve">on the Development PC </w:t>
      </w:r>
      <w:r w:rsidRPr="00650919">
        <w:rPr>
          <w:color w:val="000000" w:themeColor="text1"/>
        </w:rPr>
        <w:t>unless stated otherwise.</w:t>
      </w:r>
    </w:p>
    <w:p w14:paraId="4EE3C95A" w14:textId="0C0C8B6C" w:rsidR="00414198" w:rsidRPr="00650919" w:rsidRDefault="00136112" w:rsidP="00790AD1">
      <w:pPr>
        <w:keepNext/>
        <w:keepLines/>
        <w:spacing w:before="360" w:after="0"/>
        <w:outlineLvl w:val="0"/>
        <w:rPr>
          <w:rFonts w:eastAsiaTheme="majorEastAsia" w:cstheme="majorBidi"/>
          <w:b/>
          <w:sz w:val="32"/>
          <w:szCs w:val="32"/>
        </w:rPr>
      </w:pPr>
      <w:bookmarkStart w:id="6" w:name="_Toc433743979"/>
      <w:r w:rsidRPr="00650919">
        <w:rPr>
          <w:rFonts w:eastAsiaTheme="majorEastAsia" w:cstheme="majorBidi"/>
          <w:b/>
          <w:sz w:val="32"/>
          <w:szCs w:val="32"/>
        </w:rPr>
        <w:t xml:space="preserve">Exercise 2: </w:t>
      </w:r>
      <w:r w:rsidR="00343574" w:rsidRPr="00650919">
        <w:rPr>
          <w:rFonts w:eastAsiaTheme="majorEastAsia" w:cstheme="majorBidi"/>
          <w:b/>
          <w:sz w:val="32"/>
          <w:szCs w:val="32"/>
        </w:rPr>
        <w:t>Cr</w:t>
      </w:r>
      <w:r w:rsidR="00FA591D" w:rsidRPr="00650919">
        <w:rPr>
          <w:rFonts w:eastAsiaTheme="majorEastAsia" w:cstheme="majorBidi"/>
          <w:b/>
          <w:sz w:val="32"/>
          <w:szCs w:val="32"/>
        </w:rPr>
        <w:t>eate a</w:t>
      </w:r>
      <w:r w:rsidR="00343574" w:rsidRPr="00650919">
        <w:rPr>
          <w:rFonts w:eastAsiaTheme="majorEastAsia" w:cstheme="majorBidi"/>
          <w:b/>
          <w:sz w:val="32"/>
          <w:szCs w:val="32"/>
        </w:rPr>
        <w:t xml:space="preserve"> </w:t>
      </w:r>
      <w:r w:rsidR="00566021" w:rsidRPr="00650919">
        <w:rPr>
          <w:rFonts w:eastAsiaTheme="majorEastAsia" w:cstheme="majorBidi"/>
          <w:b/>
          <w:sz w:val="32"/>
          <w:szCs w:val="32"/>
        </w:rPr>
        <w:t xml:space="preserve">Driver Package using </w:t>
      </w:r>
      <w:r w:rsidR="00F76B95" w:rsidRPr="00650919">
        <w:rPr>
          <w:rFonts w:eastAsiaTheme="majorEastAsia" w:cstheme="majorBidi"/>
          <w:b/>
          <w:sz w:val="32"/>
          <w:szCs w:val="32"/>
        </w:rPr>
        <w:t>Command Line</w:t>
      </w:r>
      <w:bookmarkEnd w:id="6"/>
    </w:p>
    <w:p w14:paraId="120261ED" w14:textId="68042B2B" w:rsidR="00BD4B40" w:rsidRPr="00650919" w:rsidRDefault="004F68FA" w:rsidP="00477273">
      <w:pPr>
        <w:pStyle w:val="NoSpacing"/>
        <w:spacing w:after="240" w:line="259" w:lineRule="auto"/>
        <w:rPr>
          <w:color w:val="000000" w:themeColor="text1"/>
        </w:rPr>
      </w:pPr>
      <w:r w:rsidRPr="00650919">
        <w:rPr>
          <w:color w:val="000000" w:themeColor="text1"/>
        </w:rPr>
        <w:t>To include a d</w:t>
      </w:r>
      <w:r w:rsidR="0095329F" w:rsidRPr="00650919">
        <w:rPr>
          <w:color w:val="000000" w:themeColor="text1"/>
        </w:rPr>
        <w:t>river into a FFU image, we</w:t>
      </w:r>
      <w:r w:rsidRPr="00650919">
        <w:rPr>
          <w:color w:val="000000" w:themeColor="text1"/>
        </w:rPr>
        <w:t xml:space="preserve"> </w:t>
      </w:r>
      <w:r w:rsidR="0095329F" w:rsidRPr="00650919">
        <w:rPr>
          <w:color w:val="000000" w:themeColor="text1"/>
        </w:rPr>
        <w:t xml:space="preserve">need to create a driver package </w:t>
      </w:r>
      <w:r w:rsidRPr="00650919">
        <w:rPr>
          <w:color w:val="000000" w:themeColor="text1"/>
        </w:rPr>
        <w:t>and add the driver package information into</w:t>
      </w:r>
      <w:r w:rsidR="00FA591D" w:rsidRPr="00650919">
        <w:rPr>
          <w:color w:val="000000" w:themeColor="text1"/>
        </w:rPr>
        <w:t xml:space="preserve"> the files that are used to create the FFU image.</w:t>
      </w:r>
      <w:r w:rsidR="00E8003C" w:rsidRPr="00650919">
        <w:rPr>
          <w:color w:val="000000" w:themeColor="text1"/>
        </w:rPr>
        <w:t xml:space="preserve"> </w:t>
      </w:r>
      <w:r w:rsidR="00E8003C" w:rsidRPr="00650919">
        <w:t>I</w:t>
      </w:r>
      <w:r w:rsidR="0052393A" w:rsidRPr="00650919">
        <w:t xml:space="preserve">n this </w:t>
      </w:r>
      <w:r w:rsidR="0095329F" w:rsidRPr="00650919">
        <w:t>lab</w:t>
      </w:r>
      <w:r w:rsidR="0052393A" w:rsidRPr="00650919">
        <w:t xml:space="preserve">, </w:t>
      </w:r>
      <w:r w:rsidR="00E8003C" w:rsidRPr="00650919">
        <w:t xml:space="preserve">we </w:t>
      </w:r>
      <w:r w:rsidR="0052393A" w:rsidRPr="00650919">
        <w:t xml:space="preserve">will walk you through </w:t>
      </w:r>
      <w:r w:rsidR="00E8003C" w:rsidRPr="00650919">
        <w:t>the process</w:t>
      </w:r>
      <w:r w:rsidR="00FA591D" w:rsidRPr="00650919">
        <w:t xml:space="preserve"> using a sample GPIO driver</w:t>
      </w:r>
      <w:r w:rsidR="0052393A" w:rsidRPr="00650919">
        <w:t>.</w:t>
      </w:r>
      <w:r w:rsidR="0035421D" w:rsidRPr="00650919">
        <w:t xml:space="preserve"> </w:t>
      </w:r>
    </w:p>
    <w:p w14:paraId="204EA3DE" w14:textId="72F38B6A" w:rsidR="00BD4B40" w:rsidRPr="00650919" w:rsidRDefault="00B714D5" w:rsidP="00D32539">
      <w:pPr>
        <w:pStyle w:val="Heading2"/>
      </w:pPr>
      <w:bookmarkStart w:id="7" w:name="_Toc433743980"/>
      <w:r w:rsidRPr="00650919">
        <w:t xml:space="preserve">Section 1: </w:t>
      </w:r>
      <w:r w:rsidR="00FA591D" w:rsidRPr="00650919">
        <w:t xml:space="preserve">Examine </w:t>
      </w:r>
      <w:r w:rsidR="00F76B95" w:rsidRPr="00650919">
        <w:t>gpio</w:t>
      </w:r>
      <w:r w:rsidR="00FA591D" w:rsidRPr="00650919">
        <w:t>.pkg.xml</w:t>
      </w:r>
      <w:bookmarkEnd w:id="7"/>
    </w:p>
    <w:p w14:paraId="621CB2CC" w14:textId="430FF13D" w:rsidR="00D32539" w:rsidRPr="00650919" w:rsidRDefault="00D32539" w:rsidP="00727706">
      <w:pPr>
        <w:spacing w:line="240" w:lineRule="auto"/>
      </w:pPr>
      <w:r w:rsidRPr="00650919">
        <w:t xml:space="preserve">In this section, you will </w:t>
      </w:r>
      <w:r w:rsidR="00FA591D" w:rsidRPr="00650919">
        <w:t xml:space="preserve">examine the </w:t>
      </w:r>
      <w:r w:rsidR="00F76B95" w:rsidRPr="00650919">
        <w:t>gpio</w:t>
      </w:r>
      <w:r w:rsidRPr="00650919">
        <w:t>.</w:t>
      </w:r>
      <w:r w:rsidR="00FA591D" w:rsidRPr="00650919">
        <w:t xml:space="preserve">pkg.xml, which is the templated </w:t>
      </w:r>
      <w:r w:rsidR="00F76B95" w:rsidRPr="00650919">
        <w:t>used to create a driver package for our Sample GPIO Driver.</w:t>
      </w:r>
    </w:p>
    <w:p w14:paraId="29D5495F" w14:textId="3632B703" w:rsidR="00D32539" w:rsidRPr="00650919" w:rsidRDefault="003A43AD" w:rsidP="00D32539">
      <w:pPr>
        <w:pStyle w:val="NoSpacing"/>
        <w:numPr>
          <w:ilvl w:val="0"/>
          <w:numId w:val="31"/>
        </w:numPr>
      </w:pPr>
      <w:r w:rsidRPr="00650919">
        <w:t>Navigate</w:t>
      </w:r>
      <w:r w:rsidR="00FA591D" w:rsidRPr="00650919">
        <w:t xml:space="preserve"> </w:t>
      </w:r>
      <w:r w:rsidRPr="00650919">
        <w:t xml:space="preserve">to </w:t>
      </w:r>
      <w:r w:rsidR="00FA591D" w:rsidRPr="00650919">
        <w:t>the</w:t>
      </w:r>
      <w:r w:rsidRPr="00650919">
        <w:t xml:space="preserve"> </w:t>
      </w:r>
      <w:r w:rsidRPr="00650919">
        <w:rPr>
          <w:b/>
        </w:rPr>
        <w:t>LabManuals\</w:t>
      </w:r>
      <w:r w:rsidR="00E5239A" w:rsidRPr="00650919">
        <w:rPr>
          <w:b/>
        </w:rPr>
        <w:t>Lab1</w:t>
      </w:r>
      <w:r w:rsidR="00D32539" w:rsidRPr="00650919">
        <w:t xml:space="preserve"> folder on Desktop.</w:t>
      </w:r>
    </w:p>
    <w:p w14:paraId="37DFE57D" w14:textId="6D13D949" w:rsidR="00EF7C5F" w:rsidRPr="00650919" w:rsidRDefault="00FA591D" w:rsidP="00FA591D">
      <w:pPr>
        <w:pStyle w:val="ListParagraph"/>
        <w:numPr>
          <w:ilvl w:val="0"/>
          <w:numId w:val="31"/>
        </w:numPr>
      </w:pPr>
      <w:r w:rsidRPr="00650919">
        <w:t xml:space="preserve">Under the </w:t>
      </w:r>
      <w:r w:rsidRPr="00650919">
        <w:rPr>
          <w:b/>
        </w:rPr>
        <w:t>SampleDrive</w:t>
      </w:r>
      <w:r w:rsidR="00C212C2">
        <w:rPr>
          <w:b/>
        </w:rPr>
        <w:t>r</w:t>
      </w:r>
      <w:bookmarkStart w:id="8" w:name="_GoBack"/>
      <w:bookmarkEnd w:id="8"/>
      <w:r w:rsidRPr="00650919">
        <w:rPr>
          <w:b/>
        </w:rPr>
        <w:t>,</w:t>
      </w:r>
      <w:r w:rsidRPr="00650919">
        <w:t xml:space="preserve"> open </w:t>
      </w:r>
      <w:r w:rsidRPr="00650919">
        <w:rPr>
          <w:b/>
        </w:rPr>
        <w:t>gpio.pkg.xml</w:t>
      </w:r>
      <w:r w:rsidRPr="00650919">
        <w:t xml:space="preserve"> with Notepad.</w:t>
      </w:r>
    </w:p>
    <w:p w14:paraId="631756EB" w14:textId="749FBC8D" w:rsidR="00FA591D" w:rsidRPr="00650919" w:rsidRDefault="00FA591D" w:rsidP="00FA591D">
      <w:pPr>
        <w:pStyle w:val="ListParagraph"/>
        <w:numPr>
          <w:ilvl w:val="0"/>
          <w:numId w:val="31"/>
        </w:numPr>
      </w:pPr>
      <w:r w:rsidRPr="00650919">
        <w:t>Check that the names of the driv</w:t>
      </w:r>
      <w:r w:rsidR="00F1073D" w:rsidRPr="00650919">
        <w:t>er INF file and SYS file match</w:t>
      </w:r>
      <w:r w:rsidRPr="00650919">
        <w:t xml:space="preserve"> those in the </w:t>
      </w:r>
      <w:r w:rsidRPr="00650919">
        <w:rPr>
          <w:b/>
        </w:rPr>
        <w:t>SampleDriver</w:t>
      </w:r>
      <w:r w:rsidRPr="00650919">
        <w:t xml:space="preserve"> folder.</w:t>
      </w:r>
    </w:p>
    <w:p w14:paraId="510AED92" w14:textId="6F582B91" w:rsidR="009E184E" w:rsidRPr="00650919" w:rsidRDefault="00FA591D" w:rsidP="00477273">
      <w:pPr>
        <w:pStyle w:val="ListParagraph"/>
        <w:numPr>
          <w:ilvl w:val="0"/>
          <w:numId w:val="31"/>
        </w:numPr>
        <w:spacing w:after="240"/>
      </w:pPr>
      <w:r w:rsidRPr="00650919">
        <w:t xml:space="preserve">Close </w:t>
      </w:r>
      <w:r w:rsidRPr="00650919">
        <w:rPr>
          <w:b/>
        </w:rPr>
        <w:t>gpio.pkg.xml</w:t>
      </w:r>
      <w:r w:rsidRPr="00650919">
        <w:t>.</w:t>
      </w:r>
    </w:p>
    <w:p w14:paraId="587DAB4C" w14:textId="11A26B5E" w:rsidR="009E184E" w:rsidRPr="00650919" w:rsidRDefault="009E184E" w:rsidP="009E184E">
      <w:pPr>
        <w:pStyle w:val="Heading2"/>
      </w:pPr>
      <w:bookmarkStart w:id="9" w:name="_Toc433743981"/>
      <w:r w:rsidRPr="00650919">
        <w:t>Section 2: Install OEM Test Certificates</w:t>
      </w:r>
      <w:bookmarkEnd w:id="9"/>
    </w:p>
    <w:p w14:paraId="68215C26" w14:textId="64E0BE00" w:rsidR="009E184E" w:rsidRPr="00650919" w:rsidRDefault="009E184E" w:rsidP="00727706">
      <w:pPr>
        <w:spacing w:after="120" w:line="240" w:lineRule="auto"/>
      </w:pPr>
      <w:r w:rsidRPr="00650919">
        <w:t xml:space="preserve">In this section, </w:t>
      </w:r>
      <w:r w:rsidR="00D07E74" w:rsidRPr="00650919">
        <w:t>we will install OEM test certificates so we can sign the driver package</w:t>
      </w:r>
      <w:r w:rsidRPr="00650919">
        <w:t>.</w:t>
      </w:r>
      <w:r w:rsidR="00D07E74" w:rsidRPr="00650919">
        <w:t xml:space="preserve"> You only need to install the OEM certificates once (meaning you only need to do this section once on a machine).</w:t>
      </w:r>
    </w:p>
    <w:p w14:paraId="6434C18E" w14:textId="27894729" w:rsidR="00D07E74" w:rsidRPr="00650919" w:rsidRDefault="009E184E" w:rsidP="00727706">
      <w:pPr>
        <w:pStyle w:val="ListParagraph"/>
        <w:numPr>
          <w:ilvl w:val="0"/>
          <w:numId w:val="40"/>
        </w:numPr>
        <w:spacing w:after="120" w:line="240" w:lineRule="auto"/>
      </w:pPr>
      <w:r w:rsidRPr="00650919">
        <w:t xml:space="preserve">Launch </w:t>
      </w:r>
      <w:r w:rsidR="005D4C07" w:rsidRPr="00650919">
        <w:rPr>
          <w:b/>
        </w:rPr>
        <w:t>Deployment and Imaging Tools Environment</w:t>
      </w:r>
      <w:r w:rsidRPr="00650919">
        <w:t xml:space="preserve"> as ADMIN</w:t>
      </w:r>
    </w:p>
    <w:p w14:paraId="38FA629B" w14:textId="48AB6A84" w:rsidR="009E184E" w:rsidRPr="00650919" w:rsidRDefault="009E184E" w:rsidP="00727706">
      <w:pPr>
        <w:pStyle w:val="ListParagraph"/>
        <w:numPr>
          <w:ilvl w:val="0"/>
          <w:numId w:val="40"/>
        </w:numPr>
        <w:spacing w:after="120" w:line="240" w:lineRule="auto"/>
      </w:pPr>
      <w:r w:rsidRPr="00650919">
        <w:t xml:space="preserve">Set </w:t>
      </w:r>
      <w:r w:rsidR="00D07E74" w:rsidRPr="00650919">
        <w:t>environment variables</w:t>
      </w:r>
      <w:r w:rsidR="00B31769">
        <w:t xml:space="preserve">. Please make sure that the commands are copied as they are shown. </w:t>
      </w:r>
      <w:r w:rsidR="00B31769" w:rsidRPr="00464EB2">
        <w:rPr>
          <w:b/>
        </w:rPr>
        <w:t>B</w:t>
      </w:r>
      <w:r w:rsidR="00464EB2" w:rsidRPr="00464EB2">
        <w:rPr>
          <w:b/>
        </w:rPr>
        <w:t>e care</w:t>
      </w:r>
      <w:r w:rsidR="00B31769" w:rsidRPr="00464EB2">
        <w:rPr>
          <w:b/>
        </w:rPr>
        <w:t xml:space="preserve">ful </w:t>
      </w:r>
      <w:r w:rsidR="00464EB2" w:rsidRPr="00464EB2">
        <w:rPr>
          <w:b/>
        </w:rPr>
        <w:t xml:space="preserve">NOT </w:t>
      </w:r>
      <w:r w:rsidR="00B31769" w:rsidRPr="00464EB2">
        <w:rPr>
          <w:b/>
        </w:rPr>
        <w:t>to</w:t>
      </w:r>
      <w:r w:rsidR="00464EB2" w:rsidRPr="00464EB2">
        <w:rPr>
          <w:b/>
        </w:rPr>
        <w:t xml:space="preserve"> add extra space</w:t>
      </w:r>
      <w:r w:rsidR="00464EB2">
        <w:rPr>
          <w:b/>
        </w:rPr>
        <w:t>s</w:t>
      </w:r>
      <w:r w:rsidR="00464EB2" w:rsidRPr="00464EB2">
        <w:rPr>
          <w:b/>
        </w:rPr>
        <w:t xml:space="preserve"> at the end of each command</w:t>
      </w:r>
      <w:r w:rsidR="00464EB2">
        <w:t>.</w:t>
      </w:r>
    </w:p>
    <w:p w14:paraId="6807BB94" w14:textId="225FF58F" w:rsidR="009E184E" w:rsidRPr="00650919" w:rsidRDefault="00B05EF6" w:rsidP="009E184E">
      <w:pPr>
        <w:pStyle w:val="Style1"/>
        <w:ind w:left="720"/>
        <w:rPr>
          <w:rFonts w:asciiTheme="minorHAnsi" w:hAnsiTheme="minorHAnsi"/>
        </w:rPr>
      </w:pPr>
      <w:r>
        <w:rPr>
          <w:rFonts w:asciiTheme="minorHAnsi" w:hAnsiTheme="minorHAnsi"/>
        </w:rPr>
        <w:t>SET</w:t>
      </w:r>
      <w:r w:rsidR="009E184E" w:rsidRPr="00650919">
        <w:rPr>
          <w:rFonts w:asciiTheme="minorHAnsi" w:hAnsiTheme="minorHAnsi"/>
        </w:rPr>
        <w:t xml:space="preserve"> W10_KITROOT=%ProgramFiles(x86)%\Windows Kits\10</w:t>
      </w:r>
    </w:p>
    <w:p w14:paraId="0BB3FC01" w14:textId="213946BE" w:rsidR="009E184E" w:rsidRPr="00650919" w:rsidRDefault="00B05EF6" w:rsidP="009E184E">
      <w:pPr>
        <w:pStyle w:val="Style1"/>
        <w:ind w:left="720"/>
        <w:rPr>
          <w:rFonts w:asciiTheme="minorHAnsi" w:hAnsiTheme="minorHAnsi"/>
        </w:rPr>
      </w:pPr>
      <w:r>
        <w:rPr>
          <w:rFonts w:asciiTheme="minorHAnsi" w:hAnsiTheme="minorHAnsi"/>
        </w:rPr>
        <w:t>SET</w:t>
      </w:r>
      <w:r w:rsidR="009E184E" w:rsidRPr="00650919">
        <w:rPr>
          <w:rFonts w:asciiTheme="minorHAnsi" w:hAnsiTheme="minorHAnsi"/>
        </w:rPr>
        <w:t xml:space="preserve"> WPDKCONTENTROOT=%W10_KITROOT%</w:t>
      </w:r>
    </w:p>
    <w:p w14:paraId="12D760AC" w14:textId="2BA88D0C" w:rsidR="009E184E" w:rsidRPr="00650919" w:rsidRDefault="00B05EF6" w:rsidP="009E184E">
      <w:pPr>
        <w:pStyle w:val="Style1"/>
        <w:ind w:left="720"/>
        <w:rPr>
          <w:rFonts w:asciiTheme="minorHAnsi" w:hAnsiTheme="minorHAnsi"/>
        </w:rPr>
      </w:pPr>
      <w:r>
        <w:rPr>
          <w:rFonts w:asciiTheme="minorHAnsi" w:hAnsiTheme="minorHAnsi"/>
        </w:rPr>
        <w:t>SET</w:t>
      </w:r>
      <w:r w:rsidR="009E184E" w:rsidRPr="00650919">
        <w:rPr>
          <w:rFonts w:asciiTheme="minorHAnsi" w:hAnsiTheme="minorHAnsi"/>
        </w:rPr>
        <w:t xml:space="preserve"> W10_TOOL=%W10_KITROOT%\bin\x86;%W10_KITROOT%\Tools\bin\i386</w:t>
      </w:r>
    </w:p>
    <w:p w14:paraId="3BB65B62" w14:textId="71AF45E8" w:rsidR="009E184E" w:rsidRDefault="00B05EF6" w:rsidP="009E184E">
      <w:pPr>
        <w:pStyle w:val="Style1"/>
        <w:ind w:left="720"/>
        <w:rPr>
          <w:rFonts w:asciiTheme="minorHAnsi" w:hAnsiTheme="minorHAnsi"/>
        </w:rPr>
      </w:pPr>
      <w:r>
        <w:rPr>
          <w:rFonts w:asciiTheme="minorHAnsi" w:hAnsiTheme="minorHAnsi"/>
        </w:rPr>
        <w:t>SET</w:t>
      </w:r>
      <w:r w:rsidR="009E184E" w:rsidRPr="00650919">
        <w:rPr>
          <w:rFonts w:asciiTheme="minorHAnsi" w:hAnsiTheme="minorHAnsi"/>
        </w:rPr>
        <w:t xml:space="preserve"> PATH=%PATH%;%W10_TOOL%;</w:t>
      </w:r>
    </w:p>
    <w:p w14:paraId="239E9310" w14:textId="61163B98" w:rsidR="009E184E" w:rsidRPr="00650919" w:rsidRDefault="009E184E" w:rsidP="00727706">
      <w:pPr>
        <w:pStyle w:val="ListParagraph"/>
        <w:numPr>
          <w:ilvl w:val="0"/>
          <w:numId w:val="40"/>
        </w:numPr>
        <w:spacing w:before="120" w:after="120" w:line="240" w:lineRule="auto"/>
      </w:pPr>
      <w:r w:rsidRPr="00650919">
        <w:t>Install OEM Certificates:</w:t>
      </w:r>
    </w:p>
    <w:p w14:paraId="2CF91DEC" w14:textId="79651D3E" w:rsidR="009E184E" w:rsidRPr="00650919" w:rsidRDefault="009E184E" w:rsidP="009E184E">
      <w:pPr>
        <w:pStyle w:val="Style1"/>
        <w:ind w:left="720"/>
        <w:rPr>
          <w:rFonts w:asciiTheme="minorHAnsi" w:hAnsiTheme="minorHAnsi"/>
        </w:rPr>
      </w:pPr>
      <w:r w:rsidRPr="00650919">
        <w:rPr>
          <w:rFonts w:asciiTheme="minorHAnsi" w:hAnsiTheme="minorHAnsi"/>
        </w:rPr>
        <w:t>installoemcerts.cmd</w:t>
      </w:r>
    </w:p>
    <w:p w14:paraId="3BE2C443" w14:textId="4E76FBCF" w:rsidR="00922EF0" w:rsidRPr="00650919" w:rsidRDefault="00922EF0" w:rsidP="009E184E">
      <w:pPr>
        <w:keepNext/>
        <w:keepLines/>
        <w:spacing w:before="240" w:after="0"/>
        <w:outlineLvl w:val="1"/>
        <w:rPr>
          <w:rFonts w:eastAsiaTheme="majorEastAsia" w:cstheme="majorBidi"/>
          <w:sz w:val="26"/>
          <w:szCs w:val="26"/>
        </w:rPr>
      </w:pPr>
      <w:bookmarkStart w:id="10" w:name="_Toc433743982"/>
      <w:r w:rsidRPr="00650919">
        <w:rPr>
          <w:rFonts w:eastAsiaTheme="majorEastAsia" w:cstheme="majorBidi"/>
          <w:sz w:val="26"/>
          <w:szCs w:val="26"/>
        </w:rPr>
        <w:lastRenderedPageBreak/>
        <w:t>Section</w:t>
      </w:r>
      <w:r w:rsidR="00D32539" w:rsidRPr="00650919">
        <w:rPr>
          <w:rFonts w:eastAsiaTheme="majorEastAsia" w:cstheme="majorBidi"/>
          <w:sz w:val="26"/>
          <w:szCs w:val="26"/>
        </w:rPr>
        <w:t xml:space="preserve"> </w:t>
      </w:r>
      <w:r w:rsidR="009E184E" w:rsidRPr="00650919">
        <w:rPr>
          <w:rFonts w:eastAsiaTheme="majorEastAsia" w:cstheme="majorBidi"/>
          <w:sz w:val="26"/>
          <w:szCs w:val="26"/>
        </w:rPr>
        <w:t>3</w:t>
      </w:r>
      <w:r w:rsidRPr="00650919">
        <w:rPr>
          <w:rFonts w:eastAsiaTheme="majorEastAsia" w:cstheme="majorBidi"/>
          <w:sz w:val="26"/>
          <w:szCs w:val="26"/>
        </w:rPr>
        <w:t xml:space="preserve">: </w:t>
      </w:r>
      <w:r w:rsidR="00003343" w:rsidRPr="00650919">
        <w:rPr>
          <w:rFonts w:eastAsiaTheme="majorEastAsia" w:cstheme="majorBidi"/>
          <w:sz w:val="26"/>
          <w:szCs w:val="26"/>
        </w:rPr>
        <w:t xml:space="preserve">Create </w:t>
      </w:r>
      <w:r w:rsidR="00FA591D" w:rsidRPr="00650919">
        <w:rPr>
          <w:rFonts w:eastAsiaTheme="majorEastAsia" w:cstheme="majorBidi"/>
          <w:sz w:val="26"/>
          <w:szCs w:val="26"/>
        </w:rPr>
        <w:t>a Driver Pack</w:t>
      </w:r>
      <w:r w:rsidR="006A0FF7" w:rsidRPr="00650919">
        <w:rPr>
          <w:rFonts w:eastAsiaTheme="majorEastAsia" w:cstheme="majorBidi"/>
          <w:sz w:val="26"/>
          <w:szCs w:val="26"/>
        </w:rPr>
        <w:t>a</w:t>
      </w:r>
      <w:r w:rsidR="00FA591D" w:rsidRPr="00650919">
        <w:rPr>
          <w:rFonts w:eastAsiaTheme="majorEastAsia" w:cstheme="majorBidi"/>
          <w:sz w:val="26"/>
          <w:szCs w:val="26"/>
        </w:rPr>
        <w:t xml:space="preserve">ge using </w:t>
      </w:r>
      <w:r w:rsidR="00D02044" w:rsidRPr="00650919">
        <w:rPr>
          <w:rFonts w:eastAsiaTheme="majorEastAsia" w:cstheme="majorBidi"/>
          <w:sz w:val="26"/>
          <w:szCs w:val="26"/>
        </w:rPr>
        <w:t>PkgGen.exe</w:t>
      </w:r>
      <w:bookmarkEnd w:id="10"/>
    </w:p>
    <w:p w14:paraId="19163571" w14:textId="66FE8050" w:rsidR="00974C77" w:rsidRPr="00650919" w:rsidRDefault="00074D4E" w:rsidP="00343574">
      <w:r w:rsidRPr="00650919">
        <w:t xml:space="preserve">In this section, </w:t>
      </w:r>
      <w:r w:rsidR="00003343" w:rsidRPr="00650919">
        <w:t xml:space="preserve">you will create </w:t>
      </w:r>
      <w:r w:rsidR="00FA591D" w:rsidRPr="00650919">
        <w:t>CBS cab filed based on the gpio.pkg.xml</w:t>
      </w:r>
      <w:r w:rsidR="00F76B95" w:rsidRPr="00650919">
        <w:t xml:space="preserve"> using PkgGen.exe</w:t>
      </w:r>
      <w:r w:rsidR="00FA591D" w:rsidRPr="00650919">
        <w:t>.</w:t>
      </w:r>
    </w:p>
    <w:p w14:paraId="1EED61DC" w14:textId="61F0762F" w:rsidR="00F76B95" w:rsidRPr="00650919" w:rsidRDefault="00FA591D" w:rsidP="00F76B95">
      <w:pPr>
        <w:pStyle w:val="ListParagraph"/>
        <w:numPr>
          <w:ilvl w:val="0"/>
          <w:numId w:val="5"/>
        </w:numPr>
      </w:pPr>
      <w:r w:rsidRPr="00650919">
        <w:t xml:space="preserve">Launch </w:t>
      </w:r>
      <w:r w:rsidR="003A303D" w:rsidRPr="00650919">
        <w:rPr>
          <w:b/>
        </w:rPr>
        <w:t>Deployment and</w:t>
      </w:r>
      <w:r w:rsidRPr="00650919">
        <w:rPr>
          <w:b/>
        </w:rPr>
        <w:t xml:space="preserve"> Imaging Tools</w:t>
      </w:r>
      <w:r w:rsidR="003A303D" w:rsidRPr="00650919">
        <w:rPr>
          <w:b/>
          <w:lang w:eastAsia="zh-TW"/>
        </w:rPr>
        <w:t xml:space="preserve"> Environment </w:t>
      </w:r>
      <w:r w:rsidRPr="00650919">
        <w:t>as ADMIN</w:t>
      </w:r>
    </w:p>
    <w:p w14:paraId="034A42E9" w14:textId="503026D8" w:rsidR="00F76B95" w:rsidRPr="00650919" w:rsidRDefault="00F76B95" w:rsidP="00E2383D">
      <w:pPr>
        <w:pStyle w:val="ListParagraph"/>
        <w:numPr>
          <w:ilvl w:val="0"/>
          <w:numId w:val="5"/>
        </w:numPr>
        <w:spacing w:after="120"/>
      </w:pPr>
      <w:r w:rsidRPr="00650919">
        <w:t>Set the environment variables by inputting the following into the cmd:</w:t>
      </w:r>
    </w:p>
    <w:p w14:paraId="2975C2EA" w14:textId="00682322" w:rsidR="00F76B95" w:rsidRPr="00650919" w:rsidRDefault="00F76B95" w:rsidP="00717010">
      <w:pPr>
        <w:pStyle w:val="Style1"/>
        <w:spacing w:after="120"/>
        <w:ind w:left="720"/>
        <w:rPr>
          <w:rFonts w:asciiTheme="minorHAnsi" w:hAnsiTheme="minorHAnsi"/>
        </w:rPr>
      </w:pPr>
      <w:r w:rsidRPr="00650919">
        <w:rPr>
          <w:rFonts w:asciiTheme="minorHAnsi" w:hAnsiTheme="minorHAnsi"/>
        </w:rPr>
        <w:t>SET PATH=%KITSROOT%tools\bin\i386;%PATH%</w:t>
      </w:r>
    </w:p>
    <w:p w14:paraId="69E165EC" w14:textId="64680E55" w:rsidR="00717010" w:rsidRPr="00650919" w:rsidRDefault="00717010" w:rsidP="00E2383D">
      <w:pPr>
        <w:pStyle w:val="NoSpacing"/>
        <w:numPr>
          <w:ilvl w:val="0"/>
          <w:numId w:val="5"/>
        </w:numPr>
        <w:spacing w:after="120"/>
      </w:pPr>
      <w:r w:rsidRPr="00650919">
        <w:t>Specify that we are using the OEM test certificates</w:t>
      </w:r>
    </w:p>
    <w:p w14:paraId="4F12D55B" w14:textId="77777777" w:rsidR="00717010" w:rsidRPr="00650919" w:rsidRDefault="00717010" w:rsidP="00717010">
      <w:pPr>
        <w:pStyle w:val="Style1"/>
        <w:ind w:left="720"/>
        <w:rPr>
          <w:rFonts w:asciiTheme="minorHAnsi" w:hAnsiTheme="minorHAnsi"/>
        </w:rPr>
      </w:pPr>
      <w:r w:rsidRPr="00650919">
        <w:rPr>
          <w:rFonts w:asciiTheme="minorHAnsi" w:hAnsiTheme="minorHAnsi"/>
        </w:rPr>
        <w:t>set SIGN_OEM=1</w:t>
      </w:r>
    </w:p>
    <w:p w14:paraId="06FAC898" w14:textId="208FDF2C" w:rsidR="00717010" w:rsidRPr="00650919" w:rsidRDefault="00717010" w:rsidP="00717010">
      <w:pPr>
        <w:pStyle w:val="Style1"/>
        <w:ind w:left="720"/>
        <w:rPr>
          <w:rFonts w:asciiTheme="minorHAnsi" w:hAnsiTheme="minorHAnsi"/>
        </w:rPr>
      </w:pPr>
      <w:r w:rsidRPr="00650919">
        <w:rPr>
          <w:rFonts w:asciiTheme="minorHAnsi" w:hAnsiTheme="minorHAnsi"/>
        </w:rPr>
        <w:t>set SIGN_WITH_TIMESTAMP=0</w:t>
      </w:r>
    </w:p>
    <w:p w14:paraId="25C344DB" w14:textId="058F69FB" w:rsidR="00F76B95" w:rsidRPr="00650919" w:rsidRDefault="00F76B95" w:rsidP="00032C65">
      <w:pPr>
        <w:pStyle w:val="NoSpacing"/>
        <w:numPr>
          <w:ilvl w:val="0"/>
          <w:numId w:val="5"/>
        </w:numPr>
        <w:spacing w:before="120" w:after="120"/>
      </w:pPr>
      <w:r w:rsidRPr="00650919">
        <w:t xml:space="preserve">Navigate to the </w:t>
      </w:r>
      <w:r w:rsidRPr="00650919">
        <w:rPr>
          <w:b/>
        </w:rPr>
        <w:t>SampleDriver</w:t>
      </w:r>
      <w:r w:rsidRPr="00650919">
        <w:t xml:space="preserve"> folder, where the driver files are located.</w:t>
      </w:r>
    </w:p>
    <w:p w14:paraId="10DF7363" w14:textId="46352D92" w:rsidR="00F76B95" w:rsidRPr="00650919" w:rsidRDefault="00F76B95" w:rsidP="00717010">
      <w:pPr>
        <w:pStyle w:val="Style1"/>
        <w:spacing w:after="120"/>
        <w:ind w:left="720"/>
        <w:rPr>
          <w:rFonts w:asciiTheme="minorHAnsi" w:hAnsiTheme="minorHAnsi"/>
        </w:rPr>
      </w:pPr>
      <w:r w:rsidRPr="00650919">
        <w:rPr>
          <w:rFonts w:asciiTheme="minorHAnsi" w:hAnsiTheme="minorHAnsi"/>
        </w:rPr>
        <w:t>Cd C:\Users\</w:t>
      </w:r>
      <w:r w:rsidR="00F0123A">
        <w:rPr>
          <w:rFonts w:asciiTheme="minorHAnsi" w:hAnsiTheme="minorHAnsi"/>
        </w:rPr>
        <w:t>Admin</w:t>
      </w:r>
      <w:r w:rsidRPr="00650919">
        <w:rPr>
          <w:rFonts w:asciiTheme="minorHAnsi" w:hAnsiTheme="minorHAnsi"/>
        </w:rPr>
        <w:t>\Desktop\</w:t>
      </w:r>
      <w:r w:rsidR="00EC16C7" w:rsidRPr="00650919">
        <w:rPr>
          <w:rFonts w:asciiTheme="minorHAnsi" w:hAnsiTheme="minorHAnsi"/>
        </w:rPr>
        <w:t>LabManuals\</w:t>
      </w:r>
      <w:r w:rsidR="00E5239A" w:rsidRPr="00650919">
        <w:rPr>
          <w:rFonts w:asciiTheme="minorHAnsi" w:hAnsiTheme="minorHAnsi"/>
        </w:rPr>
        <w:t>Lab1</w:t>
      </w:r>
      <w:r w:rsidRPr="00650919">
        <w:rPr>
          <w:rFonts w:asciiTheme="minorHAnsi" w:hAnsiTheme="minorHAnsi"/>
        </w:rPr>
        <w:t>\SampleDriver</w:t>
      </w:r>
    </w:p>
    <w:p w14:paraId="4F3541BA" w14:textId="01F1E861" w:rsidR="00F76B95" w:rsidRPr="00650919" w:rsidRDefault="00F76B95" w:rsidP="00E2383D">
      <w:pPr>
        <w:pStyle w:val="NoSpacing"/>
        <w:numPr>
          <w:ilvl w:val="0"/>
          <w:numId w:val="5"/>
        </w:numPr>
        <w:spacing w:after="120"/>
      </w:pPr>
      <w:r w:rsidRPr="00650919">
        <w:t>Build the image with the following command:</w:t>
      </w:r>
    </w:p>
    <w:p w14:paraId="386C7DBF" w14:textId="4398B292" w:rsidR="00F76B95" w:rsidRPr="00650919" w:rsidRDefault="00F76B95" w:rsidP="00E2383D">
      <w:pPr>
        <w:pStyle w:val="Style1"/>
        <w:spacing w:after="120"/>
        <w:ind w:left="720"/>
        <w:rPr>
          <w:rFonts w:asciiTheme="minorHAnsi" w:hAnsiTheme="minorHAnsi"/>
        </w:rPr>
      </w:pPr>
      <w:r w:rsidRPr="00650919">
        <w:rPr>
          <w:rFonts w:asciiTheme="minorHAnsi" w:hAnsiTheme="minorHAnsi"/>
        </w:rPr>
        <w:t>PkgGen.exe /output</w:t>
      </w:r>
      <w:r w:rsidR="00BD6C10" w:rsidRPr="00650919">
        <w:rPr>
          <w:rFonts w:asciiTheme="minorHAnsi" w:hAnsiTheme="minorHAnsi"/>
        </w:rPr>
        <w:t>:</w:t>
      </w:r>
      <w:r w:rsidRPr="00650919">
        <w:rPr>
          <w:rFonts w:asciiTheme="minorHAnsi" w:hAnsiTheme="minorHAnsi"/>
        </w:rPr>
        <w:t>. /version:10.0.12649.0 /build:fre /cpu:x86 /variables:"HIVE_ROOT=C:\Program Files (x86)\Windows Kits\10\CoreSystem\10.0.10240.0\x86" /config:"c:\Program Files (x86)\Windows Kits\10\tools\bin\i386\pkggen.cfg.xml" gpio.pkg.xml</w:t>
      </w:r>
    </w:p>
    <w:p w14:paraId="6B432EAE" w14:textId="0E804CA1" w:rsidR="00F76B95" w:rsidRPr="00650919" w:rsidRDefault="00F76B95" w:rsidP="00F76B95">
      <w:pPr>
        <w:pStyle w:val="NoSpacing"/>
        <w:numPr>
          <w:ilvl w:val="0"/>
          <w:numId w:val="5"/>
        </w:numPr>
      </w:pPr>
      <w:r w:rsidRPr="00650919">
        <w:t>When the command completes</w:t>
      </w:r>
      <w:r w:rsidR="00E054C6" w:rsidRPr="00650919">
        <w:t>, y</w:t>
      </w:r>
      <w:r w:rsidRPr="00650919">
        <w:t xml:space="preserve">ou should see </w:t>
      </w:r>
      <w:r w:rsidRPr="00650919">
        <w:rPr>
          <w:b/>
        </w:rPr>
        <w:t>WinHEC.MBM.GPIO.cab</w:t>
      </w:r>
      <w:r w:rsidRPr="00650919">
        <w:t xml:space="preserve"> and </w:t>
      </w:r>
      <w:r w:rsidRPr="00650919">
        <w:rPr>
          <w:b/>
        </w:rPr>
        <w:t>WinHEC.MBM.GPIO.spkg</w:t>
      </w:r>
      <w:r w:rsidRPr="00650919">
        <w:t xml:space="preserve"> under the </w:t>
      </w:r>
      <w:r w:rsidRPr="00650919">
        <w:rPr>
          <w:b/>
        </w:rPr>
        <w:t>SampleDriver</w:t>
      </w:r>
      <w:r w:rsidRPr="00650919">
        <w:t xml:space="preserve"> folder.</w:t>
      </w:r>
    </w:p>
    <w:p w14:paraId="2BDD98D2" w14:textId="77777777" w:rsidR="00795D11" w:rsidRPr="00650919" w:rsidRDefault="00795D11" w:rsidP="00795D11">
      <w:pPr>
        <w:pStyle w:val="NoSpacing"/>
        <w:ind w:left="360"/>
      </w:pPr>
    </w:p>
    <w:p w14:paraId="2874403F" w14:textId="15FF1FE5" w:rsidR="005F6724" w:rsidRPr="00650919" w:rsidRDefault="007857F0" w:rsidP="000D50FE">
      <w:pPr>
        <w:pStyle w:val="Heading1"/>
        <w:rPr>
          <w:rFonts w:asciiTheme="minorHAnsi" w:hAnsiTheme="minorHAnsi"/>
        </w:rPr>
      </w:pPr>
      <w:bookmarkStart w:id="11" w:name="_Toc433743983"/>
      <w:r w:rsidRPr="00650919">
        <w:rPr>
          <w:rFonts w:asciiTheme="minorHAnsi" w:hAnsiTheme="minorHAnsi"/>
        </w:rPr>
        <w:t>Exercise 3</w:t>
      </w:r>
      <w:r w:rsidR="00494422" w:rsidRPr="00650919">
        <w:rPr>
          <w:rFonts w:asciiTheme="minorHAnsi" w:hAnsiTheme="minorHAnsi"/>
        </w:rPr>
        <w:t xml:space="preserve">: </w:t>
      </w:r>
      <w:r w:rsidR="00074173" w:rsidRPr="00650919">
        <w:rPr>
          <w:rFonts w:asciiTheme="minorHAnsi" w:hAnsiTheme="minorHAnsi"/>
        </w:rPr>
        <w:t>Add the Driver Package into</w:t>
      </w:r>
      <w:r w:rsidR="00ED1599" w:rsidRPr="00650919">
        <w:rPr>
          <w:rFonts w:asciiTheme="minorHAnsi" w:hAnsiTheme="minorHAnsi"/>
        </w:rPr>
        <w:t xml:space="preserve"> IoT Core Package Files</w:t>
      </w:r>
      <w:bookmarkEnd w:id="11"/>
    </w:p>
    <w:p w14:paraId="09C791BC" w14:textId="58FA52E1" w:rsidR="008F6B4B" w:rsidRPr="00650919" w:rsidRDefault="008F6B4B" w:rsidP="008F6B4B">
      <w:r w:rsidRPr="00650919">
        <w:t xml:space="preserve">In this </w:t>
      </w:r>
      <w:r w:rsidR="00EB5D18" w:rsidRPr="00650919">
        <w:t>exercise</w:t>
      </w:r>
      <w:r w:rsidRPr="00650919">
        <w:t xml:space="preserve">, you will </w:t>
      </w:r>
      <w:r w:rsidR="00F76B95" w:rsidRPr="00650919">
        <w:t>add the</w:t>
      </w:r>
      <w:r w:rsidR="000207AC" w:rsidRPr="00650919">
        <w:t xml:space="preserve"> necessary </w:t>
      </w:r>
      <w:r w:rsidR="00F76B95" w:rsidRPr="00650919">
        <w:t>components into the files used in the image creation.</w:t>
      </w:r>
    </w:p>
    <w:p w14:paraId="74A089D5" w14:textId="667D872F" w:rsidR="00560144" w:rsidRPr="00650919" w:rsidRDefault="000D50FE" w:rsidP="00E2383D">
      <w:pPr>
        <w:pStyle w:val="Heading2"/>
      </w:pPr>
      <w:bookmarkStart w:id="12" w:name="_Toc433743984"/>
      <w:r w:rsidRPr="00650919">
        <w:t>Section 1</w:t>
      </w:r>
      <w:r w:rsidR="005F6724" w:rsidRPr="00650919">
        <w:t xml:space="preserve">: </w:t>
      </w:r>
      <w:r w:rsidR="006A70D1" w:rsidRPr="00650919">
        <w:t xml:space="preserve">Add </w:t>
      </w:r>
      <w:r w:rsidR="005A35A9" w:rsidRPr="00650919">
        <w:t>to</w:t>
      </w:r>
      <w:r w:rsidR="00E34704" w:rsidRPr="00650919">
        <w:t xml:space="preserve"> </w:t>
      </w:r>
      <w:r w:rsidR="00D545FF" w:rsidRPr="00650919">
        <w:t>OS Component and Layout Packages</w:t>
      </w:r>
      <w:r w:rsidR="00E34704" w:rsidRPr="00650919">
        <w:t>.</w:t>
      </w:r>
      <w:bookmarkEnd w:id="12"/>
    </w:p>
    <w:p w14:paraId="1AEDD755" w14:textId="045A95D2" w:rsidR="00954481" w:rsidRPr="00650919" w:rsidRDefault="00954481" w:rsidP="00954481">
      <w:r w:rsidRPr="00650919">
        <w:t>In this section you will copy the CBS cab file we just created for the sample GPIO driver under the MSPackages folder.</w:t>
      </w:r>
    </w:p>
    <w:p w14:paraId="36CC3D2A" w14:textId="77777777" w:rsidR="00E34704" w:rsidRPr="00650919" w:rsidRDefault="00E34704" w:rsidP="00BA4052">
      <w:pPr>
        <w:pStyle w:val="NoSpacing"/>
        <w:numPr>
          <w:ilvl w:val="0"/>
          <w:numId w:val="15"/>
        </w:numPr>
        <w:spacing w:line="259" w:lineRule="auto"/>
      </w:pPr>
      <w:r w:rsidRPr="00650919">
        <w:t xml:space="preserve">Navigate to </w:t>
      </w:r>
      <w:r w:rsidRPr="00650919">
        <w:rPr>
          <w:b/>
        </w:rPr>
        <w:t>C:\Program Files (x86)\Windows Kits\10\MSPackages\Retail\X86\fre</w:t>
      </w:r>
      <w:r w:rsidRPr="00650919">
        <w:t xml:space="preserve"> </w:t>
      </w:r>
    </w:p>
    <w:p w14:paraId="5B55ACE6" w14:textId="44AD3126" w:rsidR="00484AD8" w:rsidRPr="00650919" w:rsidRDefault="00E34704" w:rsidP="00484AD8">
      <w:pPr>
        <w:pStyle w:val="NoSpacing"/>
        <w:numPr>
          <w:ilvl w:val="0"/>
          <w:numId w:val="15"/>
        </w:numPr>
        <w:spacing w:line="259" w:lineRule="auto"/>
      </w:pPr>
      <w:r w:rsidRPr="00650919">
        <w:t xml:space="preserve">Copy the </w:t>
      </w:r>
      <w:r w:rsidRPr="00650919">
        <w:rPr>
          <w:b/>
        </w:rPr>
        <w:t>WinHEC.MBM.GPIO.cab</w:t>
      </w:r>
      <w:r w:rsidRPr="00650919">
        <w:t xml:space="preserve"> we created into this location.</w:t>
      </w:r>
    </w:p>
    <w:p w14:paraId="43435400" w14:textId="4B4BAA3B" w:rsidR="000411E8" w:rsidRPr="00650919" w:rsidRDefault="000411E8" w:rsidP="000411E8">
      <w:pPr>
        <w:pStyle w:val="NoSpacing"/>
        <w:spacing w:line="259" w:lineRule="auto"/>
      </w:pPr>
    </w:p>
    <w:p w14:paraId="30CE78E5" w14:textId="1E81FA59" w:rsidR="00EE5BD8" w:rsidRPr="00650919" w:rsidRDefault="00EE5BD8" w:rsidP="000411E8">
      <w:pPr>
        <w:pStyle w:val="NoSpacing"/>
        <w:spacing w:line="259" w:lineRule="auto"/>
      </w:pPr>
    </w:p>
    <w:p w14:paraId="7B6DF069" w14:textId="08C3F36D" w:rsidR="00EE5BD8" w:rsidRPr="00650919" w:rsidRDefault="00EE5BD8" w:rsidP="000411E8">
      <w:pPr>
        <w:pStyle w:val="NoSpacing"/>
        <w:spacing w:line="259" w:lineRule="auto"/>
      </w:pPr>
    </w:p>
    <w:p w14:paraId="605E4FA0" w14:textId="36444707" w:rsidR="00EE5BD8" w:rsidRPr="00650919" w:rsidRDefault="00EE5BD8" w:rsidP="000411E8">
      <w:pPr>
        <w:pStyle w:val="NoSpacing"/>
        <w:spacing w:line="259" w:lineRule="auto"/>
      </w:pPr>
    </w:p>
    <w:p w14:paraId="7465B8DF" w14:textId="608E3469" w:rsidR="00EE5BD8" w:rsidRPr="00650919" w:rsidRDefault="00EE5BD8" w:rsidP="000411E8">
      <w:pPr>
        <w:pStyle w:val="NoSpacing"/>
        <w:spacing w:line="259" w:lineRule="auto"/>
      </w:pPr>
    </w:p>
    <w:p w14:paraId="4A7D8812" w14:textId="769DFAE8" w:rsidR="00EE5BD8" w:rsidRPr="00650919" w:rsidRDefault="00EE5BD8" w:rsidP="000411E8">
      <w:pPr>
        <w:pStyle w:val="NoSpacing"/>
        <w:spacing w:line="259" w:lineRule="auto"/>
      </w:pPr>
    </w:p>
    <w:p w14:paraId="25AF83FA" w14:textId="195CB6A2" w:rsidR="00EE5BD8" w:rsidRPr="00650919" w:rsidRDefault="00EE5BD8" w:rsidP="000411E8">
      <w:pPr>
        <w:pStyle w:val="NoSpacing"/>
        <w:spacing w:line="259" w:lineRule="auto"/>
      </w:pPr>
    </w:p>
    <w:p w14:paraId="14D71675" w14:textId="61490043" w:rsidR="00EE5BD8" w:rsidRPr="00650919" w:rsidRDefault="00EE5BD8" w:rsidP="000411E8">
      <w:pPr>
        <w:pStyle w:val="NoSpacing"/>
        <w:spacing w:line="259" w:lineRule="auto"/>
      </w:pPr>
    </w:p>
    <w:p w14:paraId="489BE348" w14:textId="4DB533A8" w:rsidR="00EE5BD8" w:rsidRPr="00650919" w:rsidRDefault="00EE5BD8" w:rsidP="000411E8">
      <w:pPr>
        <w:pStyle w:val="NoSpacing"/>
        <w:spacing w:line="259" w:lineRule="auto"/>
      </w:pPr>
    </w:p>
    <w:p w14:paraId="3B8B9391" w14:textId="6623DBD4" w:rsidR="00EE5BD8" w:rsidRPr="00650919" w:rsidRDefault="00EE5BD8" w:rsidP="000411E8">
      <w:pPr>
        <w:pStyle w:val="NoSpacing"/>
        <w:spacing w:line="259" w:lineRule="auto"/>
      </w:pPr>
    </w:p>
    <w:p w14:paraId="69E124E7" w14:textId="2FF880A3" w:rsidR="00EE5BD8" w:rsidRPr="00650919" w:rsidRDefault="00EE5BD8" w:rsidP="000411E8">
      <w:pPr>
        <w:pStyle w:val="NoSpacing"/>
        <w:spacing w:line="259" w:lineRule="auto"/>
      </w:pPr>
    </w:p>
    <w:p w14:paraId="6F01CE4A" w14:textId="77777777" w:rsidR="00EE5BD8" w:rsidRPr="00650919" w:rsidRDefault="00EE5BD8" w:rsidP="00EE5BD8">
      <w:pPr>
        <w:pStyle w:val="NoSpacing"/>
        <w:jc w:val="right"/>
      </w:pPr>
      <w:r w:rsidRPr="00650919">
        <w:t>[Continue on next page…]</w:t>
      </w:r>
    </w:p>
    <w:p w14:paraId="5DF35668" w14:textId="3A2C85C1" w:rsidR="00CA5B76" w:rsidRPr="00650919" w:rsidRDefault="00CA5B76">
      <w:pPr>
        <w:rPr>
          <w:rFonts w:eastAsiaTheme="majorEastAsia" w:cstheme="majorBidi"/>
          <w:sz w:val="26"/>
          <w:szCs w:val="26"/>
        </w:rPr>
      </w:pPr>
    </w:p>
    <w:p w14:paraId="1EA63B81" w14:textId="77777777" w:rsidR="00EE5BD8" w:rsidRPr="00650919" w:rsidRDefault="00EE5BD8">
      <w:pPr>
        <w:rPr>
          <w:rFonts w:eastAsiaTheme="majorEastAsia" w:cstheme="majorBidi"/>
          <w:sz w:val="26"/>
          <w:szCs w:val="26"/>
        </w:rPr>
      </w:pPr>
      <w:r w:rsidRPr="00650919">
        <w:br w:type="page"/>
      </w:r>
    </w:p>
    <w:p w14:paraId="6EF83B68" w14:textId="2CA059EA" w:rsidR="00560144" w:rsidRPr="00650919" w:rsidRDefault="000D50FE" w:rsidP="000D50FE">
      <w:pPr>
        <w:pStyle w:val="Heading2"/>
      </w:pPr>
      <w:bookmarkStart w:id="13" w:name="_Toc433743985"/>
      <w:r w:rsidRPr="00650919">
        <w:lastRenderedPageBreak/>
        <w:t>Section 2</w:t>
      </w:r>
      <w:r w:rsidR="00560144" w:rsidRPr="00650919">
        <w:t xml:space="preserve">: </w:t>
      </w:r>
      <w:r w:rsidR="00E34704" w:rsidRPr="00650919">
        <w:t>Add the Feature into the Feature Manifest.</w:t>
      </w:r>
      <w:bookmarkEnd w:id="13"/>
    </w:p>
    <w:p w14:paraId="440BEB22" w14:textId="1B7B4BFB" w:rsidR="00560144" w:rsidRPr="00650919" w:rsidRDefault="00E34704" w:rsidP="005F6724">
      <w:pPr>
        <w:pStyle w:val="NoSpacing"/>
      </w:pPr>
      <w:r w:rsidRPr="00650919">
        <w:t>Driver</w:t>
      </w:r>
      <w:r w:rsidR="004E07AA" w:rsidRPr="00650919">
        <w:t>s</w:t>
      </w:r>
      <w:r w:rsidRPr="00650919">
        <w:t xml:space="preserve"> are included in </w:t>
      </w:r>
      <w:r w:rsidR="004E07AA" w:rsidRPr="00650919">
        <w:t>an image as</w:t>
      </w:r>
      <w:r w:rsidRPr="00650919">
        <w:t xml:space="preserve"> “feature</w:t>
      </w:r>
      <w:r w:rsidR="00D545FF" w:rsidRPr="00650919">
        <w:t>s</w:t>
      </w:r>
      <w:r w:rsidRPr="00650919">
        <w:t xml:space="preserve">”. </w:t>
      </w:r>
      <w:r w:rsidR="00AE721C" w:rsidRPr="00650919">
        <w:t xml:space="preserve">In this </w:t>
      </w:r>
      <w:r w:rsidR="000D50FE" w:rsidRPr="00650919">
        <w:t>section</w:t>
      </w:r>
      <w:r w:rsidR="00AE721C" w:rsidRPr="00650919">
        <w:t xml:space="preserve"> you will </w:t>
      </w:r>
      <w:r w:rsidRPr="00650919">
        <w:t>learn how to declare our sample GPIO driver as a feature in the feature manifest file.</w:t>
      </w:r>
    </w:p>
    <w:p w14:paraId="184855FD" w14:textId="77777777" w:rsidR="005274BF" w:rsidRPr="00650919" w:rsidRDefault="005274BF" w:rsidP="005F6724">
      <w:pPr>
        <w:pStyle w:val="NoSpacing"/>
      </w:pPr>
    </w:p>
    <w:p w14:paraId="27C6870D" w14:textId="3B20600D" w:rsidR="00901C07" w:rsidRPr="00650919" w:rsidRDefault="00E34704" w:rsidP="00BA4052">
      <w:pPr>
        <w:pStyle w:val="NoSpacing"/>
        <w:numPr>
          <w:ilvl w:val="0"/>
          <w:numId w:val="16"/>
        </w:numPr>
        <w:spacing w:line="259" w:lineRule="auto"/>
        <w:rPr>
          <w:highlight w:val="white"/>
        </w:rPr>
      </w:pPr>
      <w:r w:rsidRPr="00650919">
        <w:t xml:space="preserve">Navigate to </w:t>
      </w:r>
      <w:r w:rsidRPr="00650919">
        <w:rPr>
          <w:b/>
        </w:rPr>
        <w:t>C:\Program Files (x86)\Windows Kits\10\FMFiles\OEM</w:t>
      </w:r>
      <w:r w:rsidRPr="00650919">
        <w:t>.</w:t>
      </w:r>
    </w:p>
    <w:p w14:paraId="7B89DC9D" w14:textId="77777777" w:rsidR="00E34704" w:rsidRPr="00650919" w:rsidRDefault="00E34704" w:rsidP="00BA4052">
      <w:pPr>
        <w:pStyle w:val="NoSpacing"/>
        <w:numPr>
          <w:ilvl w:val="0"/>
          <w:numId w:val="16"/>
        </w:numPr>
        <w:spacing w:line="259" w:lineRule="auto"/>
        <w:rPr>
          <w:highlight w:val="white"/>
        </w:rPr>
      </w:pPr>
      <w:r w:rsidRPr="00650919">
        <w:t>Open</w:t>
      </w:r>
      <w:r w:rsidR="00AE721C" w:rsidRPr="00650919">
        <w:t xml:space="preserve"> </w:t>
      </w:r>
      <w:r w:rsidRPr="00650919">
        <w:rPr>
          <w:b/>
        </w:rPr>
        <w:t xml:space="preserve">OEMFM.xml </w:t>
      </w:r>
      <w:r w:rsidRPr="00650919">
        <w:t>with NotePad.</w:t>
      </w:r>
    </w:p>
    <w:p w14:paraId="2BFD89D5" w14:textId="1B6C387F" w:rsidR="00DD4C0D" w:rsidRPr="00650919" w:rsidRDefault="00DD4C0D" w:rsidP="005268B8">
      <w:pPr>
        <w:pStyle w:val="NoSpacing"/>
        <w:numPr>
          <w:ilvl w:val="0"/>
          <w:numId w:val="16"/>
        </w:numPr>
        <w:spacing w:after="120" w:line="259" w:lineRule="auto"/>
        <w:rPr>
          <w:highlight w:val="white"/>
        </w:rPr>
      </w:pPr>
      <w:r w:rsidRPr="00650919">
        <w:rPr>
          <w:highlight w:val="white"/>
        </w:rPr>
        <w:t xml:space="preserve">Find the </w:t>
      </w:r>
      <w:r w:rsidRPr="00650919">
        <w:rPr>
          <w:b/>
          <w:highlight w:val="white"/>
        </w:rPr>
        <w:t>&lt;OEM&gt;</w:t>
      </w:r>
      <w:r w:rsidRPr="00650919">
        <w:rPr>
          <w:highlight w:val="white"/>
        </w:rPr>
        <w:t xml:space="preserve"> node under the </w:t>
      </w:r>
      <w:r w:rsidRPr="00650919">
        <w:rPr>
          <w:b/>
          <w:color w:val="000000" w:themeColor="text1"/>
          <w:highlight w:val="white"/>
        </w:rPr>
        <w:t>&lt;Features&gt;</w:t>
      </w:r>
      <w:r w:rsidRPr="00650919">
        <w:rPr>
          <w:b/>
          <w:highlight w:val="white"/>
        </w:rPr>
        <w:t xml:space="preserve"> </w:t>
      </w:r>
      <w:r w:rsidRPr="00650919">
        <w:rPr>
          <w:highlight w:val="white"/>
        </w:rPr>
        <w:t>node. You will a list of “features” in there already.</w:t>
      </w:r>
    </w:p>
    <w:p w14:paraId="3BCEB655" w14:textId="77777777" w:rsidR="00A868A5" w:rsidRPr="00650919" w:rsidRDefault="00A868A5" w:rsidP="00BD2ED1">
      <w:pPr>
        <w:pStyle w:val="Code1"/>
        <w:ind w:left="360"/>
        <w:rPr>
          <w:rFonts w:asciiTheme="minorHAnsi" w:hAnsiTheme="minorHAnsi"/>
          <w:sz w:val="18"/>
        </w:rPr>
      </w:pPr>
      <w:r w:rsidRPr="00650919">
        <w:rPr>
          <w:rFonts w:asciiTheme="minorHAnsi" w:hAnsiTheme="minorHAnsi"/>
          <w:sz w:val="18"/>
        </w:rPr>
        <w:t xml:space="preserve">&lt;FeatureManifest xmlns:xsi="http://www.w3.org/2001/XMLSchema-instance" </w:t>
      </w:r>
    </w:p>
    <w:p w14:paraId="36E016B0" w14:textId="4C71E07E" w:rsidR="00A868A5" w:rsidRPr="00650919" w:rsidRDefault="00A868A5" w:rsidP="00BD2ED1">
      <w:pPr>
        <w:pStyle w:val="Code1"/>
        <w:ind w:left="360"/>
        <w:rPr>
          <w:rFonts w:asciiTheme="minorHAnsi" w:hAnsiTheme="minorHAnsi"/>
          <w:sz w:val="18"/>
        </w:rPr>
      </w:pPr>
      <w:r w:rsidRPr="00650919">
        <w:rPr>
          <w:rFonts w:asciiTheme="minorHAnsi" w:hAnsiTheme="minorHAnsi"/>
          <w:sz w:val="18"/>
        </w:rPr>
        <w:t xml:space="preserve">                 xmlns:xsd="http://www.w3.org/2001/XMLSchema"</w:t>
      </w:r>
    </w:p>
    <w:p w14:paraId="633B9AFC" w14:textId="5027D0A9" w:rsidR="00E34704" w:rsidRPr="00650919" w:rsidRDefault="00A868A5" w:rsidP="00BD2ED1">
      <w:pPr>
        <w:pStyle w:val="Code1"/>
        <w:ind w:left="360"/>
        <w:rPr>
          <w:rFonts w:asciiTheme="minorHAnsi" w:hAnsiTheme="minorHAnsi"/>
          <w:sz w:val="18"/>
        </w:rPr>
      </w:pPr>
      <w:r w:rsidRPr="00650919">
        <w:rPr>
          <w:rFonts w:asciiTheme="minorHAnsi" w:hAnsiTheme="minorHAnsi"/>
          <w:sz w:val="18"/>
        </w:rPr>
        <w:t xml:space="preserve">              xmlns="http://schemas.microsoft.com/embedded/2004/10/ImageUpdate"&gt;</w:t>
      </w:r>
    </w:p>
    <w:p w14:paraId="7A7BFA3C" w14:textId="6BFDC1A2" w:rsidR="00E34704" w:rsidRPr="00650919" w:rsidRDefault="00DD4C0D" w:rsidP="00BD2ED1">
      <w:pPr>
        <w:pStyle w:val="Code1"/>
        <w:ind w:left="360"/>
        <w:rPr>
          <w:rFonts w:asciiTheme="minorHAnsi" w:hAnsiTheme="minorHAnsi"/>
          <w:sz w:val="18"/>
        </w:rPr>
      </w:pPr>
      <w:r w:rsidRPr="00650919">
        <w:rPr>
          <w:rFonts w:asciiTheme="minorHAnsi" w:hAnsiTheme="minorHAnsi"/>
          <w:sz w:val="18"/>
        </w:rPr>
        <w:t xml:space="preserve">  </w:t>
      </w:r>
      <w:r w:rsidR="00E34704" w:rsidRPr="00650919">
        <w:rPr>
          <w:rFonts w:asciiTheme="minorHAnsi" w:hAnsiTheme="minorHAnsi"/>
          <w:sz w:val="18"/>
          <w:highlight w:val="yellow"/>
        </w:rPr>
        <w:t>&lt;Features&gt;</w:t>
      </w:r>
    </w:p>
    <w:p w14:paraId="6E9062C7" w14:textId="5AA40DA0" w:rsidR="00E34704" w:rsidRPr="00650919" w:rsidRDefault="00E34704" w:rsidP="00BD2ED1">
      <w:pPr>
        <w:pStyle w:val="Code1"/>
        <w:ind w:left="360"/>
        <w:rPr>
          <w:rFonts w:asciiTheme="minorHAnsi" w:hAnsiTheme="minorHAnsi"/>
          <w:sz w:val="18"/>
        </w:rPr>
      </w:pPr>
      <w:r w:rsidRPr="00650919">
        <w:rPr>
          <w:rFonts w:asciiTheme="minorHAnsi" w:hAnsiTheme="minorHAnsi"/>
          <w:sz w:val="18"/>
        </w:rPr>
        <w:t xml:space="preserve">    ...</w:t>
      </w:r>
    </w:p>
    <w:p w14:paraId="342A6D9F" w14:textId="77777777" w:rsidR="00E34704" w:rsidRPr="00650919" w:rsidRDefault="00E34704" w:rsidP="00BD2ED1">
      <w:pPr>
        <w:pStyle w:val="Code1"/>
        <w:ind w:left="360"/>
        <w:rPr>
          <w:rFonts w:asciiTheme="minorHAnsi" w:hAnsiTheme="minorHAnsi"/>
          <w:sz w:val="18"/>
        </w:rPr>
      </w:pPr>
      <w:r w:rsidRPr="00650919">
        <w:rPr>
          <w:rFonts w:asciiTheme="minorHAnsi" w:hAnsiTheme="minorHAnsi"/>
          <w:sz w:val="18"/>
        </w:rPr>
        <w:t xml:space="preserve">    </w:t>
      </w:r>
      <w:r w:rsidRPr="00650919">
        <w:rPr>
          <w:rFonts w:asciiTheme="minorHAnsi" w:hAnsiTheme="minorHAnsi"/>
          <w:sz w:val="18"/>
          <w:highlight w:val="yellow"/>
        </w:rPr>
        <w:t>&lt;OEM&gt;</w:t>
      </w:r>
    </w:p>
    <w:p w14:paraId="079A9675"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&lt;PackageFile Path="$(mspackageroot)\Retail\X86\fre" Name="Intel.MBM.GRFX.cab" ID="Intel.MBM.GRFX"&gt;</w:t>
      </w:r>
    </w:p>
    <w:p w14:paraId="508ABE2D"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&lt;FeatureIDs&gt;</w:t>
      </w:r>
    </w:p>
    <w:p w14:paraId="75AE9C9C"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&lt;FeatureID&gt;MBM_DRIVERS&lt;/FeatureID&gt;</w:t>
      </w:r>
    </w:p>
    <w:p w14:paraId="46BB0BD3"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&lt;/FeatureIDs&gt;</w:t>
      </w:r>
    </w:p>
    <w:p w14:paraId="10C180EF"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&lt;/PackageFile&gt;</w:t>
      </w:r>
    </w:p>
    <w:p w14:paraId="6A7C1E26"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&lt;PackageFile Path="$(mspackageroot)\Retail\X86\fre" Name="Intel.MBM.I2C.cab" ID="Intel.MBM.I2C"&gt;</w:t>
      </w:r>
    </w:p>
    <w:p w14:paraId="369D8307"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&lt;FeatureIDs&gt;</w:t>
      </w:r>
    </w:p>
    <w:p w14:paraId="53B87A9C"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&lt;FeatureID&gt;MBM_DRIVERS&lt;/FeatureID&gt;</w:t>
      </w:r>
    </w:p>
    <w:p w14:paraId="67448F0E" w14:textId="77777777" w:rsidR="00D63A2B"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&lt;/FeatureIDs&gt;</w:t>
      </w:r>
    </w:p>
    <w:p w14:paraId="120272FD" w14:textId="77777777" w:rsidR="00BA6729" w:rsidRPr="00650919" w:rsidRDefault="00D63A2B" w:rsidP="00D63A2B">
      <w:pPr>
        <w:pStyle w:val="Code1"/>
        <w:ind w:left="360"/>
        <w:rPr>
          <w:rFonts w:asciiTheme="minorHAnsi" w:hAnsiTheme="minorHAnsi"/>
          <w:sz w:val="18"/>
        </w:rPr>
      </w:pPr>
      <w:r w:rsidRPr="00650919">
        <w:rPr>
          <w:rFonts w:asciiTheme="minorHAnsi" w:hAnsiTheme="minorHAnsi"/>
          <w:sz w:val="18"/>
        </w:rPr>
        <w:t xml:space="preserve">      &lt;/PackageFile&gt;</w:t>
      </w:r>
    </w:p>
    <w:p w14:paraId="609507B9" w14:textId="69D7AC86" w:rsidR="003D55E1" w:rsidRPr="00650919" w:rsidRDefault="003D55E1" w:rsidP="00D63A2B">
      <w:pPr>
        <w:pStyle w:val="Code1"/>
        <w:ind w:left="360"/>
        <w:rPr>
          <w:rFonts w:asciiTheme="minorHAnsi" w:hAnsiTheme="minorHAnsi"/>
          <w:sz w:val="18"/>
        </w:rPr>
      </w:pPr>
      <w:r w:rsidRPr="00650919">
        <w:rPr>
          <w:rFonts w:asciiTheme="minorHAnsi" w:hAnsiTheme="minorHAnsi"/>
          <w:sz w:val="18"/>
        </w:rPr>
        <w:t xml:space="preserve">      ...</w:t>
      </w:r>
    </w:p>
    <w:p w14:paraId="2DBB4BF9" w14:textId="77777777" w:rsidR="00E34704" w:rsidRPr="00650919" w:rsidRDefault="00E34704" w:rsidP="00BD2ED1">
      <w:pPr>
        <w:pStyle w:val="Code1"/>
        <w:ind w:left="360"/>
        <w:rPr>
          <w:rFonts w:asciiTheme="minorHAnsi" w:hAnsiTheme="minorHAnsi"/>
          <w:sz w:val="18"/>
        </w:rPr>
      </w:pPr>
      <w:r w:rsidRPr="00650919">
        <w:rPr>
          <w:rFonts w:asciiTheme="minorHAnsi" w:hAnsiTheme="minorHAnsi"/>
          <w:sz w:val="18"/>
        </w:rPr>
        <w:t xml:space="preserve">    </w:t>
      </w:r>
      <w:r w:rsidRPr="00650919">
        <w:rPr>
          <w:rFonts w:asciiTheme="minorHAnsi" w:hAnsiTheme="minorHAnsi"/>
          <w:sz w:val="18"/>
          <w:highlight w:val="yellow"/>
        </w:rPr>
        <w:t>&lt;/OEM&gt;</w:t>
      </w:r>
    </w:p>
    <w:p w14:paraId="055E536C" w14:textId="0C1A4815" w:rsidR="00E34704" w:rsidRPr="00650919" w:rsidRDefault="00E34704" w:rsidP="00BD2ED1">
      <w:pPr>
        <w:pStyle w:val="Code1"/>
        <w:ind w:left="360"/>
        <w:rPr>
          <w:rFonts w:asciiTheme="minorHAnsi" w:hAnsiTheme="minorHAnsi"/>
          <w:sz w:val="18"/>
        </w:rPr>
      </w:pPr>
      <w:r w:rsidRPr="00650919">
        <w:rPr>
          <w:rFonts w:asciiTheme="minorHAnsi" w:hAnsiTheme="minorHAnsi"/>
          <w:sz w:val="18"/>
        </w:rPr>
        <w:t xml:space="preserve">    &lt;OEMFeatureGroups /&gt;</w:t>
      </w:r>
    </w:p>
    <w:p w14:paraId="674C06CC" w14:textId="5057F62E" w:rsidR="00DD4C0D" w:rsidRPr="00650919" w:rsidRDefault="00DD4C0D" w:rsidP="00BD2ED1">
      <w:pPr>
        <w:pStyle w:val="Code1"/>
        <w:ind w:left="360"/>
        <w:rPr>
          <w:rFonts w:asciiTheme="minorHAnsi" w:hAnsiTheme="minorHAnsi"/>
          <w:sz w:val="18"/>
        </w:rPr>
      </w:pPr>
      <w:r w:rsidRPr="00650919">
        <w:rPr>
          <w:rFonts w:asciiTheme="minorHAnsi" w:hAnsiTheme="minorHAnsi"/>
          <w:sz w:val="18"/>
        </w:rPr>
        <w:t xml:space="preserve">    ...</w:t>
      </w:r>
    </w:p>
    <w:p w14:paraId="0EB3000C" w14:textId="77777777" w:rsidR="00E34704" w:rsidRPr="00650919" w:rsidRDefault="00E34704" w:rsidP="00BD2ED1">
      <w:pPr>
        <w:pStyle w:val="Code1"/>
        <w:ind w:left="360"/>
        <w:rPr>
          <w:rFonts w:asciiTheme="minorHAnsi" w:hAnsiTheme="minorHAnsi"/>
          <w:sz w:val="18"/>
        </w:rPr>
      </w:pPr>
      <w:r w:rsidRPr="00650919">
        <w:rPr>
          <w:rFonts w:asciiTheme="minorHAnsi" w:hAnsiTheme="minorHAnsi"/>
          <w:sz w:val="18"/>
        </w:rPr>
        <w:t xml:space="preserve">  </w:t>
      </w:r>
      <w:r w:rsidRPr="00650919">
        <w:rPr>
          <w:rFonts w:asciiTheme="minorHAnsi" w:hAnsiTheme="minorHAnsi"/>
          <w:sz w:val="18"/>
          <w:highlight w:val="yellow"/>
        </w:rPr>
        <w:t>&lt;/Features&gt;</w:t>
      </w:r>
    </w:p>
    <w:p w14:paraId="7B5727E9" w14:textId="60BF633E" w:rsidR="00E34704" w:rsidRPr="00650919" w:rsidRDefault="00E34704" w:rsidP="00BD2ED1">
      <w:pPr>
        <w:pStyle w:val="Code1"/>
        <w:ind w:left="360"/>
        <w:rPr>
          <w:rFonts w:asciiTheme="minorHAnsi" w:hAnsiTheme="minorHAnsi"/>
          <w:sz w:val="18"/>
        </w:rPr>
      </w:pPr>
      <w:r w:rsidRPr="00650919">
        <w:rPr>
          <w:rFonts w:asciiTheme="minorHAnsi" w:hAnsiTheme="minorHAnsi"/>
          <w:sz w:val="18"/>
        </w:rPr>
        <w:t xml:space="preserve">  </w:t>
      </w:r>
      <w:r w:rsidR="00A868A5" w:rsidRPr="00650919">
        <w:rPr>
          <w:rFonts w:asciiTheme="minorHAnsi" w:hAnsiTheme="minorHAnsi"/>
          <w:sz w:val="18"/>
        </w:rPr>
        <w:t>...</w:t>
      </w:r>
    </w:p>
    <w:p w14:paraId="6B67C3D2" w14:textId="0EF0671F" w:rsidR="00A639D8" w:rsidRPr="00650919" w:rsidRDefault="00E34704" w:rsidP="005268B8">
      <w:pPr>
        <w:pStyle w:val="Code1"/>
        <w:ind w:left="360"/>
        <w:rPr>
          <w:rFonts w:asciiTheme="minorHAnsi" w:hAnsiTheme="minorHAnsi"/>
          <w:sz w:val="18"/>
          <w:highlight w:val="white"/>
        </w:rPr>
      </w:pPr>
      <w:r w:rsidRPr="00650919">
        <w:rPr>
          <w:rFonts w:asciiTheme="minorHAnsi" w:hAnsiTheme="minorHAnsi"/>
          <w:sz w:val="18"/>
        </w:rPr>
        <w:t>&lt;/FeatureManifest&gt;</w:t>
      </w:r>
    </w:p>
    <w:p w14:paraId="2D7020FC" w14:textId="34388895" w:rsidR="0099669C" w:rsidRPr="00650919" w:rsidRDefault="00DD4C0D" w:rsidP="005268B8">
      <w:pPr>
        <w:pStyle w:val="NoSpacing"/>
        <w:numPr>
          <w:ilvl w:val="0"/>
          <w:numId w:val="16"/>
        </w:numPr>
        <w:spacing w:before="120" w:after="120" w:line="259" w:lineRule="auto"/>
        <w:rPr>
          <w:highlight w:val="white"/>
        </w:rPr>
      </w:pPr>
      <w:r w:rsidRPr="00650919">
        <w:t xml:space="preserve">Before closing </w:t>
      </w:r>
      <w:r w:rsidRPr="00650919">
        <w:rPr>
          <w:b/>
        </w:rPr>
        <w:t>&lt;/OEM&gt;</w:t>
      </w:r>
      <w:r w:rsidRPr="00650919">
        <w:t xml:space="preserve"> node, add the </w:t>
      </w:r>
      <w:r w:rsidRPr="00650919">
        <w:rPr>
          <w:highlight w:val="yellow"/>
        </w:rPr>
        <w:t>highlighted lines</w:t>
      </w:r>
      <w:r w:rsidRPr="00650919">
        <w:t xml:space="preserve"> below.</w:t>
      </w:r>
      <w:r w:rsidR="00A24721" w:rsidRPr="00650919">
        <w:t xml:space="preserve"> </w:t>
      </w:r>
    </w:p>
    <w:p w14:paraId="4FA278D7" w14:textId="1EAA190F" w:rsidR="00DD4C0D" w:rsidRPr="00650919" w:rsidRDefault="00DD4C0D" w:rsidP="00DD4C0D">
      <w:pPr>
        <w:pStyle w:val="Code1"/>
        <w:ind w:left="360"/>
        <w:rPr>
          <w:rFonts w:asciiTheme="minorHAnsi" w:hAnsiTheme="minorHAnsi"/>
          <w:sz w:val="18"/>
        </w:rPr>
      </w:pPr>
      <w:r w:rsidRPr="00650919">
        <w:rPr>
          <w:rFonts w:asciiTheme="minorHAnsi" w:hAnsiTheme="minorHAnsi"/>
          <w:sz w:val="18"/>
        </w:rPr>
        <w:t>&lt;OEM&gt;</w:t>
      </w:r>
    </w:p>
    <w:p w14:paraId="56F11076" w14:textId="77777777" w:rsidR="00CB6E49" w:rsidRPr="00650919" w:rsidRDefault="00DD4C0D" w:rsidP="00CB6E49">
      <w:pPr>
        <w:pStyle w:val="Code1"/>
        <w:ind w:left="360"/>
        <w:rPr>
          <w:rFonts w:asciiTheme="minorHAnsi" w:hAnsiTheme="minorHAnsi"/>
          <w:sz w:val="18"/>
        </w:rPr>
      </w:pPr>
      <w:r w:rsidRPr="00650919">
        <w:rPr>
          <w:rFonts w:asciiTheme="minorHAnsi" w:hAnsiTheme="minorHAnsi"/>
          <w:sz w:val="18"/>
        </w:rPr>
        <w:t xml:space="preserve">  ...</w:t>
      </w:r>
      <w:r w:rsidR="00BD2ED1" w:rsidRPr="00650919">
        <w:rPr>
          <w:rFonts w:asciiTheme="minorHAnsi" w:hAnsiTheme="minorHAnsi"/>
          <w:sz w:val="18"/>
        </w:rPr>
        <w:t xml:space="preserve"> </w:t>
      </w:r>
    </w:p>
    <w:p w14:paraId="6EA2BBDF" w14:textId="3E514997" w:rsidR="00DD4C0D" w:rsidRPr="00650919" w:rsidRDefault="00CB6E49" w:rsidP="00CB6E49">
      <w:pPr>
        <w:pStyle w:val="Code1"/>
        <w:ind w:left="360"/>
        <w:rPr>
          <w:rFonts w:asciiTheme="minorHAnsi" w:hAnsiTheme="minorHAnsi"/>
          <w:sz w:val="18"/>
        </w:rPr>
      </w:pPr>
      <w:r w:rsidRPr="00650919">
        <w:rPr>
          <w:rFonts w:asciiTheme="minorHAnsi" w:hAnsiTheme="minorHAnsi"/>
          <w:color w:val="000000" w:themeColor="text1"/>
          <w:sz w:val="18"/>
          <w:highlight w:val="yellow"/>
        </w:rPr>
        <w:t xml:space="preserve">      </w:t>
      </w:r>
      <w:r w:rsidR="00DD4C0D" w:rsidRPr="00650919">
        <w:rPr>
          <w:rFonts w:asciiTheme="minorHAnsi" w:hAnsiTheme="minorHAnsi"/>
          <w:color w:val="000000" w:themeColor="text1"/>
          <w:sz w:val="18"/>
          <w:highlight w:val="yellow"/>
        </w:rPr>
        <w:t>&lt;PackageFile Path="$(mspackageroot)\Retail\X86\fre" Name="WinHEC.MBM.GPIO.cab" FeatureIdentifierPac</w:t>
      </w:r>
      <w:r w:rsidR="00170DDB" w:rsidRPr="00650919">
        <w:rPr>
          <w:rFonts w:asciiTheme="minorHAnsi" w:hAnsiTheme="minorHAnsi"/>
          <w:color w:val="000000" w:themeColor="text1"/>
          <w:sz w:val="18"/>
          <w:highlight w:val="yellow"/>
        </w:rPr>
        <w:t>kage="true"</w:t>
      </w:r>
      <w:r w:rsidR="009615CB" w:rsidRPr="00650919">
        <w:rPr>
          <w:rFonts w:asciiTheme="minorHAnsi" w:hAnsiTheme="minorHAnsi"/>
          <w:color w:val="000000" w:themeColor="text1"/>
          <w:sz w:val="18"/>
          <w:highlight w:val="yellow"/>
        </w:rPr>
        <w:t xml:space="preserve"> ID="WinHEC.MBM.GPIO"</w:t>
      </w:r>
      <w:r w:rsidR="00DD4C0D" w:rsidRPr="00650919">
        <w:rPr>
          <w:rFonts w:asciiTheme="minorHAnsi" w:hAnsiTheme="minorHAnsi"/>
          <w:color w:val="000000" w:themeColor="text1"/>
          <w:sz w:val="18"/>
          <w:highlight w:val="yellow"/>
        </w:rPr>
        <w:t>&gt;</w:t>
      </w:r>
    </w:p>
    <w:p w14:paraId="740E4455" w14:textId="77777777" w:rsidR="00DD4C0D" w:rsidRPr="00650919" w:rsidRDefault="00DD4C0D" w:rsidP="00DD4C0D">
      <w:pPr>
        <w:pStyle w:val="Code1"/>
        <w:ind w:left="360"/>
        <w:rPr>
          <w:rFonts w:asciiTheme="minorHAnsi" w:hAnsiTheme="minorHAnsi"/>
          <w:color w:val="000000" w:themeColor="text1"/>
          <w:sz w:val="18"/>
          <w:highlight w:val="yellow"/>
        </w:rPr>
      </w:pPr>
      <w:r w:rsidRPr="00650919">
        <w:rPr>
          <w:rFonts w:asciiTheme="minorHAnsi" w:hAnsiTheme="minorHAnsi"/>
          <w:color w:val="000000" w:themeColor="text1"/>
          <w:sz w:val="18"/>
          <w:highlight w:val="yellow"/>
        </w:rPr>
        <w:t xml:space="preserve">        &lt;FeatureIDs&gt;</w:t>
      </w:r>
    </w:p>
    <w:p w14:paraId="6260677D" w14:textId="77777777" w:rsidR="00DD4C0D" w:rsidRPr="00650919" w:rsidRDefault="00DD4C0D" w:rsidP="00DD4C0D">
      <w:pPr>
        <w:pStyle w:val="Code1"/>
        <w:ind w:left="360"/>
        <w:rPr>
          <w:rFonts w:asciiTheme="minorHAnsi" w:hAnsiTheme="minorHAnsi"/>
          <w:color w:val="000000" w:themeColor="text1"/>
          <w:sz w:val="18"/>
          <w:highlight w:val="yellow"/>
        </w:rPr>
      </w:pPr>
      <w:r w:rsidRPr="00650919">
        <w:rPr>
          <w:rFonts w:asciiTheme="minorHAnsi" w:hAnsiTheme="minorHAnsi"/>
          <w:color w:val="000000" w:themeColor="text1"/>
          <w:sz w:val="18"/>
          <w:highlight w:val="yellow"/>
        </w:rPr>
        <w:t xml:space="preserve">          &lt;FeatureID&gt;WinHEC_GPIO&lt;/FeatureID&gt;</w:t>
      </w:r>
    </w:p>
    <w:p w14:paraId="276F14EE" w14:textId="77777777" w:rsidR="00DD4C0D" w:rsidRPr="00650919" w:rsidRDefault="00DD4C0D" w:rsidP="00DD4C0D">
      <w:pPr>
        <w:pStyle w:val="Code1"/>
        <w:ind w:left="360"/>
        <w:rPr>
          <w:rFonts w:asciiTheme="minorHAnsi" w:hAnsiTheme="minorHAnsi"/>
          <w:color w:val="000000" w:themeColor="text1"/>
          <w:sz w:val="18"/>
          <w:highlight w:val="yellow"/>
        </w:rPr>
      </w:pPr>
      <w:r w:rsidRPr="00650919">
        <w:rPr>
          <w:rFonts w:asciiTheme="minorHAnsi" w:hAnsiTheme="minorHAnsi"/>
          <w:color w:val="000000" w:themeColor="text1"/>
          <w:sz w:val="18"/>
          <w:highlight w:val="yellow"/>
        </w:rPr>
        <w:t xml:space="preserve">        &lt;/FeatureIDs&gt;</w:t>
      </w:r>
    </w:p>
    <w:p w14:paraId="2FD78323" w14:textId="6B82C53A" w:rsidR="00DD4C0D" w:rsidRPr="00650919" w:rsidRDefault="00DD4C0D" w:rsidP="00DD4C0D">
      <w:pPr>
        <w:pStyle w:val="Code1"/>
        <w:ind w:left="360"/>
        <w:rPr>
          <w:rFonts w:asciiTheme="minorHAnsi" w:hAnsiTheme="minorHAnsi"/>
          <w:color w:val="000000" w:themeColor="text1"/>
          <w:sz w:val="18"/>
        </w:rPr>
      </w:pPr>
      <w:r w:rsidRPr="00650919">
        <w:rPr>
          <w:rFonts w:asciiTheme="minorHAnsi" w:hAnsiTheme="minorHAnsi"/>
          <w:color w:val="000000" w:themeColor="text1"/>
          <w:sz w:val="18"/>
          <w:highlight w:val="yellow"/>
        </w:rPr>
        <w:t xml:space="preserve">      &lt;/PackageFile&gt;</w:t>
      </w:r>
    </w:p>
    <w:p w14:paraId="79B34790" w14:textId="2A6BB54A" w:rsidR="00E1025C" w:rsidRPr="00650919" w:rsidRDefault="00DD4C0D" w:rsidP="00A50A5C">
      <w:pPr>
        <w:pStyle w:val="Code1"/>
        <w:ind w:left="360"/>
        <w:rPr>
          <w:rFonts w:asciiTheme="minorHAnsi" w:hAnsiTheme="minorHAnsi"/>
          <w:sz w:val="18"/>
        </w:rPr>
      </w:pPr>
      <w:r w:rsidRPr="00650919">
        <w:rPr>
          <w:rFonts w:asciiTheme="minorHAnsi" w:hAnsiTheme="minorHAnsi"/>
          <w:sz w:val="18"/>
        </w:rPr>
        <w:t>&lt;/OEM&gt;</w:t>
      </w:r>
    </w:p>
    <w:p w14:paraId="7FE7E846" w14:textId="545E6987" w:rsidR="00337C2D" w:rsidRPr="00650919" w:rsidRDefault="00337C2D" w:rsidP="00A50A5C">
      <w:pPr>
        <w:pStyle w:val="NoSpacing"/>
        <w:numPr>
          <w:ilvl w:val="0"/>
          <w:numId w:val="16"/>
        </w:numPr>
        <w:spacing w:before="120"/>
        <w:rPr>
          <w:highlight w:val="white"/>
        </w:rPr>
      </w:pPr>
      <w:r w:rsidRPr="00650919">
        <w:rPr>
          <w:b/>
        </w:rPr>
        <w:t>Save</w:t>
      </w:r>
      <w:r w:rsidRPr="00650919">
        <w:t xml:space="preserve"> </w:t>
      </w:r>
      <w:r w:rsidR="0088736A" w:rsidRPr="00650919">
        <w:t>OEMFM.xml</w:t>
      </w:r>
      <w:r w:rsidRPr="00650919">
        <w:t xml:space="preserve">. </w:t>
      </w:r>
      <w:r w:rsidR="009E184E" w:rsidRPr="00650919">
        <w:t xml:space="preserve"> If you receive a “Access denied” </w:t>
      </w:r>
      <w:r w:rsidR="00A50A5C" w:rsidRPr="00650919">
        <w:t xml:space="preserve">pop-up </w:t>
      </w:r>
      <w:r w:rsidR="009E184E" w:rsidRPr="00650919">
        <w:t>when trying to save OEMFM.xml at C:\Program Files (x86)\Windows Kits\10\FMFiles\OEM</w:t>
      </w:r>
      <w:r w:rsidR="00A50A5C" w:rsidRPr="00650919">
        <w:t>. You may save it at Desktop</w:t>
      </w:r>
      <w:r w:rsidR="001F12E7" w:rsidRPr="00650919">
        <w:t xml:space="preserve"> f</w:t>
      </w:r>
      <w:r w:rsidR="009E184E" w:rsidRPr="00650919">
        <w:t>i</w:t>
      </w:r>
      <w:r w:rsidR="001F12E7" w:rsidRPr="00650919">
        <w:t>r</w:t>
      </w:r>
      <w:r w:rsidR="009E184E" w:rsidRPr="00650919">
        <w:t xml:space="preserve">st, then use “cut &amp; paste” to replace the OEMFM.xml under C:\Program Files (x86)\Windows Kits\10\FMFiles\OEM. </w:t>
      </w:r>
    </w:p>
    <w:p w14:paraId="22A33BEB" w14:textId="77777777" w:rsidR="00337C2D" w:rsidRPr="00650919" w:rsidRDefault="00337C2D" w:rsidP="00E86FB1">
      <w:pPr>
        <w:pStyle w:val="NoSpacing"/>
      </w:pPr>
    </w:p>
    <w:p w14:paraId="432232C9" w14:textId="552AE5A2" w:rsidR="008F6B4B" w:rsidRPr="00650919" w:rsidRDefault="00A24721" w:rsidP="000971A1">
      <w:pPr>
        <w:spacing w:after="120"/>
      </w:pPr>
      <w:r w:rsidRPr="00650919">
        <w:t>Notice that package path</w:t>
      </w:r>
      <w:r w:rsidR="00E86FB1" w:rsidRPr="00650919">
        <w:t xml:space="preserve"> (“$(mspackageroot)\Retail\X86\fre”)</w:t>
      </w:r>
      <w:r w:rsidRPr="00650919">
        <w:t xml:space="preserve"> matches the location </w:t>
      </w:r>
      <w:r w:rsidR="004E07AA" w:rsidRPr="00650919">
        <w:t xml:space="preserve">to </w:t>
      </w:r>
      <w:r w:rsidRPr="00650919">
        <w:t>where we copied our WinHEC.MBM.GPIO.cab in Section 1. The name also match</w:t>
      </w:r>
      <w:r w:rsidR="00F97188" w:rsidRPr="00650919">
        <w:t>es</w:t>
      </w:r>
      <w:r w:rsidRPr="00650919">
        <w:t xml:space="preserve"> the name of our driver package (WinHEC.MBM.GPIO.cab)</w:t>
      </w:r>
      <w:r w:rsidR="00E86FB1" w:rsidRPr="00650919">
        <w:t>. Lastly, take a note on the feature ID, WinHEC_GPIO. We are going to use this feature ID in the next section.</w:t>
      </w:r>
    </w:p>
    <w:p w14:paraId="2734FCBC" w14:textId="77777777" w:rsidR="00E86FB1" w:rsidRPr="00650919" w:rsidRDefault="00E86FB1" w:rsidP="00E86FB1">
      <w:pPr>
        <w:pStyle w:val="NoSpacing"/>
      </w:pPr>
    </w:p>
    <w:p w14:paraId="3B8BF3D5" w14:textId="5E890852" w:rsidR="00E86FB1" w:rsidRPr="00650919" w:rsidRDefault="00E86FB1" w:rsidP="00E86FB1">
      <w:pPr>
        <w:pStyle w:val="Heading2"/>
      </w:pPr>
      <w:bookmarkStart w:id="14" w:name="_Toc433743986"/>
      <w:r w:rsidRPr="00650919">
        <w:lastRenderedPageBreak/>
        <w:t>Section 3: Add a Feature into ProductionOEMInput.xml</w:t>
      </w:r>
      <w:bookmarkEnd w:id="14"/>
    </w:p>
    <w:p w14:paraId="0315F572" w14:textId="7E082D40" w:rsidR="00E86FB1" w:rsidRPr="00650919" w:rsidRDefault="00E86FB1" w:rsidP="00BA4052">
      <w:r w:rsidRPr="00650919">
        <w:t>In this section, we are going to add the feature we declared in the OEM feature manifest file into the ProductionOEMInput.xml, which is what our FFU image will be based on.</w:t>
      </w:r>
    </w:p>
    <w:p w14:paraId="7C75B954" w14:textId="68305F43" w:rsidR="00E86FB1" w:rsidRPr="00650919" w:rsidRDefault="00E86FB1" w:rsidP="00BA4052">
      <w:pPr>
        <w:pStyle w:val="NoSpacing"/>
        <w:numPr>
          <w:ilvl w:val="0"/>
          <w:numId w:val="36"/>
        </w:numPr>
        <w:spacing w:line="259" w:lineRule="auto"/>
      </w:pPr>
      <w:r w:rsidRPr="00650919">
        <w:t xml:space="preserve">Navigate to </w:t>
      </w:r>
      <w:r w:rsidRPr="00650919">
        <w:rPr>
          <w:b/>
        </w:rPr>
        <w:t>C:\Program Files (x86)\Windows Kits\10\OEMInputSamples\OEM</w:t>
      </w:r>
      <w:r w:rsidRPr="00650919">
        <w:t xml:space="preserve"> </w:t>
      </w:r>
    </w:p>
    <w:p w14:paraId="4B53BE15" w14:textId="3F635E4E" w:rsidR="00E86FB1" w:rsidRPr="00650919" w:rsidRDefault="00BD2ED1" w:rsidP="00BA4052">
      <w:pPr>
        <w:pStyle w:val="NoSpacing"/>
        <w:numPr>
          <w:ilvl w:val="0"/>
          <w:numId w:val="36"/>
        </w:numPr>
        <w:spacing w:line="259" w:lineRule="auto"/>
      </w:pPr>
      <w:r w:rsidRPr="00650919">
        <w:t xml:space="preserve">Open </w:t>
      </w:r>
      <w:r w:rsidRPr="00650919">
        <w:rPr>
          <w:b/>
        </w:rPr>
        <w:t>ProductionOEMInput.xml</w:t>
      </w:r>
      <w:r w:rsidRPr="00650919">
        <w:t xml:space="preserve"> with NotePad.</w:t>
      </w:r>
    </w:p>
    <w:p w14:paraId="6225A9F4" w14:textId="588413E8" w:rsidR="00BD2ED1" w:rsidRPr="00650919" w:rsidRDefault="00BD2ED1" w:rsidP="000971A1">
      <w:pPr>
        <w:pStyle w:val="NoSpacing"/>
        <w:numPr>
          <w:ilvl w:val="0"/>
          <w:numId w:val="36"/>
        </w:numPr>
        <w:spacing w:after="120" w:line="259" w:lineRule="auto"/>
      </w:pPr>
      <w:r w:rsidRPr="00650919">
        <w:t xml:space="preserve">Find the </w:t>
      </w:r>
      <w:r w:rsidRPr="00650919">
        <w:rPr>
          <w:b/>
        </w:rPr>
        <w:t>&lt;AdditionalFMs&gt;</w:t>
      </w:r>
      <w:r w:rsidRPr="00650919">
        <w:t xml:space="preserve"> node. Make sure the OEMFM.xml you modified is included and the path is correct.</w:t>
      </w:r>
    </w:p>
    <w:p w14:paraId="07A5DF8E" w14:textId="77777777" w:rsidR="00BD2ED1" w:rsidRPr="00650919" w:rsidRDefault="00BD2ED1" w:rsidP="00BD2ED1">
      <w:pPr>
        <w:pStyle w:val="Code1"/>
        <w:ind w:left="270"/>
        <w:rPr>
          <w:rFonts w:asciiTheme="minorHAnsi" w:hAnsiTheme="minorHAnsi"/>
          <w:sz w:val="18"/>
        </w:rPr>
      </w:pPr>
      <w:r w:rsidRPr="00650919">
        <w:rPr>
          <w:rFonts w:asciiTheme="minorHAnsi" w:hAnsiTheme="minorHAnsi"/>
          <w:sz w:val="18"/>
        </w:rPr>
        <w:t>&lt;AdditionalFMs&gt;</w:t>
      </w:r>
    </w:p>
    <w:p w14:paraId="02001AA7" w14:textId="7A3C571A" w:rsidR="00BD2ED1" w:rsidRPr="00650919" w:rsidRDefault="00BD2ED1" w:rsidP="00BD2ED1">
      <w:pPr>
        <w:pStyle w:val="Code1"/>
        <w:ind w:left="270"/>
        <w:rPr>
          <w:rFonts w:asciiTheme="minorHAnsi" w:hAnsiTheme="minorHAnsi"/>
          <w:sz w:val="18"/>
        </w:rPr>
      </w:pPr>
      <w:r w:rsidRPr="00650919">
        <w:rPr>
          <w:rFonts w:asciiTheme="minorHAnsi" w:hAnsiTheme="minorHAnsi"/>
          <w:sz w:val="18"/>
        </w:rPr>
        <w:t xml:space="preserve">    &lt;AdditionalFM&gt;%AKROOT%\FMFiles\x86\IoTUAPNonProductionPartnerShareFM.xml&lt;/AdditionalFM&gt;</w:t>
      </w:r>
    </w:p>
    <w:p w14:paraId="590B3728" w14:textId="77777777" w:rsidR="00BD2ED1" w:rsidRPr="00650919" w:rsidRDefault="00BD2ED1" w:rsidP="00BD2ED1">
      <w:pPr>
        <w:pStyle w:val="Code1"/>
        <w:ind w:left="270"/>
        <w:rPr>
          <w:rFonts w:asciiTheme="minorHAnsi" w:hAnsiTheme="minorHAnsi"/>
          <w:sz w:val="18"/>
        </w:rPr>
      </w:pPr>
      <w:r w:rsidRPr="00650919">
        <w:rPr>
          <w:rFonts w:asciiTheme="minorHAnsi" w:hAnsiTheme="minorHAnsi"/>
          <w:sz w:val="18"/>
        </w:rPr>
        <w:t xml:space="preserve">    </w:t>
      </w:r>
      <w:r w:rsidRPr="00650919">
        <w:rPr>
          <w:rFonts w:asciiTheme="minorHAnsi" w:hAnsiTheme="minorHAnsi"/>
          <w:sz w:val="18"/>
          <w:highlight w:val="yellow"/>
        </w:rPr>
        <w:t>&lt;AdditionalFM&gt;%AKROOT%\FMFiles\OEM\OEMFM.xml&lt;/AdditionalFM&gt;</w:t>
      </w:r>
    </w:p>
    <w:p w14:paraId="54EA53F4" w14:textId="256E8A6E" w:rsidR="00BD2ED1" w:rsidRPr="00650919" w:rsidRDefault="00BD2ED1" w:rsidP="000971A1">
      <w:pPr>
        <w:pStyle w:val="Code1"/>
        <w:ind w:left="270"/>
        <w:rPr>
          <w:rFonts w:asciiTheme="minorHAnsi" w:hAnsiTheme="minorHAnsi"/>
          <w:sz w:val="18"/>
        </w:rPr>
      </w:pPr>
      <w:r w:rsidRPr="00650919">
        <w:rPr>
          <w:rFonts w:asciiTheme="minorHAnsi" w:hAnsiTheme="minorHAnsi"/>
          <w:sz w:val="18"/>
        </w:rPr>
        <w:t>&lt;/AdditionalFMs&gt;</w:t>
      </w:r>
    </w:p>
    <w:p w14:paraId="4D3ACE34" w14:textId="650A999E" w:rsidR="00BD2ED1" w:rsidRPr="00650919" w:rsidRDefault="00BD2ED1" w:rsidP="000971A1">
      <w:pPr>
        <w:pStyle w:val="NoSpacing"/>
        <w:numPr>
          <w:ilvl w:val="0"/>
          <w:numId w:val="36"/>
        </w:numPr>
        <w:spacing w:before="120" w:line="259" w:lineRule="auto"/>
      </w:pPr>
      <w:r w:rsidRPr="00650919">
        <w:t xml:space="preserve">Find the </w:t>
      </w:r>
      <w:r w:rsidRPr="00650919">
        <w:rPr>
          <w:b/>
        </w:rPr>
        <w:t>&lt;OEM&gt;</w:t>
      </w:r>
      <w:r w:rsidRPr="00650919">
        <w:t xml:space="preserve"> node under </w:t>
      </w:r>
      <w:r w:rsidRPr="00650919">
        <w:rPr>
          <w:b/>
        </w:rPr>
        <w:t>&lt;Features&gt;</w:t>
      </w:r>
      <w:r w:rsidRPr="00650919">
        <w:t xml:space="preserve"> node.</w:t>
      </w:r>
    </w:p>
    <w:p w14:paraId="62B43017" w14:textId="199F8F2D" w:rsidR="00BD2ED1" w:rsidRPr="00650919" w:rsidRDefault="00BD2ED1" w:rsidP="000971A1">
      <w:pPr>
        <w:pStyle w:val="NoSpacing"/>
        <w:numPr>
          <w:ilvl w:val="0"/>
          <w:numId w:val="36"/>
        </w:numPr>
        <w:spacing w:after="120" w:line="259" w:lineRule="auto"/>
      </w:pPr>
      <w:r w:rsidRPr="00650919">
        <w:t xml:space="preserve">Add the feature ID </w:t>
      </w:r>
      <w:r w:rsidRPr="00650919">
        <w:rPr>
          <w:b/>
        </w:rPr>
        <w:t>WinHEC_GPIO</w:t>
      </w:r>
      <w:r w:rsidRPr="00650919">
        <w:t xml:space="preserve"> into the OEM feature list, as </w:t>
      </w:r>
      <w:r w:rsidR="006372EE" w:rsidRPr="00650919">
        <w:t>highlighted</w:t>
      </w:r>
      <w:r w:rsidRPr="00650919">
        <w:t xml:space="preserve"> below.</w:t>
      </w:r>
    </w:p>
    <w:p w14:paraId="2FD4F7F3"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&lt;Features&gt;</w:t>
      </w:r>
    </w:p>
    <w:p w14:paraId="1838EB7D"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&lt;Microsoft&gt;</w:t>
      </w:r>
    </w:p>
    <w:p w14:paraId="5AAED574"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&lt;Feature&gt;IOT_EFIESP&lt;/Feature&gt; </w:t>
      </w:r>
    </w:p>
    <w:p w14:paraId="003FA214"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&lt;Feature&gt;IOT_EFIESP_BCD&lt;/Feature&gt; </w:t>
      </w:r>
    </w:p>
    <w:p w14:paraId="24399210"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&lt;Feature&gt;IOT_NETCMD&lt;/Feature&gt; </w:t>
      </w:r>
    </w:p>
    <w:p w14:paraId="4FA53D84"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&lt;Feature&gt;IOT_DELETE_FW_VARS&lt;/Feature&gt; </w:t>
      </w:r>
    </w:p>
    <w:p w14:paraId="1135C0AE"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&lt;Feature&gt;PRODUCTION_CORE&lt;/Feature&gt; </w:t>
      </w:r>
    </w:p>
    <w:p w14:paraId="562D90E0"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&lt;Feature&gt;PRODUCTION&lt;/Feature&gt; </w:t>
      </w:r>
    </w:p>
    <w:p w14:paraId="2D1BCE06"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&lt;Feature&gt;IOT_TOOLKIT&lt;/Feature&gt; </w:t>
      </w:r>
    </w:p>
    <w:p w14:paraId="1EBB7E32"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&lt;Feature&gt;IOT_FTP&lt;/Feature&gt; </w:t>
      </w:r>
    </w:p>
    <w:p w14:paraId="19E4F89E"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&lt;Feature&gt;IOT_WEBB_EXTN&lt;/Feature&gt; </w:t>
      </w:r>
    </w:p>
    <w:p w14:paraId="00227E93"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&lt;Feature&gt;IOT_KDSERIAL_SETTINGS&lt;/Feature&gt; </w:t>
      </w:r>
    </w:p>
    <w:p w14:paraId="465E7138"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&lt;Feature&gt;IOT_ENABLE_TESTSIGNING&lt;/Feature&gt; </w:t>
      </w:r>
    </w:p>
    <w:p w14:paraId="302A4471"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&lt;Feature&gt;IOT_DISABLE_UMCI&lt;/Feature&gt; </w:t>
      </w:r>
    </w:p>
    <w:p w14:paraId="609075C5"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&lt;Feature&gt;IOT_DEFAULTAPP&lt;/Feature&gt; </w:t>
      </w:r>
    </w:p>
    <w:p w14:paraId="2102F4CA"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&lt;Feature&gt;IOT_TOOLS&lt;/Feature&gt; </w:t>
      </w:r>
    </w:p>
    <w:p w14:paraId="0975A448"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&lt;Feature&gt;IOT_DRIVERS_WDTFINFRA&lt;/Feature&gt; </w:t>
      </w:r>
    </w:p>
    <w:p w14:paraId="012C08CB"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&lt;Feature&gt;IOT_VS_TOOLS&lt;/Feature&gt;</w:t>
      </w:r>
    </w:p>
    <w:p w14:paraId="115A14C9"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&lt;Feature&gt;IOT_POWERSHELL&lt;/Feature&gt;</w:t>
      </w:r>
    </w:p>
    <w:p w14:paraId="47DC2FF9"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&lt;Feature&gt;IOT_ALLJOYN&lt;/Feature&gt; </w:t>
      </w:r>
    </w:p>
    <w:p w14:paraId="7B63F439" w14:textId="77777777" w:rsidR="000971A1" w:rsidRPr="00650919" w:rsidRDefault="00BD2ED1" w:rsidP="000971A1">
      <w:pPr>
        <w:pStyle w:val="Code1"/>
        <w:ind w:left="360"/>
        <w:rPr>
          <w:rFonts w:asciiTheme="minorHAnsi" w:hAnsiTheme="minorHAnsi"/>
          <w:sz w:val="18"/>
        </w:rPr>
      </w:pPr>
      <w:r w:rsidRPr="00650919">
        <w:rPr>
          <w:rFonts w:asciiTheme="minorHAnsi" w:hAnsiTheme="minorHAnsi"/>
          <w:sz w:val="18"/>
        </w:rPr>
        <w:t xml:space="preserve">      &lt;Feature&gt;IOT_SSH&lt;/Fea</w:t>
      </w:r>
      <w:r w:rsidR="000971A1" w:rsidRPr="00650919">
        <w:rPr>
          <w:rFonts w:asciiTheme="minorHAnsi" w:hAnsiTheme="minorHAnsi"/>
          <w:sz w:val="18"/>
        </w:rPr>
        <w:t>ture&gt;</w:t>
      </w:r>
    </w:p>
    <w:p w14:paraId="793CD886" w14:textId="7A5A1037" w:rsidR="00BD2ED1" w:rsidRPr="00650919" w:rsidRDefault="000971A1" w:rsidP="000971A1">
      <w:pPr>
        <w:pStyle w:val="Code1"/>
        <w:ind w:left="360"/>
        <w:rPr>
          <w:rFonts w:asciiTheme="minorHAnsi" w:hAnsiTheme="minorHAnsi"/>
          <w:sz w:val="18"/>
        </w:rPr>
      </w:pPr>
      <w:r w:rsidRPr="00650919">
        <w:rPr>
          <w:rFonts w:asciiTheme="minorHAnsi" w:hAnsiTheme="minorHAnsi"/>
          <w:sz w:val="18"/>
        </w:rPr>
        <w:t xml:space="preserve">      </w:t>
      </w:r>
      <w:r w:rsidR="00BD2ED1" w:rsidRPr="00650919">
        <w:rPr>
          <w:rFonts w:asciiTheme="minorHAnsi" w:hAnsiTheme="minorHAnsi"/>
          <w:sz w:val="18"/>
        </w:rPr>
        <w:t>&lt;Feature&gt;IOT_SIREP&lt;/Feature&gt;</w:t>
      </w:r>
    </w:p>
    <w:p w14:paraId="2E4B774E"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&lt;Feature&gt;IOT_VERIFIER&lt;/Feature&gt;</w:t>
      </w:r>
    </w:p>
    <w:p w14:paraId="202CB119"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&lt;/Microsoft&gt;</w:t>
      </w:r>
    </w:p>
    <w:p w14:paraId="6D92C3AD"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&lt;OEM&gt;</w:t>
      </w:r>
    </w:p>
    <w:p w14:paraId="3269BB82"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&lt;Feature&gt;MBM_DRIVERS&lt;/Feature&gt;</w:t>
      </w:r>
    </w:p>
    <w:p w14:paraId="1D4B4737"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&lt;Feature&gt;PRODUCTION&lt;/Feature&gt;</w:t>
      </w:r>
    </w:p>
    <w:p w14:paraId="6BF7CC6A"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w:t>
      </w:r>
      <w:r w:rsidRPr="00650919">
        <w:rPr>
          <w:rFonts w:asciiTheme="minorHAnsi" w:hAnsiTheme="minorHAnsi"/>
          <w:sz w:val="18"/>
          <w:highlight w:val="yellow"/>
        </w:rPr>
        <w:t>&lt;Feature&gt;WinHEC_GPIO&lt;/Feature&gt;</w:t>
      </w:r>
    </w:p>
    <w:p w14:paraId="1C69EAA2" w14:textId="77777777" w:rsidR="00BD2ED1" w:rsidRPr="00650919" w:rsidRDefault="00BD2ED1" w:rsidP="00BD2ED1">
      <w:pPr>
        <w:pStyle w:val="Code1"/>
        <w:ind w:left="360"/>
        <w:rPr>
          <w:rFonts w:asciiTheme="minorHAnsi" w:hAnsiTheme="minorHAnsi"/>
          <w:sz w:val="18"/>
        </w:rPr>
      </w:pPr>
      <w:r w:rsidRPr="00650919">
        <w:rPr>
          <w:rFonts w:asciiTheme="minorHAnsi" w:hAnsiTheme="minorHAnsi"/>
          <w:sz w:val="18"/>
        </w:rPr>
        <w:t xml:space="preserve">    &lt;/OEM&gt;</w:t>
      </w:r>
    </w:p>
    <w:p w14:paraId="2E371DE2" w14:textId="5B9A2676" w:rsidR="00337C2D" w:rsidRPr="00650919" w:rsidRDefault="00BD2ED1" w:rsidP="003A43AD">
      <w:pPr>
        <w:pStyle w:val="Code1"/>
        <w:ind w:left="360"/>
        <w:rPr>
          <w:rFonts w:asciiTheme="minorHAnsi" w:hAnsiTheme="minorHAnsi"/>
          <w:sz w:val="18"/>
        </w:rPr>
      </w:pPr>
      <w:r w:rsidRPr="00650919">
        <w:rPr>
          <w:rFonts w:asciiTheme="minorHAnsi" w:hAnsiTheme="minorHAnsi"/>
          <w:sz w:val="18"/>
        </w:rPr>
        <w:t xml:space="preserve">  &lt;/Features&gt;</w:t>
      </w:r>
    </w:p>
    <w:p w14:paraId="4A2889C8" w14:textId="0042703E" w:rsidR="00337C2D" w:rsidRPr="00650919" w:rsidRDefault="00337C2D" w:rsidP="003A43AD">
      <w:pPr>
        <w:pStyle w:val="NoSpacing"/>
        <w:numPr>
          <w:ilvl w:val="0"/>
          <w:numId w:val="16"/>
        </w:numPr>
        <w:spacing w:before="120" w:after="120" w:line="259" w:lineRule="auto"/>
        <w:rPr>
          <w:highlight w:val="white"/>
        </w:rPr>
      </w:pPr>
      <w:r w:rsidRPr="00650919">
        <w:rPr>
          <w:b/>
        </w:rPr>
        <w:t>Save</w:t>
      </w:r>
      <w:r w:rsidRPr="00650919">
        <w:t xml:space="preserve"> </w:t>
      </w:r>
      <w:r w:rsidR="00112E46" w:rsidRPr="00650919">
        <w:t>ProductionOEMInput.xml</w:t>
      </w:r>
      <w:r w:rsidRPr="00650919">
        <w:t xml:space="preserve">. </w:t>
      </w:r>
    </w:p>
    <w:p w14:paraId="0FD8B8CB" w14:textId="011178DC" w:rsidR="00D70C71" w:rsidRPr="00650919" w:rsidRDefault="00D70C71" w:rsidP="00D70C71">
      <w:pPr>
        <w:pStyle w:val="NoSpacing"/>
        <w:spacing w:before="120" w:after="120" w:line="259" w:lineRule="auto"/>
        <w:rPr>
          <w:highlight w:val="white"/>
        </w:rPr>
      </w:pPr>
    </w:p>
    <w:p w14:paraId="16563DB5" w14:textId="72C755EC" w:rsidR="00D70C71" w:rsidRPr="00650919" w:rsidRDefault="00D70C71" w:rsidP="00D70C71">
      <w:pPr>
        <w:pStyle w:val="NoSpacing"/>
        <w:spacing w:before="120" w:after="120" w:line="259" w:lineRule="auto"/>
        <w:rPr>
          <w:highlight w:val="white"/>
        </w:rPr>
      </w:pPr>
    </w:p>
    <w:p w14:paraId="643820AA" w14:textId="3F5DB034" w:rsidR="00D70C71" w:rsidRPr="00650919" w:rsidRDefault="00D70C71" w:rsidP="00D70C71">
      <w:pPr>
        <w:pStyle w:val="NoSpacing"/>
        <w:spacing w:before="120" w:after="120" w:line="259" w:lineRule="auto"/>
        <w:rPr>
          <w:highlight w:val="white"/>
        </w:rPr>
      </w:pPr>
    </w:p>
    <w:p w14:paraId="083D9F86" w14:textId="77777777" w:rsidR="00D70C71" w:rsidRPr="00650919" w:rsidRDefault="00D70C71" w:rsidP="00D70C71">
      <w:pPr>
        <w:pStyle w:val="NoSpacing"/>
        <w:spacing w:before="120" w:after="120" w:line="259" w:lineRule="auto"/>
        <w:rPr>
          <w:highlight w:val="white"/>
        </w:rPr>
      </w:pPr>
    </w:p>
    <w:p w14:paraId="0AF93232" w14:textId="15CE34A6" w:rsidR="002903AE" w:rsidRPr="00650919" w:rsidRDefault="000D50FE" w:rsidP="000D50FE">
      <w:pPr>
        <w:pStyle w:val="Heading1"/>
        <w:rPr>
          <w:rFonts w:asciiTheme="minorHAnsi" w:hAnsiTheme="minorHAnsi"/>
        </w:rPr>
      </w:pPr>
      <w:bookmarkStart w:id="15" w:name="_Toc433743987"/>
      <w:r w:rsidRPr="00650919">
        <w:rPr>
          <w:rFonts w:asciiTheme="minorHAnsi" w:hAnsiTheme="minorHAnsi"/>
        </w:rPr>
        <w:lastRenderedPageBreak/>
        <w:t>Exercise</w:t>
      </w:r>
      <w:r w:rsidR="002903AE" w:rsidRPr="00650919">
        <w:rPr>
          <w:rFonts w:asciiTheme="minorHAnsi" w:hAnsiTheme="minorHAnsi"/>
        </w:rPr>
        <w:t xml:space="preserve"> </w:t>
      </w:r>
      <w:r w:rsidRPr="00650919">
        <w:rPr>
          <w:rFonts w:asciiTheme="minorHAnsi" w:hAnsiTheme="minorHAnsi"/>
        </w:rPr>
        <w:t>4</w:t>
      </w:r>
      <w:r w:rsidR="002903AE" w:rsidRPr="00650919">
        <w:rPr>
          <w:rFonts w:asciiTheme="minorHAnsi" w:hAnsiTheme="minorHAnsi"/>
        </w:rPr>
        <w:t xml:space="preserve">: </w:t>
      </w:r>
      <w:r w:rsidR="00ED1599" w:rsidRPr="00650919">
        <w:rPr>
          <w:rFonts w:asciiTheme="minorHAnsi" w:hAnsiTheme="minorHAnsi"/>
        </w:rPr>
        <w:t>Build an Image using Command Line</w:t>
      </w:r>
      <w:bookmarkEnd w:id="15"/>
    </w:p>
    <w:p w14:paraId="10799AD8" w14:textId="25804280" w:rsidR="002903AE" w:rsidRPr="00650919" w:rsidRDefault="002903AE" w:rsidP="00CD006B">
      <w:pPr>
        <w:spacing w:after="120"/>
      </w:pPr>
      <w:r w:rsidRPr="00650919">
        <w:t xml:space="preserve">In this </w:t>
      </w:r>
      <w:r w:rsidR="000D50FE" w:rsidRPr="00650919">
        <w:t>exercise</w:t>
      </w:r>
      <w:r w:rsidRPr="00650919">
        <w:t xml:space="preserve">, you will </w:t>
      </w:r>
      <w:r w:rsidR="00053C1F" w:rsidRPr="00650919">
        <w:t xml:space="preserve">build </w:t>
      </w:r>
      <w:r w:rsidR="00ED1599" w:rsidRPr="00650919">
        <w:t>an IoT Core image using a command-line tool called imggen.exe.</w:t>
      </w:r>
    </w:p>
    <w:p w14:paraId="0B56343E" w14:textId="2E516340" w:rsidR="00901C07" w:rsidRPr="00650919" w:rsidRDefault="000D50FE" w:rsidP="000D50FE">
      <w:pPr>
        <w:pStyle w:val="Heading2"/>
      </w:pPr>
      <w:bookmarkStart w:id="16" w:name="_Toc433743988"/>
      <w:r w:rsidRPr="00650919">
        <w:t>Section 1</w:t>
      </w:r>
      <w:r w:rsidR="00901C07" w:rsidRPr="00650919">
        <w:t xml:space="preserve">: </w:t>
      </w:r>
      <w:r w:rsidR="00ED1599" w:rsidRPr="00650919">
        <w:t>Create FFU using imggen.exe</w:t>
      </w:r>
      <w:bookmarkEnd w:id="16"/>
    </w:p>
    <w:p w14:paraId="449F55C0" w14:textId="03699F22" w:rsidR="00053C1F" w:rsidRPr="00650919" w:rsidRDefault="00053C1F" w:rsidP="00185BCD">
      <w:pPr>
        <w:pStyle w:val="NoSpacing"/>
        <w:numPr>
          <w:ilvl w:val="0"/>
          <w:numId w:val="25"/>
        </w:numPr>
        <w:spacing w:line="259" w:lineRule="auto"/>
      </w:pPr>
      <w:r w:rsidRPr="00650919">
        <w:t xml:space="preserve">Launch </w:t>
      </w:r>
      <w:r w:rsidR="005D4C07" w:rsidRPr="00650919">
        <w:rPr>
          <w:b/>
        </w:rPr>
        <w:t>Deployment and Imaging Tools Environment</w:t>
      </w:r>
      <w:r w:rsidRPr="00650919">
        <w:t xml:space="preserve"> as ADMIN</w:t>
      </w:r>
    </w:p>
    <w:p w14:paraId="03637771" w14:textId="1760A565" w:rsidR="00053C1F" w:rsidRPr="00650919" w:rsidRDefault="00053C1F" w:rsidP="00185BCD">
      <w:pPr>
        <w:pStyle w:val="NoSpacing"/>
        <w:numPr>
          <w:ilvl w:val="0"/>
          <w:numId w:val="25"/>
        </w:numPr>
        <w:spacing w:after="120" w:line="259" w:lineRule="auto"/>
      </w:pPr>
      <w:r w:rsidRPr="00650919">
        <w:t>Set the environment variables by inputting the following (in order) into the cmd:</w:t>
      </w:r>
    </w:p>
    <w:p w14:paraId="5831A5A5" w14:textId="77777777" w:rsidR="00053C1F" w:rsidRPr="00650919" w:rsidRDefault="00053C1F" w:rsidP="00185BCD">
      <w:pPr>
        <w:pStyle w:val="Style1"/>
        <w:ind w:left="720"/>
        <w:rPr>
          <w:rFonts w:asciiTheme="minorHAnsi" w:hAnsiTheme="minorHAnsi"/>
        </w:rPr>
      </w:pPr>
      <w:r w:rsidRPr="00650919">
        <w:rPr>
          <w:rFonts w:asciiTheme="minorHAnsi" w:hAnsiTheme="minorHAnsi"/>
        </w:rPr>
        <w:t>SET PATH=%KITSROOT%tools\bin\i386;%PATH%</w:t>
      </w:r>
    </w:p>
    <w:p w14:paraId="73776EC2" w14:textId="5CAE44F8" w:rsidR="00F76B95" w:rsidRPr="00650919" w:rsidRDefault="00053C1F" w:rsidP="00185BCD">
      <w:pPr>
        <w:pStyle w:val="Style1"/>
        <w:ind w:left="720"/>
        <w:rPr>
          <w:rFonts w:asciiTheme="minorHAnsi" w:hAnsiTheme="minorHAnsi"/>
        </w:rPr>
      </w:pPr>
      <w:r w:rsidRPr="00650919">
        <w:rPr>
          <w:rFonts w:asciiTheme="minorHAnsi" w:hAnsiTheme="minorHAnsi"/>
        </w:rPr>
        <w:t>SET AKROOT=%KITSROOT%</w:t>
      </w:r>
    </w:p>
    <w:p w14:paraId="45CE1AA5" w14:textId="125C01ED" w:rsidR="00CB60FC" w:rsidRPr="00650919" w:rsidRDefault="007E65C3" w:rsidP="00185BCD">
      <w:pPr>
        <w:pStyle w:val="NoSpacing"/>
        <w:numPr>
          <w:ilvl w:val="0"/>
          <w:numId w:val="25"/>
        </w:numPr>
        <w:spacing w:before="120" w:after="120" w:line="259" w:lineRule="auto"/>
        <w:contextualSpacing/>
      </w:pPr>
      <w:r w:rsidRPr="00650919">
        <w:t xml:space="preserve">Create a folder named </w:t>
      </w:r>
      <w:r w:rsidR="00813264" w:rsidRPr="00650919">
        <w:rPr>
          <w:b/>
        </w:rPr>
        <w:t>My</w:t>
      </w:r>
      <w:r w:rsidR="00061573" w:rsidRPr="00650919">
        <w:rPr>
          <w:b/>
        </w:rPr>
        <w:t>FFU</w:t>
      </w:r>
      <w:r w:rsidRPr="00650919">
        <w:rPr>
          <w:b/>
        </w:rPr>
        <w:t xml:space="preserve"> </w:t>
      </w:r>
      <w:r w:rsidRPr="00650919">
        <w:t xml:space="preserve">under the </w:t>
      </w:r>
      <w:r w:rsidR="00E5239A" w:rsidRPr="00650919">
        <w:rPr>
          <w:b/>
        </w:rPr>
        <w:t>Lab1</w:t>
      </w:r>
      <w:r w:rsidRPr="00650919">
        <w:t xml:space="preserve"> folder. </w:t>
      </w:r>
      <w:r w:rsidR="00CB60FC" w:rsidRPr="00650919">
        <w:t xml:space="preserve">Navigate to </w:t>
      </w:r>
      <w:r w:rsidRPr="00650919">
        <w:t xml:space="preserve">the new </w:t>
      </w:r>
      <w:r w:rsidR="00CB60FC" w:rsidRPr="00650919">
        <w:t>folder</w:t>
      </w:r>
      <w:r w:rsidRPr="00650919">
        <w:t>, this is where we will place our FFU image.</w:t>
      </w:r>
    </w:p>
    <w:p w14:paraId="16B424C0" w14:textId="7F7D0494" w:rsidR="007E65C3" w:rsidRPr="00650919" w:rsidRDefault="007E65C3" w:rsidP="007E65C3">
      <w:pPr>
        <w:pStyle w:val="Style1"/>
        <w:ind w:left="720"/>
        <w:rPr>
          <w:rFonts w:asciiTheme="minorHAnsi" w:hAnsiTheme="minorHAnsi"/>
        </w:rPr>
      </w:pPr>
      <w:r w:rsidRPr="00650919">
        <w:rPr>
          <w:rFonts w:asciiTheme="minorHAnsi" w:hAnsiTheme="minorHAnsi"/>
        </w:rPr>
        <w:t>CD C:\Users\</w:t>
      </w:r>
      <w:r w:rsidR="00757405">
        <w:rPr>
          <w:rFonts w:asciiTheme="minorHAnsi" w:hAnsiTheme="minorHAnsi"/>
        </w:rPr>
        <w:t>Admin</w:t>
      </w:r>
      <w:r w:rsidRPr="00650919">
        <w:rPr>
          <w:rFonts w:asciiTheme="minorHAnsi" w:hAnsiTheme="minorHAnsi"/>
        </w:rPr>
        <w:t>\Desktop\</w:t>
      </w:r>
      <w:r w:rsidR="00A911A6" w:rsidRPr="00650919">
        <w:rPr>
          <w:rFonts w:asciiTheme="minorHAnsi" w:hAnsiTheme="minorHAnsi"/>
        </w:rPr>
        <w:t>LabManuals\</w:t>
      </w:r>
      <w:r w:rsidR="00E5239A" w:rsidRPr="00650919">
        <w:rPr>
          <w:rFonts w:asciiTheme="minorHAnsi" w:hAnsiTheme="minorHAnsi"/>
        </w:rPr>
        <w:t>Lab1</w:t>
      </w:r>
      <w:r w:rsidR="00813264" w:rsidRPr="00650919">
        <w:rPr>
          <w:rFonts w:asciiTheme="minorHAnsi" w:hAnsiTheme="minorHAnsi"/>
        </w:rPr>
        <w:t>\My</w:t>
      </w:r>
      <w:r w:rsidR="00061573" w:rsidRPr="00650919">
        <w:rPr>
          <w:rFonts w:asciiTheme="minorHAnsi" w:hAnsiTheme="minorHAnsi"/>
        </w:rPr>
        <w:t>FFU</w:t>
      </w:r>
    </w:p>
    <w:p w14:paraId="71B5D207" w14:textId="5E503355" w:rsidR="00053C1F" w:rsidRPr="00650919" w:rsidRDefault="00053C1F" w:rsidP="00185BCD">
      <w:pPr>
        <w:pStyle w:val="NoSpacing"/>
        <w:numPr>
          <w:ilvl w:val="0"/>
          <w:numId w:val="25"/>
        </w:numPr>
        <w:spacing w:before="120" w:after="120" w:line="259" w:lineRule="auto"/>
        <w:contextualSpacing/>
      </w:pPr>
      <w:r w:rsidRPr="00650919">
        <w:t>Build the image with the following command:</w:t>
      </w:r>
    </w:p>
    <w:p w14:paraId="5A76D313" w14:textId="15DB93B7" w:rsidR="002C274F" w:rsidRPr="00650919" w:rsidRDefault="00053C1F" w:rsidP="00EA68BD">
      <w:pPr>
        <w:pStyle w:val="Style1"/>
        <w:ind w:left="720"/>
        <w:rPr>
          <w:rFonts w:asciiTheme="minorHAnsi" w:hAnsiTheme="minorHAnsi"/>
        </w:rPr>
      </w:pPr>
      <w:r w:rsidRPr="00650919">
        <w:rPr>
          <w:rFonts w:asciiTheme="minorHAnsi" w:hAnsiTheme="minorHAnsi"/>
        </w:rPr>
        <w:t>imggen.cmd MyFlash.ffu "%KITSROOT%OEMInputSamples\OEM\ProductionOEMInput.</w:t>
      </w:r>
      <w:r w:rsidR="00EA68BD" w:rsidRPr="00650919">
        <w:rPr>
          <w:rFonts w:asciiTheme="minorHAnsi" w:hAnsiTheme="minorHAnsi"/>
        </w:rPr>
        <w:t>xml" "%KITSROOT%MSPackages" x86</w:t>
      </w:r>
    </w:p>
    <w:p w14:paraId="4DFCA782" w14:textId="10C0FF18" w:rsidR="002903AE" w:rsidRPr="00650919" w:rsidRDefault="00AF6CEF" w:rsidP="00EA68BD">
      <w:pPr>
        <w:spacing w:before="120" w:after="120"/>
      </w:pPr>
      <w:r w:rsidRPr="00650919">
        <w:t>The process</w:t>
      </w:r>
      <w:r w:rsidR="00CB60FC" w:rsidRPr="00650919">
        <w:t xml:space="preserve"> will take about 2</w:t>
      </w:r>
      <w:r w:rsidRPr="00650919">
        <w:t>5</w:t>
      </w:r>
      <w:r w:rsidR="00CB60FC" w:rsidRPr="00650919">
        <w:t xml:space="preserve"> minutes to complete. </w:t>
      </w:r>
      <w:r w:rsidRPr="00650919">
        <w:t>To save time, we will continue the lab using a pre-created image</w:t>
      </w:r>
      <w:r w:rsidR="00E728E3" w:rsidRPr="00650919">
        <w:t xml:space="preserve"> (</w:t>
      </w:r>
      <w:r w:rsidR="00E728E3" w:rsidRPr="00650919">
        <w:rPr>
          <w:b/>
        </w:rPr>
        <w:t>SampleFlash.ffu</w:t>
      </w:r>
      <w:r w:rsidR="00E728E3" w:rsidRPr="00650919">
        <w:t>) that contains</w:t>
      </w:r>
      <w:r w:rsidRPr="00650919">
        <w:t xml:space="preserve"> the sample GPIO controller dr</w:t>
      </w:r>
      <w:r w:rsidR="00E728E3" w:rsidRPr="00650919">
        <w:t>iver</w:t>
      </w:r>
      <w:r w:rsidRPr="00650919">
        <w:t>.</w:t>
      </w:r>
      <w:r w:rsidR="00B5621A" w:rsidRPr="00650919">
        <w:t xml:space="preserve"> You may leave the process running while we continue with Exercise 5.</w:t>
      </w:r>
    </w:p>
    <w:p w14:paraId="155CDA63" w14:textId="32ED573E" w:rsidR="00560144" w:rsidRPr="00650919" w:rsidRDefault="000D50FE" w:rsidP="000D50FE">
      <w:pPr>
        <w:pStyle w:val="Heading1"/>
        <w:rPr>
          <w:rFonts w:asciiTheme="minorHAnsi" w:hAnsiTheme="minorHAnsi"/>
        </w:rPr>
      </w:pPr>
      <w:bookmarkStart w:id="17" w:name="_Toc433743989"/>
      <w:r w:rsidRPr="00650919">
        <w:rPr>
          <w:rFonts w:asciiTheme="minorHAnsi" w:hAnsiTheme="minorHAnsi"/>
        </w:rPr>
        <w:t>Exercise</w:t>
      </w:r>
      <w:r w:rsidR="00560144" w:rsidRPr="00650919">
        <w:rPr>
          <w:rFonts w:asciiTheme="minorHAnsi" w:hAnsiTheme="minorHAnsi"/>
        </w:rPr>
        <w:t xml:space="preserve"> </w:t>
      </w:r>
      <w:r w:rsidRPr="00650919">
        <w:rPr>
          <w:rFonts w:asciiTheme="minorHAnsi" w:hAnsiTheme="minorHAnsi"/>
        </w:rPr>
        <w:t>5</w:t>
      </w:r>
      <w:r w:rsidR="00560144" w:rsidRPr="00650919">
        <w:rPr>
          <w:rFonts w:asciiTheme="minorHAnsi" w:hAnsiTheme="minorHAnsi"/>
        </w:rPr>
        <w:t xml:space="preserve">: </w:t>
      </w:r>
      <w:r w:rsidR="00ED1599" w:rsidRPr="00650919">
        <w:rPr>
          <w:rFonts w:asciiTheme="minorHAnsi" w:hAnsiTheme="minorHAnsi"/>
        </w:rPr>
        <w:t>Deploy the Image to MinnowBoard Max</w:t>
      </w:r>
      <w:bookmarkEnd w:id="17"/>
    </w:p>
    <w:p w14:paraId="2632D7AE" w14:textId="669A3B4D" w:rsidR="00560144" w:rsidRPr="00650919" w:rsidRDefault="00560144" w:rsidP="00EF52E5">
      <w:pPr>
        <w:spacing w:after="120"/>
      </w:pPr>
      <w:r w:rsidRPr="00650919">
        <w:t xml:space="preserve">In this </w:t>
      </w:r>
      <w:r w:rsidR="000D50FE" w:rsidRPr="00650919">
        <w:t>exercise</w:t>
      </w:r>
      <w:r w:rsidRPr="00650919">
        <w:t>,</w:t>
      </w:r>
      <w:r w:rsidR="007B1E88" w:rsidRPr="00650919">
        <w:t xml:space="preserve"> we will deploy </w:t>
      </w:r>
      <w:r w:rsidR="004F68FA" w:rsidRPr="00650919">
        <w:t xml:space="preserve">the image we just created onto MinnowBoard Max and use web browser to check that the </w:t>
      </w:r>
      <w:r w:rsidR="00964A5E" w:rsidRPr="00650919">
        <w:t>sample</w:t>
      </w:r>
      <w:r w:rsidR="004F68FA" w:rsidRPr="00650919">
        <w:t xml:space="preserve"> GPIO device we pack</w:t>
      </w:r>
      <w:r w:rsidR="00EB15C8" w:rsidRPr="00650919">
        <w:t>ed in the FFU is up and running.</w:t>
      </w:r>
    </w:p>
    <w:p w14:paraId="078902FF" w14:textId="3D41CA14" w:rsidR="00560144" w:rsidRPr="00650919" w:rsidRDefault="000D50FE" w:rsidP="000D50FE">
      <w:pPr>
        <w:pStyle w:val="Heading2"/>
      </w:pPr>
      <w:bookmarkStart w:id="18" w:name="_Toc433743990"/>
      <w:r w:rsidRPr="00650919">
        <w:t>Section 1</w:t>
      </w:r>
      <w:r w:rsidR="00560144" w:rsidRPr="00650919">
        <w:t xml:space="preserve">: </w:t>
      </w:r>
      <w:r w:rsidR="009E71D0" w:rsidRPr="00650919">
        <w:t>Flash the image to SD card.</w:t>
      </w:r>
      <w:bookmarkEnd w:id="18"/>
    </w:p>
    <w:p w14:paraId="3BB526B4" w14:textId="0857B790" w:rsidR="00DC1873" w:rsidRPr="00650919" w:rsidRDefault="00560144" w:rsidP="00885827">
      <w:pPr>
        <w:pStyle w:val="NoSpacing"/>
        <w:spacing w:after="120"/>
      </w:pPr>
      <w:r w:rsidRPr="00650919">
        <w:t>In this</w:t>
      </w:r>
      <w:r w:rsidR="000D50FE" w:rsidRPr="00650919">
        <w:t xml:space="preserve"> section</w:t>
      </w:r>
      <w:r w:rsidRPr="00650919">
        <w:t xml:space="preserve"> you will </w:t>
      </w:r>
      <w:r w:rsidR="002C274F" w:rsidRPr="00650919">
        <w:t>add support for signals to the adapter by adding an event handler.</w:t>
      </w:r>
    </w:p>
    <w:p w14:paraId="11AB9919" w14:textId="764606AC" w:rsidR="0090046E" w:rsidRPr="00650919" w:rsidRDefault="0090046E" w:rsidP="005819EC">
      <w:pPr>
        <w:pStyle w:val="NoSpacing"/>
        <w:numPr>
          <w:ilvl w:val="0"/>
          <w:numId w:val="17"/>
        </w:numPr>
        <w:spacing w:line="259" w:lineRule="auto"/>
      </w:pPr>
      <w:r w:rsidRPr="00650919">
        <w:t>Power off the MinnowBoard Max if you have not done so. Eject the micro-SD card.</w:t>
      </w:r>
    </w:p>
    <w:p w14:paraId="43D0B79D" w14:textId="729322D1" w:rsidR="009E71D0" w:rsidRPr="00650919" w:rsidRDefault="009E71D0" w:rsidP="005819EC">
      <w:pPr>
        <w:pStyle w:val="NoSpacing"/>
        <w:numPr>
          <w:ilvl w:val="0"/>
          <w:numId w:val="17"/>
        </w:numPr>
        <w:spacing w:line="259" w:lineRule="auto"/>
      </w:pPr>
      <w:r w:rsidRPr="00650919">
        <w:t>Insert the SD card into your Development PC.</w:t>
      </w:r>
    </w:p>
    <w:p w14:paraId="2D8EAC7D" w14:textId="1466BD84" w:rsidR="002C274F" w:rsidRPr="00650919" w:rsidRDefault="00CB60FC" w:rsidP="005819EC">
      <w:pPr>
        <w:pStyle w:val="NoSpacing"/>
        <w:numPr>
          <w:ilvl w:val="0"/>
          <w:numId w:val="17"/>
        </w:numPr>
        <w:spacing w:line="259" w:lineRule="auto"/>
      </w:pPr>
      <w:r w:rsidRPr="00650919">
        <w:t xml:space="preserve">Launch </w:t>
      </w:r>
      <w:r w:rsidR="00EA25C2" w:rsidRPr="00650919">
        <w:rPr>
          <w:b/>
        </w:rPr>
        <w:t>WindowsIoTImage</w:t>
      </w:r>
      <w:r w:rsidRPr="00650919">
        <w:rPr>
          <w:b/>
        </w:rPr>
        <w:t>Helper</w:t>
      </w:r>
      <w:r w:rsidRPr="00650919">
        <w:t>.</w:t>
      </w:r>
    </w:p>
    <w:p w14:paraId="536FFD04" w14:textId="263B2B1F" w:rsidR="009E71D0" w:rsidRPr="00650919" w:rsidRDefault="009E71D0" w:rsidP="006C207E">
      <w:pPr>
        <w:pStyle w:val="NoSpacing"/>
        <w:numPr>
          <w:ilvl w:val="0"/>
          <w:numId w:val="17"/>
        </w:numPr>
        <w:spacing w:line="259" w:lineRule="auto"/>
      </w:pPr>
      <w:r w:rsidRPr="00650919">
        <w:t xml:space="preserve">Select the SD card. If </w:t>
      </w:r>
      <w:r w:rsidR="00D66C6A" w:rsidRPr="00650919">
        <w:t>your SD card is not on</w:t>
      </w:r>
      <w:r w:rsidRPr="00650919">
        <w:t xml:space="preserve"> the list, use “Refresh”</w:t>
      </w:r>
      <w:r w:rsidR="00D66C6A" w:rsidRPr="00650919">
        <w:rPr>
          <w:lang w:eastAsia="zh-TW"/>
        </w:rPr>
        <w:t xml:space="preserve"> button</w:t>
      </w:r>
      <w:r w:rsidRPr="00650919">
        <w:t xml:space="preserve"> to refresh the list.</w:t>
      </w:r>
    </w:p>
    <w:p w14:paraId="01F1A915" w14:textId="1A633CBA" w:rsidR="00E728E3" w:rsidRPr="00650919" w:rsidRDefault="00E728E3" w:rsidP="00CD006B">
      <w:pPr>
        <w:pStyle w:val="NoSpacing"/>
        <w:numPr>
          <w:ilvl w:val="0"/>
          <w:numId w:val="17"/>
        </w:numPr>
        <w:spacing w:line="259" w:lineRule="auto"/>
      </w:pPr>
      <w:r w:rsidRPr="00650919">
        <w:t xml:space="preserve">Select the image (.ffu). We will use </w:t>
      </w:r>
      <w:r w:rsidRPr="00650919">
        <w:rPr>
          <w:b/>
        </w:rPr>
        <w:t>SampleFlash.</w:t>
      </w:r>
      <w:r w:rsidRPr="00650919">
        <w:rPr>
          <w:b/>
          <w:lang w:eastAsia="zh-TW"/>
        </w:rPr>
        <w:t>ffu</w:t>
      </w:r>
      <w:r w:rsidRPr="00650919">
        <w:rPr>
          <w:lang w:eastAsia="zh-TW"/>
        </w:rPr>
        <w:t xml:space="preserve"> located under </w:t>
      </w:r>
      <w:r w:rsidRPr="00650919">
        <w:rPr>
          <w:b/>
          <w:lang w:eastAsia="zh-TW"/>
        </w:rPr>
        <w:t>Lab1</w:t>
      </w:r>
      <w:r w:rsidRPr="00650919">
        <w:rPr>
          <w:lang w:eastAsia="zh-TW"/>
        </w:rPr>
        <w:t xml:space="preserve"> folder.</w:t>
      </w:r>
    </w:p>
    <w:p w14:paraId="0D4FB90A" w14:textId="45342CCB" w:rsidR="001C0AD1" w:rsidRPr="00650919" w:rsidRDefault="00CD006B" w:rsidP="00CD006B">
      <w:pPr>
        <w:pStyle w:val="NoSpacing"/>
        <w:jc w:val="center"/>
        <w:rPr>
          <w:color w:val="000000" w:themeColor="text1"/>
        </w:rPr>
      </w:pPr>
      <w:r w:rsidRPr="00650919">
        <w:rPr>
          <w:noProof/>
          <w:color w:val="000000" w:themeColor="text1"/>
          <w:sz w:val="18"/>
          <w:szCs w:val="18"/>
          <w:lang w:eastAsia="zh-TW"/>
        </w:rPr>
        <w:drawing>
          <wp:inline distT="0" distB="0" distL="0" distR="0" wp14:anchorId="0D35AC6C" wp14:editId="6B20FEE2">
            <wp:extent cx="2837187" cy="2468880"/>
            <wp:effectExtent l="19050" t="19050" r="2032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7187" cy="2468880"/>
                    </a:xfrm>
                    <a:prstGeom prst="rect">
                      <a:avLst/>
                    </a:prstGeom>
                    <a:noFill/>
                    <a:ln>
                      <a:solidFill>
                        <a:schemeClr val="bg1">
                          <a:lumMod val="50000"/>
                        </a:schemeClr>
                      </a:solidFill>
                    </a:ln>
                  </pic:spPr>
                </pic:pic>
              </a:graphicData>
            </a:graphic>
          </wp:inline>
        </w:drawing>
      </w:r>
    </w:p>
    <w:p w14:paraId="70F7A61F" w14:textId="38B70B38" w:rsidR="00730E75" w:rsidRPr="00650919" w:rsidRDefault="009E71D0" w:rsidP="00CD006B">
      <w:pPr>
        <w:pStyle w:val="NoSpacing"/>
        <w:numPr>
          <w:ilvl w:val="0"/>
          <w:numId w:val="17"/>
        </w:numPr>
        <w:spacing w:before="120" w:line="259" w:lineRule="auto"/>
      </w:pPr>
      <w:r w:rsidRPr="00650919">
        <w:lastRenderedPageBreak/>
        <w:t>Cli</w:t>
      </w:r>
      <w:r w:rsidR="001E1038" w:rsidRPr="00650919">
        <w:t xml:space="preserve">ck “Flash” to flash the image </w:t>
      </w:r>
      <w:r w:rsidRPr="00650919">
        <w:t>to the SD card.</w:t>
      </w:r>
      <w:r w:rsidR="002C37E7" w:rsidRPr="00650919">
        <w:t xml:space="preserve"> Select </w:t>
      </w:r>
      <w:r w:rsidR="002C37E7" w:rsidRPr="00650919">
        <w:rPr>
          <w:b/>
        </w:rPr>
        <w:t xml:space="preserve">Continue </w:t>
      </w:r>
      <w:r w:rsidR="002C37E7" w:rsidRPr="00650919">
        <w:t>when prompt to erase content</w:t>
      </w:r>
      <w:r w:rsidR="00840138" w:rsidRPr="00650919">
        <w:t>.</w:t>
      </w:r>
    </w:p>
    <w:p w14:paraId="358428D5" w14:textId="31157075" w:rsidR="002C37E7" w:rsidRPr="00650919" w:rsidRDefault="002C37E7" w:rsidP="002C37E7">
      <w:pPr>
        <w:pStyle w:val="NoSpacing"/>
        <w:spacing w:before="120" w:line="259" w:lineRule="auto"/>
        <w:jc w:val="center"/>
      </w:pPr>
      <w:r w:rsidRPr="00650919">
        <w:rPr>
          <w:noProof/>
          <w:lang w:eastAsia="zh-TW"/>
        </w:rPr>
        <w:drawing>
          <wp:inline distT="0" distB="0" distL="0" distR="0" wp14:anchorId="1E87FE44" wp14:editId="4003D712">
            <wp:extent cx="3020967" cy="1554480"/>
            <wp:effectExtent l="0" t="0" r="825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01.PNG"/>
                    <pic:cNvPicPr/>
                  </pic:nvPicPr>
                  <pic:blipFill rotWithShape="1">
                    <a:blip r:embed="rId16">
                      <a:extLst>
                        <a:ext uri="{28A0092B-C50C-407E-A947-70E740481C1C}">
                          <a14:useLocalDpi xmlns:a14="http://schemas.microsoft.com/office/drawing/2010/main" val="0"/>
                        </a:ext>
                      </a:extLst>
                    </a:blip>
                    <a:srcRect l="17788" t="35801" r="18007" b="34134"/>
                    <a:stretch/>
                  </pic:blipFill>
                  <pic:spPr bwMode="auto">
                    <a:xfrm>
                      <a:off x="0" y="0"/>
                      <a:ext cx="3020967" cy="1554480"/>
                    </a:xfrm>
                    <a:prstGeom prst="rect">
                      <a:avLst/>
                    </a:prstGeom>
                    <a:ln>
                      <a:noFill/>
                    </a:ln>
                    <a:extLst>
                      <a:ext uri="{53640926-AAD7-44D8-BBD7-CCE9431645EC}">
                        <a14:shadowObscured xmlns:a14="http://schemas.microsoft.com/office/drawing/2010/main"/>
                      </a:ext>
                    </a:extLst>
                  </pic:spPr>
                </pic:pic>
              </a:graphicData>
            </a:graphic>
          </wp:inline>
        </w:drawing>
      </w:r>
    </w:p>
    <w:p w14:paraId="5489E470" w14:textId="3D84A2C0" w:rsidR="009E71D0" w:rsidRPr="00650919" w:rsidRDefault="00840138" w:rsidP="00FF2910">
      <w:pPr>
        <w:pStyle w:val="NoSpacing"/>
        <w:numPr>
          <w:ilvl w:val="0"/>
          <w:numId w:val="17"/>
        </w:numPr>
        <w:spacing w:after="120" w:line="259" w:lineRule="auto"/>
      </w:pPr>
      <w:r w:rsidRPr="00650919">
        <w:t>Deployment is done when the pop-up appear.</w:t>
      </w:r>
      <w:r w:rsidR="00C7689C" w:rsidRPr="00650919">
        <w:t xml:space="preserve"> Click </w:t>
      </w:r>
      <w:r w:rsidR="00C7689C" w:rsidRPr="00650919">
        <w:rPr>
          <w:b/>
        </w:rPr>
        <w:t>OK</w:t>
      </w:r>
      <w:r w:rsidR="00C7689C" w:rsidRPr="00650919">
        <w:t>.</w:t>
      </w:r>
    </w:p>
    <w:p w14:paraId="46F426E7" w14:textId="6F855B48" w:rsidR="00840138" w:rsidRPr="00650919" w:rsidRDefault="009E4378" w:rsidP="00840138">
      <w:pPr>
        <w:pStyle w:val="NoSpacing"/>
        <w:spacing w:line="259" w:lineRule="auto"/>
        <w:jc w:val="center"/>
      </w:pPr>
      <w:r w:rsidRPr="00650919">
        <w:rPr>
          <w:noProof/>
          <w:lang w:eastAsia="zh-TW"/>
        </w:rPr>
        <w:drawing>
          <wp:inline distT="0" distB="0" distL="0" distR="0" wp14:anchorId="6A0BCDF8" wp14:editId="69590B64">
            <wp:extent cx="3017520" cy="140232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02.PNG"/>
                    <pic:cNvPicPr/>
                  </pic:nvPicPr>
                  <pic:blipFill rotWithShape="1">
                    <a:blip r:embed="rId17">
                      <a:extLst>
                        <a:ext uri="{28A0092B-C50C-407E-A947-70E740481C1C}">
                          <a14:useLocalDpi xmlns:a14="http://schemas.microsoft.com/office/drawing/2010/main" val="0"/>
                        </a:ext>
                      </a:extLst>
                    </a:blip>
                    <a:srcRect l="17783" t="37256" r="17881" b="35619"/>
                    <a:stretch/>
                  </pic:blipFill>
                  <pic:spPr bwMode="auto">
                    <a:xfrm>
                      <a:off x="0" y="0"/>
                      <a:ext cx="3017520" cy="1402322"/>
                    </a:xfrm>
                    <a:prstGeom prst="rect">
                      <a:avLst/>
                    </a:prstGeom>
                    <a:ln>
                      <a:noFill/>
                    </a:ln>
                    <a:extLst>
                      <a:ext uri="{53640926-AAD7-44D8-BBD7-CCE9431645EC}">
                        <a14:shadowObscured xmlns:a14="http://schemas.microsoft.com/office/drawing/2010/main"/>
                      </a:ext>
                    </a:extLst>
                  </pic:spPr>
                </pic:pic>
              </a:graphicData>
            </a:graphic>
          </wp:inline>
        </w:drawing>
      </w:r>
    </w:p>
    <w:p w14:paraId="2C6159C6" w14:textId="676FCC0E" w:rsidR="009E71D0" w:rsidRPr="00650919" w:rsidRDefault="009E71D0" w:rsidP="000B20E4">
      <w:pPr>
        <w:pStyle w:val="NoSpacing"/>
        <w:numPr>
          <w:ilvl w:val="0"/>
          <w:numId w:val="17"/>
        </w:numPr>
        <w:spacing w:before="120" w:line="259" w:lineRule="auto"/>
      </w:pPr>
      <w:r w:rsidRPr="00650919">
        <w:t>Eject the SD card from the development PC.</w:t>
      </w:r>
    </w:p>
    <w:p w14:paraId="2B1E3CBE" w14:textId="77777777" w:rsidR="009E71D0" w:rsidRPr="00650919" w:rsidRDefault="009E71D0" w:rsidP="009E71D0">
      <w:pPr>
        <w:pStyle w:val="NoSpacing"/>
      </w:pPr>
    </w:p>
    <w:p w14:paraId="101AC1BF" w14:textId="1511D9DA" w:rsidR="009E71D0" w:rsidRPr="00650919" w:rsidRDefault="009E71D0" w:rsidP="009E71D0">
      <w:pPr>
        <w:pStyle w:val="Heading2"/>
      </w:pPr>
      <w:bookmarkStart w:id="19" w:name="_Toc433743991"/>
      <w:r w:rsidRPr="00650919">
        <w:t>Section 2: Power up the MinnowBoard Max.</w:t>
      </w:r>
      <w:bookmarkEnd w:id="19"/>
    </w:p>
    <w:p w14:paraId="6D8777F4" w14:textId="77777777" w:rsidR="009E71D0" w:rsidRPr="00650919" w:rsidRDefault="009E71D0" w:rsidP="009E71D0">
      <w:pPr>
        <w:pStyle w:val="NoSpacing"/>
      </w:pPr>
      <w:r w:rsidRPr="00650919">
        <w:t>In this section you will add support for signals to the adapter by adding an event handler.</w:t>
      </w:r>
    </w:p>
    <w:p w14:paraId="0111B4FE" w14:textId="77777777" w:rsidR="009E71D0" w:rsidRPr="00650919" w:rsidRDefault="009E71D0" w:rsidP="009E71D0">
      <w:pPr>
        <w:pStyle w:val="NoSpacing"/>
      </w:pPr>
    </w:p>
    <w:p w14:paraId="1F5936BD" w14:textId="61C679C5" w:rsidR="009E71D0" w:rsidRPr="00650919" w:rsidRDefault="009E71D0" w:rsidP="009E71D0">
      <w:pPr>
        <w:pStyle w:val="NoSpacing"/>
        <w:numPr>
          <w:ilvl w:val="0"/>
          <w:numId w:val="33"/>
        </w:numPr>
      </w:pPr>
      <w:r w:rsidRPr="00650919">
        <w:t>Insert the SD card into MinnowBoard Max.</w:t>
      </w:r>
    </w:p>
    <w:p w14:paraId="167AED1F" w14:textId="40E1A94B" w:rsidR="009E71D0" w:rsidRPr="00650919" w:rsidRDefault="009E71D0" w:rsidP="00E3487E">
      <w:pPr>
        <w:pStyle w:val="NoSpacing"/>
        <w:numPr>
          <w:ilvl w:val="0"/>
          <w:numId w:val="33"/>
        </w:numPr>
      </w:pPr>
      <w:r w:rsidRPr="00650919">
        <w:t>Press the power button to power on MinnowBoard Max</w:t>
      </w:r>
      <w:r w:rsidR="00E3487E" w:rsidRPr="00650919">
        <w:t>.</w:t>
      </w:r>
      <w:r w:rsidR="00E5239A" w:rsidRPr="00650919">
        <w:t xml:space="preserve"> Initial boot may take a few minutes to complete. Afterwards, the boot time is usually about 30 seconds.</w:t>
      </w:r>
    </w:p>
    <w:p w14:paraId="2C823F77" w14:textId="746C6F83" w:rsidR="009E71D0" w:rsidRPr="00650919" w:rsidRDefault="009E71D0" w:rsidP="009E71D0">
      <w:pPr>
        <w:pStyle w:val="NoSpacing"/>
      </w:pPr>
    </w:p>
    <w:p w14:paraId="7EFEDB9D" w14:textId="2C488DDA" w:rsidR="008940BB" w:rsidRPr="00650919" w:rsidRDefault="008940BB" w:rsidP="009E71D0">
      <w:pPr>
        <w:pStyle w:val="NoSpacing"/>
      </w:pPr>
    </w:p>
    <w:p w14:paraId="7676B0EB" w14:textId="4DD2A06A" w:rsidR="008940BB" w:rsidRPr="00650919" w:rsidRDefault="008940BB" w:rsidP="009E71D0">
      <w:pPr>
        <w:pStyle w:val="NoSpacing"/>
      </w:pPr>
    </w:p>
    <w:p w14:paraId="2460E078" w14:textId="4C1A49DC" w:rsidR="008940BB" w:rsidRPr="00650919" w:rsidRDefault="008940BB" w:rsidP="009E71D0">
      <w:pPr>
        <w:pStyle w:val="NoSpacing"/>
      </w:pPr>
    </w:p>
    <w:p w14:paraId="2790563D" w14:textId="71EDE5FD" w:rsidR="008940BB" w:rsidRPr="00650919" w:rsidRDefault="008940BB" w:rsidP="009E71D0">
      <w:pPr>
        <w:pStyle w:val="NoSpacing"/>
      </w:pPr>
    </w:p>
    <w:p w14:paraId="4E9D2274" w14:textId="1D25DC99" w:rsidR="008940BB" w:rsidRPr="00650919" w:rsidRDefault="008940BB" w:rsidP="009E71D0">
      <w:pPr>
        <w:pStyle w:val="NoSpacing"/>
      </w:pPr>
    </w:p>
    <w:p w14:paraId="508C95C0" w14:textId="263E10DA" w:rsidR="008940BB" w:rsidRPr="00650919" w:rsidRDefault="008940BB" w:rsidP="009E71D0">
      <w:pPr>
        <w:pStyle w:val="NoSpacing"/>
      </w:pPr>
    </w:p>
    <w:p w14:paraId="36194287" w14:textId="4F7EB52C" w:rsidR="008940BB" w:rsidRPr="00650919" w:rsidRDefault="008940BB" w:rsidP="009E71D0">
      <w:pPr>
        <w:pStyle w:val="NoSpacing"/>
      </w:pPr>
    </w:p>
    <w:p w14:paraId="4AF94ACD" w14:textId="14345BEB" w:rsidR="008940BB" w:rsidRPr="00650919" w:rsidRDefault="008940BB" w:rsidP="009E71D0">
      <w:pPr>
        <w:pStyle w:val="NoSpacing"/>
      </w:pPr>
    </w:p>
    <w:p w14:paraId="37B712B9" w14:textId="577B8B45" w:rsidR="008940BB" w:rsidRPr="00650919" w:rsidRDefault="008940BB" w:rsidP="009E71D0">
      <w:pPr>
        <w:pStyle w:val="NoSpacing"/>
      </w:pPr>
    </w:p>
    <w:p w14:paraId="399AABDC" w14:textId="5DF61C57" w:rsidR="008940BB" w:rsidRPr="00650919" w:rsidRDefault="008940BB" w:rsidP="009E71D0">
      <w:pPr>
        <w:pStyle w:val="NoSpacing"/>
      </w:pPr>
    </w:p>
    <w:p w14:paraId="45AA1D3B" w14:textId="4A4626B1" w:rsidR="008940BB" w:rsidRPr="00650919" w:rsidRDefault="008940BB" w:rsidP="009E71D0">
      <w:pPr>
        <w:pStyle w:val="NoSpacing"/>
      </w:pPr>
    </w:p>
    <w:p w14:paraId="004722C1" w14:textId="4E434B2A" w:rsidR="008940BB" w:rsidRPr="00650919" w:rsidRDefault="008940BB" w:rsidP="009E71D0">
      <w:pPr>
        <w:pStyle w:val="NoSpacing"/>
      </w:pPr>
    </w:p>
    <w:p w14:paraId="06A775C9" w14:textId="152C7DDD" w:rsidR="008940BB" w:rsidRPr="00650919" w:rsidRDefault="008940BB" w:rsidP="009E71D0">
      <w:pPr>
        <w:pStyle w:val="NoSpacing"/>
      </w:pPr>
    </w:p>
    <w:p w14:paraId="66E5428D" w14:textId="77777777" w:rsidR="008940BB" w:rsidRPr="00650919" w:rsidRDefault="008940BB" w:rsidP="009E71D0">
      <w:pPr>
        <w:pStyle w:val="NoSpacing"/>
      </w:pPr>
    </w:p>
    <w:p w14:paraId="3192C9A3" w14:textId="7D8FB110" w:rsidR="008940BB" w:rsidRPr="00650919" w:rsidRDefault="00EC695B" w:rsidP="00EC695B">
      <w:pPr>
        <w:pStyle w:val="NoSpacing"/>
        <w:jc w:val="right"/>
      </w:pPr>
      <w:r w:rsidRPr="00650919">
        <w:t>[Continue on next page…]</w:t>
      </w:r>
    </w:p>
    <w:p w14:paraId="7885BC74" w14:textId="4A036456" w:rsidR="009E71D0" w:rsidRPr="00650919" w:rsidRDefault="009E71D0" w:rsidP="009E71D0">
      <w:pPr>
        <w:pStyle w:val="Heading2"/>
      </w:pPr>
      <w:bookmarkStart w:id="20" w:name="_Toc433743992"/>
      <w:r w:rsidRPr="00650919">
        <w:lastRenderedPageBreak/>
        <w:t xml:space="preserve">Section </w:t>
      </w:r>
      <w:r w:rsidR="00E3487E" w:rsidRPr="00650919">
        <w:t>3</w:t>
      </w:r>
      <w:r w:rsidRPr="00650919">
        <w:t xml:space="preserve">: </w:t>
      </w:r>
      <w:r w:rsidR="00E3487E" w:rsidRPr="00650919">
        <w:t>U</w:t>
      </w:r>
      <w:r w:rsidR="00F00DC8" w:rsidRPr="00650919">
        <w:t>se</w:t>
      </w:r>
      <w:r w:rsidR="00E3487E" w:rsidRPr="00650919">
        <w:t xml:space="preserve"> Web Browser</w:t>
      </w:r>
      <w:r w:rsidR="00F00DC8" w:rsidRPr="00650919">
        <w:t xml:space="preserve"> to Check Device Information</w:t>
      </w:r>
      <w:bookmarkEnd w:id="20"/>
    </w:p>
    <w:p w14:paraId="158839A8" w14:textId="175A31F1" w:rsidR="009E71D0" w:rsidRPr="00650919" w:rsidRDefault="009E71D0" w:rsidP="00885827">
      <w:pPr>
        <w:pStyle w:val="NoSpacing"/>
        <w:spacing w:after="120"/>
      </w:pPr>
      <w:r w:rsidRPr="00650919">
        <w:t xml:space="preserve">In this section you </w:t>
      </w:r>
      <w:r w:rsidR="00A213D8" w:rsidRPr="00650919">
        <w:t xml:space="preserve">will use web browser </w:t>
      </w:r>
      <w:r w:rsidR="00795D11" w:rsidRPr="00650919">
        <w:t xml:space="preserve">to verify that our sample GPIO controller is running in </w:t>
      </w:r>
      <w:r w:rsidR="00885827" w:rsidRPr="00650919">
        <w:t xml:space="preserve">Windows 10 </w:t>
      </w:r>
      <w:r w:rsidR="00795D11" w:rsidRPr="00650919">
        <w:t>IoT Core.</w:t>
      </w:r>
    </w:p>
    <w:p w14:paraId="198DFDFE" w14:textId="033B1620" w:rsidR="009E71D0" w:rsidRPr="00650919" w:rsidRDefault="00E3487E" w:rsidP="005819EC">
      <w:pPr>
        <w:pStyle w:val="NoSpacing"/>
        <w:numPr>
          <w:ilvl w:val="0"/>
          <w:numId w:val="34"/>
        </w:numPr>
        <w:spacing w:line="259" w:lineRule="auto"/>
      </w:pPr>
      <w:r w:rsidRPr="00650919">
        <w:t xml:space="preserve">Launch </w:t>
      </w:r>
      <w:r w:rsidR="007F1BFF" w:rsidRPr="00650919">
        <w:rPr>
          <w:b/>
        </w:rPr>
        <w:t>WindowsIoTCore</w:t>
      </w:r>
      <w:r w:rsidRPr="00650919">
        <w:rPr>
          <w:b/>
        </w:rPr>
        <w:t>Watcher</w:t>
      </w:r>
      <w:r w:rsidRPr="00650919">
        <w:t>. Find your IoT device in the list and make sure the IP Address displayed in the Watcher is correct.</w:t>
      </w:r>
    </w:p>
    <w:p w14:paraId="357F4D8C" w14:textId="5750BBF3" w:rsidR="00E3487E" w:rsidRPr="00650919" w:rsidRDefault="00E3487E" w:rsidP="005819EC">
      <w:pPr>
        <w:pStyle w:val="NoSpacing"/>
        <w:numPr>
          <w:ilvl w:val="0"/>
          <w:numId w:val="34"/>
        </w:numPr>
        <w:spacing w:line="259" w:lineRule="auto"/>
      </w:pPr>
      <w:r w:rsidRPr="00650919">
        <w:t xml:space="preserve">Right-click on your device and select </w:t>
      </w:r>
      <w:r w:rsidRPr="00650919">
        <w:rPr>
          <w:b/>
        </w:rPr>
        <w:t>Web Browser Here</w:t>
      </w:r>
      <w:r w:rsidRPr="00650919">
        <w:t>.</w:t>
      </w:r>
      <w:r w:rsidR="008C1BE1" w:rsidRPr="00650919">
        <w:t xml:space="preserve"> Use the following information to log in:</w:t>
      </w:r>
    </w:p>
    <w:p w14:paraId="51F48481" w14:textId="76C0C6CA" w:rsidR="008C1BE1" w:rsidRPr="00650919" w:rsidRDefault="008C1BE1" w:rsidP="008C1BE1">
      <w:pPr>
        <w:pStyle w:val="NoSpacing"/>
        <w:spacing w:line="259" w:lineRule="auto"/>
        <w:ind w:left="1440"/>
      </w:pPr>
      <w:r w:rsidRPr="00650919">
        <w:t xml:space="preserve">Username: </w:t>
      </w:r>
      <w:r w:rsidRPr="00650919">
        <w:tab/>
        <w:t>Administrator</w:t>
      </w:r>
    </w:p>
    <w:p w14:paraId="0FA450F8" w14:textId="4FC61185" w:rsidR="008C1BE1" w:rsidRPr="00650919" w:rsidRDefault="008C1BE1" w:rsidP="008C1BE1">
      <w:pPr>
        <w:pStyle w:val="NoSpacing"/>
        <w:spacing w:line="259" w:lineRule="auto"/>
        <w:ind w:left="1440"/>
      </w:pPr>
      <w:r w:rsidRPr="00650919">
        <w:t xml:space="preserve">Password: </w:t>
      </w:r>
      <w:r w:rsidRPr="00650919">
        <w:tab/>
        <w:t>p@ssw0rd</w:t>
      </w:r>
    </w:p>
    <w:p w14:paraId="7755CA7E" w14:textId="4308596D" w:rsidR="009E71D0" w:rsidRPr="00650919" w:rsidRDefault="00E3487E" w:rsidP="0019662D">
      <w:pPr>
        <w:pStyle w:val="NoSpacing"/>
        <w:numPr>
          <w:ilvl w:val="0"/>
          <w:numId w:val="34"/>
        </w:numPr>
        <w:spacing w:after="120" w:line="259" w:lineRule="auto"/>
      </w:pPr>
      <w:r w:rsidRPr="00650919">
        <w:t xml:space="preserve">Select </w:t>
      </w:r>
      <w:r w:rsidRPr="00650919">
        <w:rPr>
          <w:b/>
        </w:rPr>
        <w:t>Devices</w:t>
      </w:r>
      <w:r w:rsidRPr="00650919">
        <w:t xml:space="preserve"> on the left menu. Expand </w:t>
      </w:r>
      <w:r w:rsidRPr="00650919">
        <w:rPr>
          <w:b/>
        </w:rPr>
        <w:t>ACPI x86-based PC</w:t>
      </w:r>
      <w:r w:rsidRPr="00650919">
        <w:t xml:space="preserve"> &gt; </w:t>
      </w:r>
      <w:r w:rsidRPr="00650919">
        <w:rPr>
          <w:b/>
        </w:rPr>
        <w:t>Microsoft ACPI-Compliant System</w:t>
      </w:r>
      <w:r w:rsidRPr="00650919">
        <w:t xml:space="preserve">. </w:t>
      </w:r>
      <w:r w:rsidR="005819EC" w:rsidRPr="00650919">
        <w:t xml:space="preserve">Device node </w:t>
      </w:r>
      <w:r w:rsidRPr="00650919">
        <w:rPr>
          <w:b/>
        </w:rPr>
        <w:t>SAMPLE GPIO Controller</w:t>
      </w:r>
      <w:r w:rsidR="004F68FA" w:rsidRPr="00650919">
        <w:t xml:space="preserve"> should</w:t>
      </w:r>
      <w:r w:rsidRPr="00650919">
        <w:t xml:space="preserve"> appear in the list.</w:t>
      </w:r>
      <w:r w:rsidR="005819EC" w:rsidRPr="00650919">
        <w:t xml:space="preserve"> Click on the </w:t>
      </w:r>
      <w:r w:rsidR="008940BB" w:rsidRPr="00650919">
        <w:t>TA</w:t>
      </w:r>
      <w:r w:rsidR="005819EC" w:rsidRPr="00650919">
        <w:t xml:space="preserve"> icon to see device properties.</w:t>
      </w:r>
      <w:r w:rsidR="00795D11" w:rsidRPr="00650919">
        <w:t xml:space="preserve"> There is no Error Code</w:t>
      </w:r>
      <w:r w:rsidR="00933C23" w:rsidRPr="00650919">
        <w:t xml:space="preserve"> listed in the device </w:t>
      </w:r>
      <w:r w:rsidR="004E07AA" w:rsidRPr="00650919">
        <w:t>properties</w:t>
      </w:r>
      <w:r w:rsidR="00795D11" w:rsidRPr="00650919">
        <w:t>, so we good</w:t>
      </w:r>
      <w:r w:rsidR="00733A91" w:rsidRPr="00650919">
        <w:t xml:space="preserve"> to go</w:t>
      </w:r>
      <w:r w:rsidR="004E07AA" w:rsidRPr="00650919">
        <w:rPr>
          <w:rFonts w:eastAsiaTheme="minorEastAsia"/>
          <w:lang w:eastAsia="zh-TW"/>
        </w:rPr>
        <w:t>.</w:t>
      </w:r>
    </w:p>
    <w:p w14:paraId="69BBBF39" w14:textId="085586A1" w:rsidR="005819EC" w:rsidRPr="00650919" w:rsidRDefault="002B021B" w:rsidP="002B021B">
      <w:pPr>
        <w:pStyle w:val="NoSpacing"/>
        <w:jc w:val="center"/>
      </w:pPr>
      <w:r w:rsidRPr="00650919">
        <w:rPr>
          <w:noProof/>
          <w:lang w:eastAsia="zh-TW"/>
        </w:rPr>
        <w:drawing>
          <wp:inline distT="0" distB="0" distL="0" distR="0" wp14:anchorId="0A326AE2" wp14:editId="39360303">
            <wp:extent cx="5566689" cy="548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6689" cy="5486400"/>
                    </a:xfrm>
                    <a:prstGeom prst="rect">
                      <a:avLst/>
                    </a:prstGeom>
                    <a:noFill/>
                    <a:ln>
                      <a:noFill/>
                    </a:ln>
                  </pic:spPr>
                </pic:pic>
              </a:graphicData>
            </a:graphic>
          </wp:inline>
        </w:drawing>
      </w:r>
    </w:p>
    <w:p w14:paraId="63A946F7" w14:textId="0773F8EB" w:rsidR="005819EC" w:rsidRPr="00650919" w:rsidRDefault="005819EC" w:rsidP="00597C68">
      <w:pPr>
        <w:pStyle w:val="NoSpacing"/>
      </w:pPr>
    </w:p>
    <w:p w14:paraId="24D44971" w14:textId="57F44B44" w:rsidR="009A2798" w:rsidRPr="00650919" w:rsidRDefault="00530C1D" w:rsidP="009A2798">
      <w:pPr>
        <w:pStyle w:val="Heading1"/>
        <w:rPr>
          <w:rFonts w:asciiTheme="minorHAnsi" w:hAnsiTheme="minorHAnsi"/>
        </w:rPr>
      </w:pPr>
      <w:bookmarkStart w:id="21" w:name="_Toc433743993"/>
      <w:r w:rsidRPr="00650919">
        <w:rPr>
          <w:rFonts w:asciiTheme="minorHAnsi" w:hAnsiTheme="minorHAnsi"/>
        </w:rPr>
        <w:lastRenderedPageBreak/>
        <w:t>[Optional]</w:t>
      </w:r>
      <w:r w:rsidR="009A2798" w:rsidRPr="00650919">
        <w:rPr>
          <w:rFonts w:asciiTheme="minorHAnsi" w:hAnsiTheme="minorHAnsi"/>
        </w:rPr>
        <w:t xml:space="preserve">Exercise 6: </w:t>
      </w:r>
      <w:r w:rsidR="00954481" w:rsidRPr="00650919">
        <w:rPr>
          <w:rFonts w:asciiTheme="minorHAnsi" w:hAnsiTheme="minorHAnsi"/>
        </w:rPr>
        <w:t xml:space="preserve">Configure </w:t>
      </w:r>
      <w:r w:rsidR="008C1BE1" w:rsidRPr="00650919">
        <w:rPr>
          <w:rFonts w:asciiTheme="minorHAnsi" w:hAnsiTheme="minorHAnsi"/>
        </w:rPr>
        <w:t>Default</w:t>
      </w:r>
      <w:r w:rsidR="009A2798" w:rsidRPr="00650919">
        <w:rPr>
          <w:rFonts w:asciiTheme="minorHAnsi" w:hAnsiTheme="minorHAnsi"/>
        </w:rPr>
        <w:t xml:space="preserve"> App</w:t>
      </w:r>
      <w:r w:rsidR="008C1BE1" w:rsidRPr="00650919">
        <w:rPr>
          <w:rFonts w:asciiTheme="minorHAnsi" w:hAnsiTheme="minorHAnsi"/>
        </w:rPr>
        <w:t xml:space="preserve"> for</w:t>
      </w:r>
      <w:r w:rsidR="00B70F3C" w:rsidRPr="00650919">
        <w:rPr>
          <w:rFonts w:asciiTheme="minorHAnsi" w:hAnsiTheme="minorHAnsi"/>
        </w:rPr>
        <w:t xml:space="preserve"> Windows IoT Core</w:t>
      </w:r>
      <w:bookmarkEnd w:id="21"/>
    </w:p>
    <w:p w14:paraId="7F122A5F" w14:textId="7F2AFF4E" w:rsidR="009A2798" w:rsidRPr="00650919" w:rsidRDefault="009A2798" w:rsidP="009A2798">
      <w:r w:rsidRPr="00650919">
        <w:t xml:space="preserve">In this exercise, we will </w:t>
      </w:r>
      <w:r w:rsidR="008D3EA8" w:rsidRPr="00650919">
        <w:t xml:space="preserve">use the web browser to </w:t>
      </w:r>
      <w:r w:rsidRPr="00650919">
        <w:t xml:space="preserve">deploy </w:t>
      </w:r>
      <w:r w:rsidR="008D3EA8" w:rsidRPr="00650919">
        <w:t>an</w:t>
      </w:r>
      <w:r w:rsidRPr="00650919">
        <w:t xml:space="preserve"> </w:t>
      </w:r>
      <w:r w:rsidR="008D3EA8" w:rsidRPr="00650919">
        <w:t>UWP and set the UWP to default so it will automatically go to the UWP when device reboots.</w:t>
      </w:r>
    </w:p>
    <w:p w14:paraId="76F072CC" w14:textId="60948141" w:rsidR="009A2798" w:rsidRPr="00650919" w:rsidRDefault="009A2798" w:rsidP="009A2798">
      <w:pPr>
        <w:pStyle w:val="Heading2"/>
      </w:pPr>
      <w:bookmarkStart w:id="22" w:name="_Toc433743994"/>
      <w:r w:rsidRPr="00650919">
        <w:t xml:space="preserve">Section 1: </w:t>
      </w:r>
      <w:r w:rsidR="008C1BE1" w:rsidRPr="00650919">
        <w:t>Deploy a App using Web Browser</w:t>
      </w:r>
      <w:r w:rsidRPr="00650919">
        <w:t>.</w:t>
      </w:r>
      <w:bookmarkEnd w:id="22"/>
    </w:p>
    <w:p w14:paraId="0170F8B8" w14:textId="77777777" w:rsidR="009A2798" w:rsidRPr="00650919" w:rsidRDefault="009A2798" w:rsidP="009A2798">
      <w:pPr>
        <w:pStyle w:val="NoSpacing"/>
      </w:pPr>
      <w:r w:rsidRPr="00650919">
        <w:t>In this section you will add support for signals to the adapter by adding an event handler.</w:t>
      </w:r>
    </w:p>
    <w:p w14:paraId="66026104" w14:textId="77777777" w:rsidR="009A2798" w:rsidRPr="00650919" w:rsidRDefault="009A2798" w:rsidP="009A2798">
      <w:pPr>
        <w:pStyle w:val="NoSpacing"/>
      </w:pPr>
    </w:p>
    <w:p w14:paraId="659D27B7" w14:textId="4945E6B9" w:rsidR="008C1BE1" w:rsidRPr="00650919" w:rsidRDefault="008C1BE1" w:rsidP="008C1BE1">
      <w:pPr>
        <w:pStyle w:val="NoSpacing"/>
        <w:numPr>
          <w:ilvl w:val="0"/>
          <w:numId w:val="37"/>
        </w:numPr>
        <w:spacing w:line="259" w:lineRule="auto"/>
      </w:pPr>
      <w:r w:rsidRPr="00650919">
        <w:t xml:space="preserve">Open a Web </w:t>
      </w:r>
      <w:r w:rsidR="006C0866" w:rsidRPr="00650919">
        <w:t>Browser</w:t>
      </w:r>
      <w:r w:rsidRPr="00650919">
        <w:t>, enter “</w:t>
      </w:r>
      <w:r w:rsidRPr="00650919">
        <w:rPr>
          <w:b/>
        </w:rPr>
        <w:t>&lt;your MBM IP Addresss&gt;:8080</w:t>
      </w:r>
      <w:r w:rsidRPr="00650919">
        <w:t>” in the address bar. Use the following information to log-in:</w:t>
      </w:r>
    </w:p>
    <w:p w14:paraId="59099309" w14:textId="77777777" w:rsidR="008C1BE1" w:rsidRPr="00650919" w:rsidRDefault="008C1BE1" w:rsidP="008C1BE1">
      <w:pPr>
        <w:pStyle w:val="NoSpacing"/>
        <w:spacing w:line="259" w:lineRule="auto"/>
        <w:ind w:left="1440"/>
      </w:pPr>
      <w:r w:rsidRPr="00650919">
        <w:t xml:space="preserve">Username: </w:t>
      </w:r>
      <w:r w:rsidRPr="00650919">
        <w:tab/>
        <w:t>Administrator</w:t>
      </w:r>
    </w:p>
    <w:p w14:paraId="3B7D0D6E" w14:textId="45C7C4A5" w:rsidR="008C1BE1" w:rsidRPr="00650919" w:rsidRDefault="008C1BE1" w:rsidP="0019662D">
      <w:pPr>
        <w:pStyle w:val="NoSpacing"/>
        <w:spacing w:line="259" w:lineRule="auto"/>
        <w:ind w:left="1440"/>
      </w:pPr>
      <w:r w:rsidRPr="00650919">
        <w:t xml:space="preserve">Password: </w:t>
      </w:r>
      <w:r w:rsidRPr="00650919">
        <w:tab/>
        <w:t>p@ssw0rd</w:t>
      </w:r>
    </w:p>
    <w:p w14:paraId="286814C9" w14:textId="75E29200" w:rsidR="009A2798" w:rsidRPr="00650919" w:rsidRDefault="008C1BE1" w:rsidP="008C1BE1">
      <w:pPr>
        <w:pStyle w:val="NoSpacing"/>
        <w:numPr>
          <w:ilvl w:val="0"/>
          <w:numId w:val="37"/>
        </w:numPr>
        <w:spacing w:line="259" w:lineRule="auto"/>
      </w:pPr>
      <w:r w:rsidRPr="00650919">
        <w:t xml:space="preserve">Select </w:t>
      </w:r>
      <w:r w:rsidRPr="00650919">
        <w:rPr>
          <w:b/>
        </w:rPr>
        <w:t>Apps</w:t>
      </w:r>
      <w:r w:rsidRPr="00650919">
        <w:t xml:space="preserve"> on the left menu</w:t>
      </w:r>
      <w:r w:rsidR="009174B9" w:rsidRPr="00650919">
        <w:t xml:space="preserve"> to go to </w:t>
      </w:r>
      <w:r w:rsidR="00162078" w:rsidRPr="00650919">
        <w:rPr>
          <w:b/>
        </w:rPr>
        <w:t>AppX</w:t>
      </w:r>
      <w:r w:rsidR="009174B9" w:rsidRPr="00650919">
        <w:rPr>
          <w:b/>
        </w:rPr>
        <w:t xml:space="preserve"> Manager</w:t>
      </w:r>
      <w:r w:rsidR="009A2798" w:rsidRPr="00650919">
        <w:t>.</w:t>
      </w:r>
    </w:p>
    <w:p w14:paraId="1F8AD693" w14:textId="55D90DDE" w:rsidR="009A2798" w:rsidRPr="00650919" w:rsidRDefault="008C1BE1" w:rsidP="008C1BE1">
      <w:pPr>
        <w:pStyle w:val="NoSpacing"/>
        <w:numPr>
          <w:ilvl w:val="0"/>
          <w:numId w:val="37"/>
        </w:numPr>
        <w:spacing w:line="259" w:lineRule="auto"/>
        <w:rPr>
          <w:color w:val="000000" w:themeColor="text1"/>
        </w:rPr>
      </w:pPr>
      <w:r w:rsidRPr="00650919">
        <w:t xml:space="preserve">Under the </w:t>
      </w:r>
      <w:r w:rsidRPr="00650919">
        <w:rPr>
          <w:b/>
        </w:rPr>
        <w:t>Install App</w:t>
      </w:r>
      <w:r w:rsidRPr="00650919">
        <w:rPr>
          <w:color w:val="000000" w:themeColor="text1"/>
        </w:rPr>
        <w:t xml:space="preserve"> Section</w:t>
      </w:r>
      <w:r w:rsidR="006C0866" w:rsidRPr="00650919">
        <w:rPr>
          <w:color w:val="000000" w:themeColor="text1"/>
        </w:rPr>
        <w:t xml:space="preserve">, </w:t>
      </w:r>
      <w:r w:rsidR="0044115E" w:rsidRPr="00650919">
        <w:rPr>
          <w:color w:val="000000" w:themeColor="text1"/>
        </w:rPr>
        <w:t>select the specified filed under “</w:t>
      </w:r>
      <w:r w:rsidR="0044115E" w:rsidRPr="00650919">
        <w:rPr>
          <w:rFonts w:cs="Segoe UI"/>
          <w:lang w:val="en"/>
        </w:rPr>
        <w:t>C:\Users\</w:t>
      </w:r>
      <w:r w:rsidR="00E5239A" w:rsidRPr="00650919">
        <w:rPr>
          <w:rFonts w:cs="Segoe UI"/>
          <w:lang w:val="en"/>
        </w:rPr>
        <w:t>Admin</w:t>
      </w:r>
      <w:r w:rsidR="0044115E" w:rsidRPr="00650919">
        <w:rPr>
          <w:rFonts w:cs="Segoe UI"/>
          <w:lang w:val="en"/>
        </w:rPr>
        <w:t>\Desktop\</w:t>
      </w:r>
      <w:r w:rsidR="00E5239A" w:rsidRPr="00650919">
        <w:rPr>
          <w:rFonts w:cs="Segoe UI"/>
          <w:lang w:val="en"/>
        </w:rPr>
        <w:t>Lab1</w:t>
      </w:r>
      <w:r w:rsidR="0044115E" w:rsidRPr="00650919">
        <w:rPr>
          <w:rFonts w:cs="Segoe UI"/>
          <w:lang w:val="en"/>
        </w:rPr>
        <w:t>\SampleApp</w:t>
      </w:r>
      <w:r w:rsidR="0044115E" w:rsidRPr="00650919">
        <w:rPr>
          <w:color w:val="000000" w:themeColor="text1"/>
        </w:rPr>
        <w:t>”:</w:t>
      </w:r>
    </w:p>
    <w:p w14:paraId="206E2954" w14:textId="4B414D9E" w:rsidR="008C1BE1" w:rsidRPr="00650919" w:rsidRDefault="006C0866" w:rsidP="0044115E">
      <w:pPr>
        <w:pStyle w:val="NoSpacing"/>
        <w:spacing w:line="259" w:lineRule="auto"/>
        <w:ind w:left="1440"/>
        <w:rPr>
          <w:rFonts w:cs="Segoe UI"/>
          <w:lang w:val="en"/>
        </w:rPr>
      </w:pPr>
      <w:r w:rsidRPr="00650919">
        <w:rPr>
          <w:rFonts w:cs="Segoe UI"/>
          <w:lang w:val="en"/>
        </w:rPr>
        <w:t xml:space="preserve">For AppX, select </w:t>
      </w:r>
      <w:r w:rsidRPr="00650919">
        <w:rPr>
          <w:rFonts w:cs="Segoe UI"/>
          <w:b/>
          <w:lang w:val="en"/>
        </w:rPr>
        <w:t>SampleApp_1.0.0.0_x86_Debug.appxbundle</w:t>
      </w:r>
      <w:r w:rsidR="0044115E" w:rsidRPr="00650919">
        <w:rPr>
          <w:rFonts w:cs="Segoe UI"/>
          <w:lang w:val="en"/>
        </w:rPr>
        <w:t>.</w:t>
      </w:r>
    </w:p>
    <w:p w14:paraId="47B8A52D" w14:textId="7D6F40D8" w:rsidR="0044115E" w:rsidRPr="00650919" w:rsidRDefault="0044115E" w:rsidP="0044115E">
      <w:pPr>
        <w:pStyle w:val="NoSpacing"/>
        <w:spacing w:line="259" w:lineRule="auto"/>
        <w:ind w:left="1440"/>
        <w:rPr>
          <w:rFonts w:cs="Segoe UI"/>
          <w:lang w:val="en"/>
        </w:rPr>
      </w:pPr>
      <w:r w:rsidRPr="00650919">
        <w:rPr>
          <w:rFonts w:cs="Segoe UI"/>
          <w:lang w:val="en"/>
        </w:rPr>
        <w:t xml:space="preserve">For Certificate, </w:t>
      </w:r>
      <w:r w:rsidRPr="00650919">
        <w:rPr>
          <w:rFonts w:cs="Segoe UI"/>
          <w:b/>
          <w:lang w:val="en"/>
        </w:rPr>
        <w:t>select SampleApp_1.0.0.0_x86_Debug.cer</w:t>
      </w:r>
      <w:r w:rsidRPr="00650919">
        <w:rPr>
          <w:rFonts w:cs="Segoe UI"/>
          <w:lang w:val="en"/>
        </w:rPr>
        <w:t>.</w:t>
      </w:r>
    </w:p>
    <w:p w14:paraId="30179CA6" w14:textId="61C1F369" w:rsidR="0044115E" w:rsidRPr="00650919" w:rsidRDefault="0044115E" w:rsidP="0044115E">
      <w:pPr>
        <w:pStyle w:val="NoSpacing"/>
        <w:numPr>
          <w:ilvl w:val="0"/>
          <w:numId w:val="37"/>
        </w:numPr>
        <w:spacing w:line="259" w:lineRule="auto"/>
        <w:rPr>
          <w:rFonts w:cs="Segoe UI"/>
          <w:lang w:val="en"/>
        </w:rPr>
      </w:pPr>
      <w:r w:rsidRPr="00650919">
        <w:rPr>
          <w:rFonts w:cs="Segoe UI"/>
          <w:lang w:val="en"/>
        </w:rPr>
        <w:t xml:space="preserve">For Dependencies, click </w:t>
      </w:r>
      <w:r w:rsidRPr="00650919">
        <w:rPr>
          <w:rFonts w:cs="Segoe UI"/>
          <w:b/>
          <w:lang w:val="en"/>
        </w:rPr>
        <w:t>+ Add dependency</w:t>
      </w:r>
      <w:r w:rsidRPr="00650919">
        <w:rPr>
          <w:rFonts w:cs="Segoe UI"/>
          <w:lang w:val="en"/>
        </w:rPr>
        <w:t xml:space="preserve"> to add the two dependency files under “C:\Users\</w:t>
      </w:r>
      <w:r w:rsidR="00FA3645" w:rsidRPr="00650919">
        <w:rPr>
          <w:rFonts w:cs="Segoe UI"/>
          <w:lang w:val="en"/>
        </w:rPr>
        <w:t>Admin</w:t>
      </w:r>
      <w:r w:rsidRPr="00650919">
        <w:rPr>
          <w:rFonts w:cs="Segoe UI"/>
          <w:lang w:val="en"/>
        </w:rPr>
        <w:t>\Desktop\</w:t>
      </w:r>
      <w:r w:rsidR="00E5239A" w:rsidRPr="00650919">
        <w:rPr>
          <w:rFonts w:cs="Segoe UI"/>
          <w:lang w:val="en"/>
        </w:rPr>
        <w:t>Lab1</w:t>
      </w:r>
      <w:r w:rsidRPr="00650919">
        <w:rPr>
          <w:rFonts w:cs="Segoe UI"/>
          <w:lang w:val="en"/>
        </w:rPr>
        <w:t xml:space="preserve">\SampleApp\Dependencies\x86”: </w:t>
      </w:r>
      <w:r w:rsidRPr="00650919">
        <w:rPr>
          <w:rFonts w:cs="Segoe UI"/>
          <w:b/>
          <w:lang w:val="en"/>
        </w:rPr>
        <w:t>Microsoft.NET.CoreRuntime.1.0.appx</w:t>
      </w:r>
      <w:r w:rsidRPr="00650919">
        <w:rPr>
          <w:rFonts w:cs="Segoe UI"/>
          <w:lang w:val="en"/>
        </w:rPr>
        <w:t xml:space="preserve"> and </w:t>
      </w:r>
      <w:r w:rsidRPr="00650919">
        <w:rPr>
          <w:rFonts w:cs="Segoe UI"/>
          <w:b/>
          <w:lang w:val="en"/>
        </w:rPr>
        <w:t>Microsoft.VCLibs.x86.Debug.14.00.appx</w:t>
      </w:r>
      <w:r w:rsidRPr="00650919">
        <w:rPr>
          <w:rFonts w:cs="Segoe UI"/>
          <w:lang w:val="en"/>
        </w:rPr>
        <w:t>.</w:t>
      </w:r>
    </w:p>
    <w:p w14:paraId="118F860D" w14:textId="103C10F2" w:rsidR="009A2798" w:rsidRDefault="0044115E" w:rsidP="008C1BE1">
      <w:pPr>
        <w:pStyle w:val="NoSpacing"/>
        <w:numPr>
          <w:ilvl w:val="0"/>
          <w:numId w:val="37"/>
        </w:numPr>
        <w:spacing w:line="259" w:lineRule="auto"/>
      </w:pPr>
      <w:r w:rsidRPr="00650919">
        <w:t xml:space="preserve">Click </w:t>
      </w:r>
      <w:r w:rsidR="0037670A">
        <w:rPr>
          <w:b/>
        </w:rPr>
        <w:t xml:space="preserve">Install </w:t>
      </w:r>
      <w:r w:rsidRPr="00650919">
        <w:t xml:space="preserve">button under </w:t>
      </w:r>
      <w:r w:rsidR="0037670A">
        <w:rPr>
          <w:b/>
        </w:rPr>
        <w:t>Actions</w:t>
      </w:r>
      <w:r w:rsidRPr="00650919">
        <w:t xml:space="preserve"> to install the app.</w:t>
      </w:r>
    </w:p>
    <w:p w14:paraId="47F27895" w14:textId="0860A8E4" w:rsidR="005938D9" w:rsidRDefault="0037670A" w:rsidP="008C1BE1">
      <w:pPr>
        <w:pStyle w:val="NoSpacing"/>
        <w:numPr>
          <w:ilvl w:val="0"/>
          <w:numId w:val="37"/>
        </w:numPr>
        <w:spacing w:line="259" w:lineRule="auto"/>
      </w:pPr>
      <w:r>
        <w:t xml:space="preserve">If the installation fails, </w:t>
      </w:r>
      <w:r w:rsidR="00D1282A">
        <w:t>click</w:t>
      </w:r>
      <w:r>
        <w:t xml:space="preserve"> </w:t>
      </w:r>
      <w:r w:rsidRPr="0037670A">
        <w:rPr>
          <w:b/>
        </w:rPr>
        <w:t>Reset</w:t>
      </w:r>
      <w:r>
        <w:t xml:space="preserve"> button under </w:t>
      </w:r>
      <w:r w:rsidRPr="0037670A">
        <w:rPr>
          <w:b/>
        </w:rPr>
        <w:t>Actions</w:t>
      </w:r>
      <w:r>
        <w:t>.</w:t>
      </w:r>
      <w:r w:rsidR="005B20F7">
        <w:t xml:space="preserve"> </w:t>
      </w:r>
    </w:p>
    <w:p w14:paraId="6B62BAB9" w14:textId="53503AF4" w:rsidR="0037670A" w:rsidRPr="00650919" w:rsidRDefault="005B20F7" w:rsidP="008C1BE1">
      <w:pPr>
        <w:pStyle w:val="NoSpacing"/>
        <w:numPr>
          <w:ilvl w:val="0"/>
          <w:numId w:val="37"/>
        </w:numPr>
        <w:spacing w:line="259" w:lineRule="auto"/>
      </w:pPr>
      <w:r>
        <w:t>Repeat Step 3 and 5 (exclude step 4).</w:t>
      </w:r>
    </w:p>
    <w:p w14:paraId="59942D10" w14:textId="77777777" w:rsidR="009A2798" w:rsidRPr="00650919" w:rsidRDefault="009A2798" w:rsidP="009A2798">
      <w:pPr>
        <w:pStyle w:val="NoSpacing"/>
      </w:pPr>
    </w:p>
    <w:p w14:paraId="2491ABC3" w14:textId="7501E84E" w:rsidR="009A2798" w:rsidRPr="00650919" w:rsidRDefault="009A2798" w:rsidP="009A2798">
      <w:pPr>
        <w:pStyle w:val="Heading2"/>
      </w:pPr>
      <w:bookmarkStart w:id="23" w:name="_Toc433743995"/>
      <w:r w:rsidRPr="00650919">
        <w:t xml:space="preserve">Section 2: </w:t>
      </w:r>
      <w:r w:rsidR="0044115E" w:rsidRPr="00650919">
        <w:t>Set the Default App</w:t>
      </w:r>
      <w:bookmarkEnd w:id="23"/>
    </w:p>
    <w:p w14:paraId="03770F5E" w14:textId="153732C3" w:rsidR="009A2798" w:rsidRPr="00650919" w:rsidRDefault="009A2798" w:rsidP="009A2798">
      <w:pPr>
        <w:pStyle w:val="NoSpacing"/>
      </w:pPr>
      <w:r w:rsidRPr="00650919">
        <w:t xml:space="preserve">In this section you will </w:t>
      </w:r>
      <w:r w:rsidR="0044115E" w:rsidRPr="00650919">
        <w:t>set</w:t>
      </w:r>
      <w:r w:rsidR="00667786" w:rsidRPr="00650919">
        <w:t xml:space="preserve"> the sample app as the default startup app</w:t>
      </w:r>
      <w:r w:rsidRPr="00650919">
        <w:t>.</w:t>
      </w:r>
    </w:p>
    <w:p w14:paraId="09952D1E" w14:textId="77777777" w:rsidR="009A2798" w:rsidRPr="00650919" w:rsidRDefault="009A2798" w:rsidP="009A2798">
      <w:pPr>
        <w:pStyle w:val="NoSpacing"/>
      </w:pPr>
    </w:p>
    <w:p w14:paraId="3A33A722" w14:textId="51C24BF0" w:rsidR="009A2798" w:rsidRPr="00650919" w:rsidRDefault="00F93D66" w:rsidP="0044115E">
      <w:pPr>
        <w:pStyle w:val="NoSpacing"/>
        <w:numPr>
          <w:ilvl w:val="0"/>
          <w:numId w:val="39"/>
        </w:numPr>
      </w:pPr>
      <w:r w:rsidRPr="00650919">
        <w:t>Refresh the</w:t>
      </w:r>
      <w:r w:rsidR="0044115E" w:rsidRPr="00650919">
        <w:t xml:space="preserve"> web browser.</w:t>
      </w:r>
    </w:p>
    <w:p w14:paraId="78F85A1B" w14:textId="2694D9F1" w:rsidR="0044115E" w:rsidRPr="00650919" w:rsidRDefault="00FA6208" w:rsidP="00C0303A">
      <w:pPr>
        <w:pStyle w:val="NoSpacing"/>
        <w:numPr>
          <w:ilvl w:val="0"/>
          <w:numId w:val="39"/>
        </w:numPr>
        <w:spacing w:after="120" w:line="259" w:lineRule="auto"/>
      </w:pPr>
      <w:r w:rsidRPr="00650919">
        <w:t xml:space="preserve">Under </w:t>
      </w:r>
      <w:r w:rsidRPr="00650919">
        <w:rPr>
          <w:b/>
        </w:rPr>
        <w:t>Installed Apps,</w:t>
      </w:r>
      <w:r w:rsidRPr="00650919">
        <w:t xml:space="preserve"> s</w:t>
      </w:r>
      <w:r w:rsidR="00667786" w:rsidRPr="00650919">
        <w:t xml:space="preserve">elect the </w:t>
      </w:r>
      <w:r w:rsidR="00596146" w:rsidRPr="00650919">
        <w:t xml:space="preserve">item that start with </w:t>
      </w:r>
      <w:r w:rsidR="00BC0735" w:rsidRPr="00650919">
        <w:t>“</w:t>
      </w:r>
      <w:r w:rsidR="00667786" w:rsidRPr="00650919">
        <w:rPr>
          <w:b/>
        </w:rPr>
        <w:t>SampleApp</w:t>
      </w:r>
      <w:r w:rsidR="00596146" w:rsidRPr="00650919">
        <w:rPr>
          <w:b/>
        </w:rPr>
        <w:t>…</w:t>
      </w:r>
      <w:r w:rsidR="00BC0735" w:rsidRPr="00650919">
        <w:t>”</w:t>
      </w:r>
      <w:r w:rsidR="00667786" w:rsidRPr="00650919">
        <w:t>.</w:t>
      </w:r>
    </w:p>
    <w:p w14:paraId="3779B47D" w14:textId="4CEFF233" w:rsidR="00C0303A" w:rsidRPr="00650919" w:rsidRDefault="00C0303A" w:rsidP="00C0303A">
      <w:pPr>
        <w:pStyle w:val="NoSpacing"/>
        <w:jc w:val="center"/>
      </w:pPr>
      <w:r w:rsidRPr="00650919">
        <w:rPr>
          <w:noProof/>
          <w:lang w:eastAsia="zh-TW"/>
        </w:rPr>
        <w:drawing>
          <wp:inline distT="0" distB="0" distL="0" distR="0" wp14:anchorId="2C2B5E54" wp14:editId="78784B95">
            <wp:extent cx="5676900" cy="13144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87" t="19921" b="5779"/>
                    <a:stretch/>
                  </pic:blipFill>
                  <pic:spPr bwMode="auto">
                    <a:xfrm>
                      <a:off x="0" y="0"/>
                      <a:ext cx="5676900" cy="131445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88690A2" w14:textId="06054FD7" w:rsidR="00667786" w:rsidRPr="00650919" w:rsidRDefault="00667786" w:rsidP="00C0303A">
      <w:pPr>
        <w:pStyle w:val="NoSpacing"/>
        <w:numPr>
          <w:ilvl w:val="0"/>
          <w:numId w:val="39"/>
        </w:numPr>
        <w:spacing w:before="120" w:line="259" w:lineRule="auto"/>
      </w:pPr>
      <w:r w:rsidRPr="00650919">
        <w:t xml:space="preserve">Click </w:t>
      </w:r>
      <w:r w:rsidRPr="00650919">
        <w:rPr>
          <w:b/>
        </w:rPr>
        <w:t>Set Default</w:t>
      </w:r>
      <w:r w:rsidRPr="00650919">
        <w:t xml:space="preserve"> button.</w:t>
      </w:r>
      <w:r w:rsidR="00197FF2" w:rsidRPr="00650919">
        <w:t xml:space="preserve"> The s</w:t>
      </w:r>
      <w:r w:rsidR="00F93D66" w:rsidRPr="00650919">
        <w:t>ample UWP should start running.</w:t>
      </w:r>
    </w:p>
    <w:p w14:paraId="35C9AC0E" w14:textId="1438C89A" w:rsidR="00667786" w:rsidRPr="00650919" w:rsidRDefault="00667786" w:rsidP="00C0303A">
      <w:pPr>
        <w:pStyle w:val="NoSpacing"/>
        <w:numPr>
          <w:ilvl w:val="0"/>
          <w:numId w:val="39"/>
        </w:numPr>
        <w:spacing w:before="120" w:line="259" w:lineRule="auto"/>
        <w:contextualSpacing/>
      </w:pPr>
      <w:r w:rsidRPr="00650919">
        <w:t>Reboot MinnowBoard Max.</w:t>
      </w:r>
    </w:p>
    <w:p w14:paraId="61748779" w14:textId="315A18BE" w:rsidR="00667786" w:rsidRPr="00650919" w:rsidRDefault="00667786" w:rsidP="00C0303A">
      <w:pPr>
        <w:pStyle w:val="NoSpacing"/>
        <w:numPr>
          <w:ilvl w:val="0"/>
          <w:numId w:val="39"/>
        </w:numPr>
        <w:spacing w:before="120" w:line="259" w:lineRule="auto"/>
        <w:contextualSpacing/>
      </w:pPr>
      <w:r w:rsidRPr="00650919">
        <w:t xml:space="preserve">The </w:t>
      </w:r>
      <w:r w:rsidR="00197FF2" w:rsidRPr="00650919">
        <w:t>s</w:t>
      </w:r>
      <w:r w:rsidRPr="00650919">
        <w:t>ample</w:t>
      </w:r>
      <w:r w:rsidR="00F93D66" w:rsidRPr="00650919">
        <w:t xml:space="preserve"> UWP</w:t>
      </w:r>
      <w:r w:rsidRPr="00650919">
        <w:t xml:space="preserve"> </w:t>
      </w:r>
      <w:r w:rsidR="00F93D66" w:rsidRPr="00650919">
        <w:t>sh</w:t>
      </w:r>
      <w:r w:rsidRPr="00650919">
        <w:t>ould start</w:t>
      </w:r>
      <w:r w:rsidR="00623F02" w:rsidRPr="00650919">
        <w:t xml:space="preserve"> automatically when device comes back from reboot.</w:t>
      </w:r>
    </w:p>
    <w:p w14:paraId="7FF11F18" w14:textId="4265313E" w:rsidR="009E71D0" w:rsidRPr="00650919" w:rsidRDefault="009E71D0" w:rsidP="009E71D0">
      <w:pPr>
        <w:pStyle w:val="NoSpacing"/>
      </w:pPr>
    </w:p>
    <w:sectPr w:rsidR="009E71D0" w:rsidRPr="00650919" w:rsidSect="00C537B8">
      <w:footerReference w:type="default" r:id="rId20"/>
      <w:footerReference w:type="first" r:id="rId21"/>
      <w:pgSz w:w="12240" w:h="15840" w:code="1"/>
      <w:pgMar w:top="1440" w:right="1440" w:bottom="81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17AAA" w14:textId="77777777" w:rsidR="003B372C" w:rsidRDefault="003B372C" w:rsidP="009116AB">
      <w:pPr>
        <w:spacing w:after="0" w:line="240" w:lineRule="auto"/>
      </w:pPr>
      <w:r>
        <w:separator/>
      </w:r>
    </w:p>
  </w:endnote>
  <w:endnote w:type="continuationSeparator" w:id="0">
    <w:p w14:paraId="701B772E" w14:textId="77777777" w:rsidR="003B372C" w:rsidRDefault="003B372C" w:rsidP="00911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Semibold">
    <w:altName w:val="Segoe UI Semibold"/>
    <w:charset w:val="00"/>
    <w:family w:val="swiss"/>
    <w:pitch w:val="variable"/>
    <w:sig w:usb0="A00002AF" w:usb1="4000205B"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265469"/>
      <w:docPartObj>
        <w:docPartGallery w:val="Page Numbers (Bottom of Page)"/>
        <w:docPartUnique/>
      </w:docPartObj>
    </w:sdtPr>
    <w:sdtEndPr/>
    <w:sdtContent>
      <w:p w14:paraId="688521EB" w14:textId="77777777" w:rsidR="003B372C" w:rsidRDefault="003B372C">
        <w:pPr>
          <w:pStyle w:val="Footer"/>
          <w:jc w:val="center"/>
        </w:pPr>
        <w:r>
          <w:rPr>
            <w:noProof/>
            <w:lang w:eastAsia="zh-TW"/>
          </w:rPr>
          <mc:AlternateContent>
            <mc:Choice Requires="wpg">
              <w:drawing>
                <wp:inline distT="0" distB="0" distL="0" distR="0" wp14:anchorId="0AF5E7B8" wp14:editId="16C73AD7">
                  <wp:extent cx="418465" cy="221615"/>
                  <wp:effectExtent l="0" t="0" r="63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AE15E" w14:textId="3EB0B375" w:rsidR="003B372C" w:rsidRDefault="003B372C">
                                <w:pPr>
                                  <w:jc w:val="center"/>
                                  <w:rPr>
                                    <w:szCs w:val="18"/>
                                  </w:rPr>
                                </w:pPr>
                                <w:r>
                                  <w:fldChar w:fldCharType="begin"/>
                                </w:r>
                                <w:r>
                                  <w:instrText xml:space="preserve"> PAGE    \* MERGEFORMAT </w:instrText>
                                </w:r>
                                <w:r>
                                  <w:fldChar w:fldCharType="separate"/>
                                </w:r>
                                <w:r w:rsidR="00C212C2" w:rsidRPr="00C212C2">
                                  <w:rPr>
                                    <w:i/>
                                    <w:iCs/>
                                    <w:noProof/>
                                    <w:sz w:val="18"/>
                                    <w:szCs w:val="18"/>
                                  </w:rPr>
                                  <w:t>5</w:t>
                                </w:r>
                                <w:r>
                                  <w:rPr>
                                    <w:i/>
                                    <w:iCs/>
                                    <w:noProof/>
                                    <w:sz w:val="18"/>
                                    <w:szCs w:val="18"/>
                                  </w:rPr>
                                  <w:fldChar w:fldCharType="end"/>
                                </w:r>
                              </w:p>
                            </w:txbxContent>
                          </wps:txbx>
                          <wps:bodyPr rot="0" vert="horz" wrap="square" lIns="0" tIns="0" rIns="0" bIns="0" anchor="ctr" anchorCtr="0" upright="1">
                            <a:noAutofit/>
                          </wps:bodyPr>
                        </wps:wsp>
                        <wpg:grpSp>
                          <wpg:cNvPr id="4" name="Group 64"/>
                          <wpg:cNvGrpSpPr>
                            <a:grpSpLocks/>
                          </wpg:cNvGrpSpPr>
                          <wpg:grpSpPr bwMode="auto">
                            <a:xfrm>
                              <a:off x="5494" y="739"/>
                              <a:ext cx="372" cy="72"/>
                              <a:chOff x="5486" y="739"/>
                              <a:chExt cx="372" cy="72"/>
                            </a:xfrm>
                          </wpg:grpSpPr>
                          <wps:wsp>
                            <wps:cNvPr id="5"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F5E7B8" id="Group 1" o:spid="_x0000_s103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">
                  <v:shapetype id="_x0000_t202" coordsize="21600,21600" o:spt="202" path="m,l,21600r21600,l21600,xe">
                    <v:stroke joinstyle="miter"/>
                    <v:path gradientshapeok="t" o:connecttype="rect"/>
                  </v:shapetype>
                  <v:shape id="Text Box 63" o:spid="_x0000_s103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28CAE15E" w14:textId="3EB0B375" w:rsidR="003B372C" w:rsidRDefault="003B372C">
                          <w:pPr>
                            <w:jc w:val="center"/>
                            <w:rPr>
                              <w:szCs w:val="18"/>
                            </w:rPr>
                          </w:pPr>
                          <w:r>
                            <w:fldChar w:fldCharType="begin"/>
                          </w:r>
                          <w:r>
                            <w:instrText xml:space="preserve"> PAGE    \* MERGEFORMAT </w:instrText>
                          </w:r>
                          <w:r>
                            <w:fldChar w:fldCharType="separate"/>
                          </w:r>
                          <w:r w:rsidR="00C212C2" w:rsidRPr="00C212C2">
                            <w:rPr>
                              <w:i/>
                              <w:iCs/>
                              <w:noProof/>
                              <w:sz w:val="18"/>
                              <w:szCs w:val="18"/>
                            </w:rPr>
                            <w:t>5</w:t>
                          </w:r>
                          <w:r>
                            <w:rPr>
                              <w:i/>
                              <w:iCs/>
                              <w:noProof/>
                              <w:sz w:val="18"/>
                              <w:szCs w:val="18"/>
                            </w:rPr>
                            <w:fldChar w:fldCharType="end"/>
                          </w:r>
                        </w:p>
                      </w:txbxContent>
                    </v:textbox>
                  </v:shape>
                  <v:group id="Group 64" o:spid="_x0000_s103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65" o:spid="_x0000_s103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oval id="Oval 66" o:spid="_x0000_s104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oval id="Oval 67" o:spid="_x0000_s104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" fillcolor="#84a2c6" stroked="f"/>
                  </v:group>
                  <w10:anchorlock/>
                </v:group>
              </w:pict>
            </mc:Fallback>
          </mc:AlternateContent>
        </w:r>
      </w:p>
    </w:sdtContent>
  </w:sdt>
  <w:p w14:paraId="567315B4" w14:textId="77777777" w:rsidR="003B372C" w:rsidRDefault="003B372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3F056" w14:textId="77777777" w:rsidR="003B372C" w:rsidRDefault="003B372C">
    <w:pPr>
      <w:pStyle w:val="Footer"/>
    </w:pPr>
    <w:r>
      <w:rPr>
        <w:rFonts w:ascii="Segoe UI" w:hAnsi="Segoe UI" w:cs="Segoe UI"/>
        <w:noProof/>
        <w:color w:val="0072C6"/>
        <w:sz w:val="21"/>
        <w:szCs w:val="21"/>
        <w:lang w:eastAsia="zh-TW"/>
      </w:rPr>
      <w:drawing>
        <wp:anchor distT="0" distB="0" distL="114300" distR="114300" simplePos="0" relativeHeight="251659264" behindDoc="0" locked="1" layoutInCell="1" allowOverlap="1" wp14:anchorId="7428F809" wp14:editId="62C0585E">
          <wp:simplePos x="0" y="0"/>
          <wp:positionH relativeFrom="margin">
            <wp:posOffset>4369435</wp:posOffset>
          </wp:positionH>
          <wp:positionV relativeFrom="margin">
            <wp:posOffset>8382635</wp:posOffset>
          </wp:positionV>
          <wp:extent cx="1764665" cy="594360"/>
          <wp:effectExtent l="0" t="0" r="0" b="0"/>
          <wp:wrapThrough wrapText="bothSides">
            <wp:wrapPolygon edited="0">
              <wp:start x="4897" y="2769"/>
              <wp:lineTo x="1166" y="4846"/>
              <wp:lineTo x="933" y="15231"/>
              <wp:lineTo x="3731" y="17308"/>
              <wp:lineTo x="5829" y="17308"/>
              <wp:lineTo x="19587" y="14538"/>
              <wp:lineTo x="19587" y="6923"/>
              <wp:lineTo x="5829" y="2769"/>
              <wp:lineTo x="4897" y="2769"/>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dows_logo_Blk_rgb_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665" cy="594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657216" behindDoc="0" locked="1" layoutInCell="1" allowOverlap="1" wp14:anchorId="080B0BF5" wp14:editId="2AD66882">
          <wp:simplePos x="0" y="0"/>
          <wp:positionH relativeFrom="column">
            <wp:posOffset>0</wp:posOffset>
          </wp:positionH>
          <wp:positionV relativeFrom="margin">
            <wp:posOffset>8515985</wp:posOffset>
          </wp:positionV>
          <wp:extent cx="1224915" cy="292100"/>
          <wp:effectExtent l="0" t="0" r="0" b="0"/>
          <wp:wrapThrough wrapText="bothSides">
            <wp:wrapPolygon edited="0">
              <wp:start x="4703" y="0"/>
              <wp:lineTo x="0" y="4226"/>
              <wp:lineTo x="0" y="19722"/>
              <wp:lineTo x="21163" y="19722"/>
              <wp:lineTo x="21163" y="4226"/>
              <wp:lineTo x="13101" y="0"/>
              <wp:lineTo x="4703"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heclogo_gray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4915" cy="2921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EDFF2" w14:textId="77777777" w:rsidR="003B372C" w:rsidRDefault="003B372C" w:rsidP="009116AB">
      <w:pPr>
        <w:spacing w:after="0" w:line="240" w:lineRule="auto"/>
      </w:pPr>
      <w:r>
        <w:separator/>
      </w:r>
    </w:p>
  </w:footnote>
  <w:footnote w:type="continuationSeparator" w:id="0">
    <w:p w14:paraId="150FEF0C" w14:textId="77777777" w:rsidR="003B372C" w:rsidRDefault="003B372C" w:rsidP="00911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643"/>
    <w:multiLevelType w:val="hybridMultilevel"/>
    <w:tmpl w:val="AEEC1BBC"/>
    <w:lvl w:ilvl="0" w:tplc="614C1DC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06106"/>
    <w:multiLevelType w:val="hybridMultilevel"/>
    <w:tmpl w:val="BDA01B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AE55A2"/>
    <w:multiLevelType w:val="hybridMultilevel"/>
    <w:tmpl w:val="C046F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2371F"/>
    <w:multiLevelType w:val="hybridMultilevel"/>
    <w:tmpl w:val="C71AABEA"/>
    <w:lvl w:ilvl="0" w:tplc="7C8ED2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1150C"/>
    <w:multiLevelType w:val="hybridMultilevel"/>
    <w:tmpl w:val="D7AC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B43DA"/>
    <w:multiLevelType w:val="hybridMultilevel"/>
    <w:tmpl w:val="97BC9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04F13"/>
    <w:multiLevelType w:val="hybridMultilevel"/>
    <w:tmpl w:val="C07A9E1E"/>
    <w:lvl w:ilvl="0" w:tplc="DBA6F5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2101F"/>
    <w:multiLevelType w:val="hybridMultilevel"/>
    <w:tmpl w:val="AEEC1BBC"/>
    <w:lvl w:ilvl="0" w:tplc="614C1DC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55577"/>
    <w:multiLevelType w:val="hybridMultilevel"/>
    <w:tmpl w:val="1A908D6C"/>
    <w:lvl w:ilvl="0" w:tplc="0409000F">
      <w:start w:val="1"/>
      <w:numFmt w:val="decimal"/>
      <w:lvlText w:val="%1."/>
      <w:lvlJc w:val="left"/>
      <w:pPr>
        <w:ind w:left="720" w:hanging="360"/>
      </w:pPr>
    </w:lvl>
    <w:lvl w:ilvl="1" w:tplc="D11494EE">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765C2"/>
    <w:multiLevelType w:val="hybridMultilevel"/>
    <w:tmpl w:val="0ACA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D08A5"/>
    <w:multiLevelType w:val="hybridMultilevel"/>
    <w:tmpl w:val="AC6E6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851D6"/>
    <w:multiLevelType w:val="hybridMultilevel"/>
    <w:tmpl w:val="9200B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D17661"/>
    <w:multiLevelType w:val="hybridMultilevel"/>
    <w:tmpl w:val="6A4C5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176792"/>
    <w:multiLevelType w:val="hybridMultilevel"/>
    <w:tmpl w:val="EC784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7672E"/>
    <w:multiLevelType w:val="hybridMultilevel"/>
    <w:tmpl w:val="2898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456F14"/>
    <w:multiLevelType w:val="hybridMultilevel"/>
    <w:tmpl w:val="EC784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41BC8"/>
    <w:multiLevelType w:val="hybridMultilevel"/>
    <w:tmpl w:val="1222EF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5C569D"/>
    <w:multiLevelType w:val="hybridMultilevel"/>
    <w:tmpl w:val="96085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F633C4"/>
    <w:multiLevelType w:val="hybridMultilevel"/>
    <w:tmpl w:val="5AA6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321D0"/>
    <w:multiLevelType w:val="hybridMultilevel"/>
    <w:tmpl w:val="76F04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A549E6"/>
    <w:multiLevelType w:val="hybridMultilevel"/>
    <w:tmpl w:val="89F06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91CAF"/>
    <w:multiLevelType w:val="hybridMultilevel"/>
    <w:tmpl w:val="EC784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57C5F"/>
    <w:multiLevelType w:val="hybridMultilevel"/>
    <w:tmpl w:val="EC784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9C7A92"/>
    <w:multiLevelType w:val="hybridMultilevel"/>
    <w:tmpl w:val="3C249C06"/>
    <w:lvl w:ilvl="0" w:tplc="C472F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E5706"/>
    <w:multiLevelType w:val="hybridMultilevel"/>
    <w:tmpl w:val="C71AABEA"/>
    <w:lvl w:ilvl="0" w:tplc="7C8ED2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5C3F6C"/>
    <w:multiLevelType w:val="hybridMultilevel"/>
    <w:tmpl w:val="BA922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41640A"/>
    <w:multiLevelType w:val="hybridMultilevel"/>
    <w:tmpl w:val="652EF5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A5BB4"/>
    <w:multiLevelType w:val="hybridMultilevel"/>
    <w:tmpl w:val="B8E0F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896D8A"/>
    <w:multiLevelType w:val="hybridMultilevel"/>
    <w:tmpl w:val="97BC9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02078D"/>
    <w:multiLevelType w:val="hybridMultilevel"/>
    <w:tmpl w:val="B2B44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520440"/>
    <w:multiLevelType w:val="hybridMultilevel"/>
    <w:tmpl w:val="EC784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AF0BB1"/>
    <w:multiLevelType w:val="hybridMultilevel"/>
    <w:tmpl w:val="BDA01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1467A"/>
    <w:multiLevelType w:val="multilevel"/>
    <w:tmpl w:val="F6C0D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D64F48"/>
    <w:multiLevelType w:val="hybridMultilevel"/>
    <w:tmpl w:val="C6286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B32D57"/>
    <w:multiLevelType w:val="hybridMultilevel"/>
    <w:tmpl w:val="EC784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F6297"/>
    <w:multiLevelType w:val="hybridMultilevel"/>
    <w:tmpl w:val="20DE54C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6" w15:restartNumberingAfterBreak="0">
    <w:nsid w:val="799048F2"/>
    <w:multiLevelType w:val="hybridMultilevel"/>
    <w:tmpl w:val="B6E87FE4"/>
    <w:lvl w:ilvl="0" w:tplc="C9CC3C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1C43AB"/>
    <w:multiLevelType w:val="hybridMultilevel"/>
    <w:tmpl w:val="BDA01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4522BB"/>
    <w:multiLevelType w:val="hybridMultilevel"/>
    <w:tmpl w:val="D7AC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6669B3"/>
    <w:multiLevelType w:val="hybridMultilevel"/>
    <w:tmpl w:val="BE321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35"/>
  </w:num>
  <w:num w:numId="4">
    <w:abstractNumId w:val="36"/>
  </w:num>
  <w:num w:numId="5">
    <w:abstractNumId w:val="0"/>
  </w:num>
  <w:num w:numId="6">
    <w:abstractNumId w:val="12"/>
  </w:num>
  <w:num w:numId="7">
    <w:abstractNumId w:val="39"/>
  </w:num>
  <w:num w:numId="8">
    <w:abstractNumId w:val="9"/>
  </w:num>
  <w:num w:numId="9">
    <w:abstractNumId w:val="23"/>
  </w:num>
  <w:num w:numId="10">
    <w:abstractNumId w:val="3"/>
  </w:num>
  <w:num w:numId="11">
    <w:abstractNumId w:val="24"/>
  </w:num>
  <w:num w:numId="12">
    <w:abstractNumId w:val="27"/>
  </w:num>
  <w:num w:numId="13">
    <w:abstractNumId w:val="6"/>
  </w:num>
  <w:num w:numId="14">
    <w:abstractNumId w:val="18"/>
  </w:num>
  <w:num w:numId="15">
    <w:abstractNumId w:val="37"/>
  </w:num>
  <w:num w:numId="16">
    <w:abstractNumId w:val="2"/>
  </w:num>
  <w:num w:numId="17">
    <w:abstractNumId w:val="34"/>
  </w:num>
  <w:num w:numId="18">
    <w:abstractNumId w:val="30"/>
  </w:num>
  <w:num w:numId="19">
    <w:abstractNumId w:val="20"/>
  </w:num>
  <w:num w:numId="20">
    <w:abstractNumId w:val="19"/>
  </w:num>
  <w:num w:numId="21">
    <w:abstractNumId w:val="10"/>
  </w:num>
  <w:num w:numId="22">
    <w:abstractNumId w:val="4"/>
  </w:num>
  <w:num w:numId="23">
    <w:abstractNumId w:val="38"/>
  </w:num>
  <w:num w:numId="24">
    <w:abstractNumId w:val="1"/>
  </w:num>
  <w:num w:numId="25">
    <w:abstractNumId w:val="25"/>
  </w:num>
  <w:num w:numId="26">
    <w:abstractNumId w:val="22"/>
  </w:num>
  <w:num w:numId="27">
    <w:abstractNumId w:val="26"/>
  </w:num>
  <w:num w:numId="28">
    <w:abstractNumId w:val="33"/>
  </w:num>
  <w:num w:numId="29">
    <w:abstractNumId w:val="7"/>
  </w:num>
  <w:num w:numId="30">
    <w:abstractNumId w:val="16"/>
  </w:num>
  <w:num w:numId="31">
    <w:abstractNumId w:val="28"/>
  </w:num>
  <w:num w:numId="32">
    <w:abstractNumId w:val="32"/>
  </w:num>
  <w:num w:numId="33">
    <w:abstractNumId w:val="21"/>
  </w:num>
  <w:num w:numId="34">
    <w:abstractNumId w:val="15"/>
  </w:num>
  <w:num w:numId="35">
    <w:abstractNumId w:val="11"/>
  </w:num>
  <w:num w:numId="36">
    <w:abstractNumId w:val="31"/>
  </w:num>
  <w:num w:numId="37">
    <w:abstractNumId w:val="17"/>
  </w:num>
  <w:num w:numId="38">
    <w:abstractNumId w:val="29"/>
  </w:num>
  <w:num w:numId="39">
    <w:abstractNumId w:val="13"/>
  </w:num>
  <w:num w:numId="4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6A5"/>
    <w:rsid w:val="0000154C"/>
    <w:rsid w:val="00002166"/>
    <w:rsid w:val="00003343"/>
    <w:rsid w:val="0000615B"/>
    <w:rsid w:val="00006EEC"/>
    <w:rsid w:val="000120C6"/>
    <w:rsid w:val="00012369"/>
    <w:rsid w:val="00012C37"/>
    <w:rsid w:val="0001661A"/>
    <w:rsid w:val="000172BF"/>
    <w:rsid w:val="000207AC"/>
    <w:rsid w:val="00022882"/>
    <w:rsid w:val="00022A0A"/>
    <w:rsid w:val="000240F8"/>
    <w:rsid w:val="0002797C"/>
    <w:rsid w:val="0003071B"/>
    <w:rsid w:val="000326FB"/>
    <w:rsid w:val="00032C65"/>
    <w:rsid w:val="00034BDE"/>
    <w:rsid w:val="00037228"/>
    <w:rsid w:val="000411E8"/>
    <w:rsid w:val="00041653"/>
    <w:rsid w:val="0004576E"/>
    <w:rsid w:val="00050491"/>
    <w:rsid w:val="000517DD"/>
    <w:rsid w:val="00053C1F"/>
    <w:rsid w:val="00056CE9"/>
    <w:rsid w:val="00061573"/>
    <w:rsid w:val="0006775B"/>
    <w:rsid w:val="00072005"/>
    <w:rsid w:val="00072251"/>
    <w:rsid w:val="000729D4"/>
    <w:rsid w:val="000733FC"/>
    <w:rsid w:val="00074173"/>
    <w:rsid w:val="00074CE9"/>
    <w:rsid w:val="00074D4E"/>
    <w:rsid w:val="000774A7"/>
    <w:rsid w:val="00082BA2"/>
    <w:rsid w:val="00084CF6"/>
    <w:rsid w:val="000903F3"/>
    <w:rsid w:val="0009073C"/>
    <w:rsid w:val="000914E6"/>
    <w:rsid w:val="00092D1A"/>
    <w:rsid w:val="00095195"/>
    <w:rsid w:val="00095226"/>
    <w:rsid w:val="00095E80"/>
    <w:rsid w:val="000971A1"/>
    <w:rsid w:val="00097E0B"/>
    <w:rsid w:val="000A3868"/>
    <w:rsid w:val="000A39D2"/>
    <w:rsid w:val="000B20E4"/>
    <w:rsid w:val="000B221B"/>
    <w:rsid w:val="000B236A"/>
    <w:rsid w:val="000C4F70"/>
    <w:rsid w:val="000C5680"/>
    <w:rsid w:val="000C6593"/>
    <w:rsid w:val="000D50FE"/>
    <w:rsid w:val="000D60BE"/>
    <w:rsid w:val="000E0923"/>
    <w:rsid w:val="000E1B03"/>
    <w:rsid w:val="000E2451"/>
    <w:rsid w:val="000E3275"/>
    <w:rsid w:val="000E442C"/>
    <w:rsid w:val="000E4ACB"/>
    <w:rsid w:val="000E5EDC"/>
    <w:rsid w:val="000E7BBF"/>
    <w:rsid w:val="000F0DB4"/>
    <w:rsid w:val="000F3649"/>
    <w:rsid w:val="000F4CB1"/>
    <w:rsid w:val="000F747D"/>
    <w:rsid w:val="000F7E44"/>
    <w:rsid w:val="00100F98"/>
    <w:rsid w:val="001037B1"/>
    <w:rsid w:val="001054B3"/>
    <w:rsid w:val="00105828"/>
    <w:rsid w:val="00107BB6"/>
    <w:rsid w:val="00112E46"/>
    <w:rsid w:val="001139CA"/>
    <w:rsid w:val="0011491D"/>
    <w:rsid w:val="00117C8C"/>
    <w:rsid w:val="00117FDC"/>
    <w:rsid w:val="001228EC"/>
    <w:rsid w:val="001273ED"/>
    <w:rsid w:val="00134F00"/>
    <w:rsid w:val="00136112"/>
    <w:rsid w:val="00140F48"/>
    <w:rsid w:val="00141F25"/>
    <w:rsid w:val="00142D1B"/>
    <w:rsid w:val="0014546E"/>
    <w:rsid w:val="0014613D"/>
    <w:rsid w:val="001466B7"/>
    <w:rsid w:val="00146980"/>
    <w:rsid w:val="001469D0"/>
    <w:rsid w:val="00151DA4"/>
    <w:rsid w:val="0015322E"/>
    <w:rsid w:val="001548E8"/>
    <w:rsid w:val="00154D3A"/>
    <w:rsid w:val="00154D47"/>
    <w:rsid w:val="00156FB8"/>
    <w:rsid w:val="001571B1"/>
    <w:rsid w:val="00161BC1"/>
    <w:rsid w:val="00162078"/>
    <w:rsid w:val="00163295"/>
    <w:rsid w:val="00164AD4"/>
    <w:rsid w:val="001664B6"/>
    <w:rsid w:val="00166B01"/>
    <w:rsid w:val="00170C07"/>
    <w:rsid w:val="00170DDB"/>
    <w:rsid w:val="001717A9"/>
    <w:rsid w:val="00172EA5"/>
    <w:rsid w:val="00173533"/>
    <w:rsid w:val="00175C94"/>
    <w:rsid w:val="00180A25"/>
    <w:rsid w:val="001834DD"/>
    <w:rsid w:val="00183544"/>
    <w:rsid w:val="001846A6"/>
    <w:rsid w:val="00184847"/>
    <w:rsid w:val="00185BCD"/>
    <w:rsid w:val="00186E15"/>
    <w:rsid w:val="00187A3E"/>
    <w:rsid w:val="00192CB6"/>
    <w:rsid w:val="00196188"/>
    <w:rsid w:val="0019662D"/>
    <w:rsid w:val="00197C0B"/>
    <w:rsid w:val="00197FF2"/>
    <w:rsid w:val="001A0C4B"/>
    <w:rsid w:val="001A2A68"/>
    <w:rsid w:val="001A74BD"/>
    <w:rsid w:val="001A7C6F"/>
    <w:rsid w:val="001B00B9"/>
    <w:rsid w:val="001B4A21"/>
    <w:rsid w:val="001C008F"/>
    <w:rsid w:val="001C0AD1"/>
    <w:rsid w:val="001C1427"/>
    <w:rsid w:val="001C31D2"/>
    <w:rsid w:val="001C3A17"/>
    <w:rsid w:val="001C3CA7"/>
    <w:rsid w:val="001C437E"/>
    <w:rsid w:val="001C6BEC"/>
    <w:rsid w:val="001D0F71"/>
    <w:rsid w:val="001D156C"/>
    <w:rsid w:val="001E1038"/>
    <w:rsid w:val="001E75FD"/>
    <w:rsid w:val="001F12E7"/>
    <w:rsid w:val="001F2AC9"/>
    <w:rsid w:val="001F3826"/>
    <w:rsid w:val="001F4A5B"/>
    <w:rsid w:val="001F5703"/>
    <w:rsid w:val="0020008F"/>
    <w:rsid w:val="00205928"/>
    <w:rsid w:val="002105B5"/>
    <w:rsid w:val="00211C7F"/>
    <w:rsid w:val="00215D90"/>
    <w:rsid w:val="00216114"/>
    <w:rsid w:val="002169B8"/>
    <w:rsid w:val="00216E0C"/>
    <w:rsid w:val="0021773E"/>
    <w:rsid w:val="00220632"/>
    <w:rsid w:val="00221316"/>
    <w:rsid w:val="00222BBD"/>
    <w:rsid w:val="0022528E"/>
    <w:rsid w:val="00225B7C"/>
    <w:rsid w:val="00231829"/>
    <w:rsid w:val="00231847"/>
    <w:rsid w:val="0023188B"/>
    <w:rsid w:val="00231B1C"/>
    <w:rsid w:val="0023213B"/>
    <w:rsid w:val="00233432"/>
    <w:rsid w:val="00235B42"/>
    <w:rsid w:val="002423D8"/>
    <w:rsid w:val="002425D7"/>
    <w:rsid w:val="002446BA"/>
    <w:rsid w:val="002467C6"/>
    <w:rsid w:val="00250876"/>
    <w:rsid w:val="00253553"/>
    <w:rsid w:val="002568B2"/>
    <w:rsid w:val="002638E3"/>
    <w:rsid w:val="0026424E"/>
    <w:rsid w:val="00265B32"/>
    <w:rsid w:val="00265FA3"/>
    <w:rsid w:val="00274686"/>
    <w:rsid w:val="002763A7"/>
    <w:rsid w:val="00277204"/>
    <w:rsid w:val="0028158F"/>
    <w:rsid w:val="002833B8"/>
    <w:rsid w:val="00286A7F"/>
    <w:rsid w:val="00287070"/>
    <w:rsid w:val="002903AE"/>
    <w:rsid w:val="00291870"/>
    <w:rsid w:val="0029255F"/>
    <w:rsid w:val="002942F3"/>
    <w:rsid w:val="00296DB8"/>
    <w:rsid w:val="002A25BD"/>
    <w:rsid w:val="002A267E"/>
    <w:rsid w:val="002A772E"/>
    <w:rsid w:val="002B021B"/>
    <w:rsid w:val="002B175F"/>
    <w:rsid w:val="002B5813"/>
    <w:rsid w:val="002B6754"/>
    <w:rsid w:val="002C274F"/>
    <w:rsid w:val="002C32AA"/>
    <w:rsid w:val="002C37E7"/>
    <w:rsid w:val="002D1C93"/>
    <w:rsid w:val="002D1CAF"/>
    <w:rsid w:val="002D4231"/>
    <w:rsid w:val="002D73F6"/>
    <w:rsid w:val="002D7F66"/>
    <w:rsid w:val="002E0FEE"/>
    <w:rsid w:val="002E19AC"/>
    <w:rsid w:val="002E346C"/>
    <w:rsid w:val="002E36E4"/>
    <w:rsid w:val="002E5429"/>
    <w:rsid w:val="002E6847"/>
    <w:rsid w:val="002F23BE"/>
    <w:rsid w:val="002F24CC"/>
    <w:rsid w:val="002F431D"/>
    <w:rsid w:val="002F74E8"/>
    <w:rsid w:val="003033A5"/>
    <w:rsid w:val="003035D1"/>
    <w:rsid w:val="0030472A"/>
    <w:rsid w:val="00305D95"/>
    <w:rsid w:val="00306F0F"/>
    <w:rsid w:val="003114F8"/>
    <w:rsid w:val="00314C82"/>
    <w:rsid w:val="00321783"/>
    <w:rsid w:val="003219CF"/>
    <w:rsid w:val="003263B8"/>
    <w:rsid w:val="00334BA0"/>
    <w:rsid w:val="00337C2D"/>
    <w:rsid w:val="00343574"/>
    <w:rsid w:val="00344139"/>
    <w:rsid w:val="00345B89"/>
    <w:rsid w:val="00346FE1"/>
    <w:rsid w:val="00350395"/>
    <w:rsid w:val="0035143F"/>
    <w:rsid w:val="00351B98"/>
    <w:rsid w:val="003529AF"/>
    <w:rsid w:val="003530A7"/>
    <w:rsid w:val="0035402D"/>
    <w:rsid w:val="0035421D"/>
    <w:rsid w:val="00354644"/>
    <w:rsid w:val="00355A31"/>
    <w:rsid w:val="003564CF"/>
    <w:rsid w:val="003617FF"/>
    <w:rsid w:val="003639DD"/>
    <w:rsid w:val="00363D37"/>
    <w:rsid w:val="00365A5E"/>
    <w:rsid w:val="0036697E"/>
    <w:rsid w:val="00372B88"/>
    <w:rsid w:val="00374114"/>
    <w:rsid w:val="0037670A"/>
    <w:rsid w:val="003803A2"/>
    <w:rsid w:val="003824EE"/>
    <w:rsid w:val="00384915"/>
    <w:rsid w:val="00384920"/>
    <w:rsid w:val="003A303D"/>
    <w:rsid w:val="003A43AD"/>
    <w:rsid w:val="003A584A"/>
    <w:rsid w:val="003A585E"/>
    <w:rsid w:val="003A7395"/>
    <w:rsid w:val="003A7F27"/>
    <w:rsid w:val="003A7FD2"/>
    <w:rsid w:val="003B372C"/>
    <w:rsid w:val="003B3E12"/>
    <w:rsid w:val="003C5013"/>
    <w:rsid w:val="003C5210"/>
    <w:rsid w:val="003C6493"/>
    <w:rsid w:val="003D2AC6"/>
    <w:rsid w:val="003D3BBA"/>
    <w:rsid w:val="003D55E1"/>
    <w:rsid w:val="003E026F"/>
    <w:rsid w:val="003E14D2"/>
    <w:rsid w:val="003F413A"/>
    <w:rsid w:val="003F47F4"/>
    <w:rsid w:val="003F6A80"/>
    <w:rsid w:val="00404649"/>
    <w:rsid w:val="00404F8E"/>
    <w:rsid w:val="00406833"/>
    <w:rsid w:val="004071F0"/>
    <w:rsid w:val="00411568"/>
    <w:rsid w:val="00413FE3"/>
    <w:rsid w:val="00414198"/>
    <w:rsid w:val="00415F0E"/>
    <w:rsid w:val="0041715F"/>
    <w:rsid w:val="00424D22"/>
    <w:rsid w:val="0042561D"/>
    <w:rsid w:val="00427091"/>
    <w:rsid w:val="00431DE3"/>
    <w:rsid w:val="00434E14"/>
    <w:rsid w:val="0043676D"/>
    <w:rsid w:val="00437497"/>
    <w:rsid w:val="0044115E"/>
    <w:rsid w:val="0044710E"/>
    <w:rsid w:val="004520D4"/>
    <w:rsid w:val="00452DE4"/>
    <w:rsid w:val="00454BC7"/>
    <w:rsid w:val="00455904"/>
    <w:rsid w:val="004578B6"/>
    <w:rsid w:val="004578E3"/>
    <w:rsid w:val="00460377"/>
    <w:rsid w:val="00460D13"/>
    <w:rsid w:val="00461A87"/>
    <w:rsid w:val="00462B20"/>
    <w:rsid w:val="0046460A"/>
    <w:rsid w:val="00464D39"/>
    <w:rsid w:val="00464EB2"/>
    <w:rsid w:val="00465FAC"/>
    <w:rsid w:val="00467193"/>
    <w:rsid w:val="00470651"/>
    <w:rsid w:val="004716BA"/>
    <w:rsid w:val="00471E87"/>
    <w:rsid w:val="00472A15"/>
    <w:rsid w:val="00472FFC"/>
    <w:rsid w:val="004744EC"/>
    <w:rsid w:val="004771A9"/>
    <w:rsid w:val="0047721D"/>
    <w:rsid w:val="00477273"/>
    <w:rsid w:val="00477CCC"/>
    <w:rsid w:val="00481CFD"/>
    <w:rsid w:val="00482146"/>
    <w:rsid w:val="00484AD8"/>
    <w:rsid w:val="00486985"/>
    <w:rsid w:val="00487283"/>
    <w:rsid w:val="00487418"/>
    <w:rsid w:val="00490465"/>
    <w:rsid w:val="00492195"/>
    <w:rsid w:val="00494422"/>
    <w:rsid w:val="00495CC5"/>
    <w:rsid w:val="004A716F"/>
    <w:rsid w:val="004B130D"/>
    <w:rsid w:val="004B1C71"/>
    <w:rsid w:val="004B3F9F"/>
    <w:rsid w:val="004B46F9"/>
    <w:rsid w:val="004B4A28"/>
    <w:rsid w:val="004B55CC"/>
    <w:rsid w:val="004B6B26"/>
    <w:rsid w:val="004B73CF"/>
    <w:rsid w:val="004C57E2"/>
    <w:rsid w:val="004C7D0E"/>
    <w:rsid w:val="004D1E1B"/>
    <w:rsid w:val="004D428D"/>
    <w:rsid w:val="004D6993"/>
    <w:rsid w:val="004E07AA"/>
    <w:rsid w:val="004E23DA"/>
    <w:rsid w:val="004E574D"/>
    <w:rsid w:val="004E5B12"/>
    <w:rsid w:val="004E7370"/>
    <w:rsid w:val="004E790E"/>
    <w:rsid w:val="004F0F42"/>
    <w:rsid w:val="004F1C0B"/>
    <w:rsid w:val="004F1F9A"/>
    <w:rsid w:val="004F38B5"/>
    <w:rsid w:val="004F6077"/>
    <w:rsid w:val="004F66BD"/>
    <w:rsid w:val="004F68FA"/>
    <w:rsid w:val="004F7C08"/>
    <w:rsid w:val="00503BFD"/>
    <w:rsid w:val="005077FA"/>
    <w:rsid w:val="00514AFD"/>
    <w:rsid w:val="0051528E"/>
    <w:rsid w:val="005163E7"/>
    <w:rsid w:val="00522C9D"/>
    <w:rsid w:val="0052393A"/>
    <w:rsid w:val="00523F5B"/>
    <w:rsid w:val="0052534E"/>
    <w:rsid w:val="00525B41"/>
    <w:rsid w:val="005268B8"/>
    <w:rsid w:val="00526FB2"/>
    <w:rsid w:val="005274BF"/>
    <w:rsid w:val="00527649"/>
    <w:rsid w:val="00530C1D"/>
    <w:rsid w:val="00532012"/>
    <w:rsid w:val="00532606"/>
    <w:rsid w:val="00532C41"/>
    <w:rsid w:val="00533CEC"/>
    <w:rsid w:val="005371D0"/>
    <w:rsid w:val="00540348"/>
    <w:rsid w:val="00541C2E"/>
    <w:rsid w:val="0054262D"/>
    <w:rsid w:val="00545357"/>
    <w:rsid w:val="00547492"/>
    <w:rsid w:val="00551BCC"/>
    <w:rsid w:val="00553BB5"/>
    <w:rsid w:val="0055424A"/>
    <w:rsid w:val="00560144"/>
    <w:rsid w:val="005624CB"/>
    <w:rsid w:val="005646A9"/>
    <w:rsid w:val="00566021"/>
    <w:rsid w:val="005668AB"/>
    <w:rsid w:val="005669C5"/>
    <w:rsid w:val="00571B1D"/>
    <w:rsid w:val="00572142"/>
    <w:rsid w:val="005724B9"/>
    <w:rsid w:val="005819EC"/>
    <w:rsid w:val="005838A5"/>
    <w:rsid w:val="00584774"/>
    <w:rsid w:val="00585B9B"/>
    <w:rsid w:val="005907BF"/>
    <w:rsid w:val="00590B93"/>
    <w:rsid w:val="005912F0"/>
    <w:rsid w:val="00591FB0"/>
    <w:rsid w:val="005938D9"/>
    <w:rsid w:val="00595CD7"/>
    <w:rsid w:val="00596146"/>
    <w:rsid w:val="005970EC"/>
    <w:rsid w:val="00597C68"/>
    <w:rsid w:val="005A104C"/>
    <w:rsid w:val="005A2239"/>
    <w:rsid w:val="005A35A9"/>
    <w:rsid w:val="005A73CC"/>
    <w:rsid w:val="005B0A7C"/>
    <w:rsid w:val="005B16BB"/>
    <w:rsid w:val="005B20F7"/>
    <w:rsid w:val="005C0A2E"/>
    <w:rsid w:val="005C3A0F"/>
    <w:rsid w:val="005C729D"/>
    <w:rsid w:val="005C7E61"/>
    <w:rsid w:val="005D0898"/>
    <w:rsid w:val="005D14B2"/>
    <w:rsid w:val="005D19D2"/>
    <w:rsid w:val="005D3964"/>
    <w:rsid w:val="005D4C07"/>
    <w:rsid w:val="005D6A19"/>
    <w:rsid w:val="005E1CBF"/>
    <w:rsid w:val="005E7245"/>
    <w:rsid w:val="005E7F35"/>
    <w:rsid w:val="005F0BBD"/>
    <w:rsid w:val="005F2096"/>
    <w:rsid w:val="005F4EE9"/>
    <w:rsid w:val="005F5D23"/>
    <w:rsid w:val="005F6333"/>
    <w:rsid w:val="005F6724"/>
    <w:rsid w:val="005F6826"/>
    <w:rsid w:val="005F72CE"/>
    <w:rsid w:val="00601929"/>
    <w:rsid w:val="006024D1"/>
    <w:rsid w:val="00602EAB"/>
    <w:rsid w:val="00604365"/>
    <w:rsid w:val="00606387"/>
    <w:rsid w:val="00612CD1"/>
    <w:rsid w:val="006130C8"/>
    <w:rsid w:val="006139B4"/>
    <w:rsid w:val="0061428B"/>
    <w:rsid w:val="00614C5B"/>
    <w:rsid w:val="00615628"/>
    <w:rsid w:val="00623133"/>
    <w:rsid w:val="00623F02"/>
    <w:rsid w:val="0063434F"/>
    <w:rsid w:val="0063508F"/>
    <w:rsid w:val="006372EE"/>
    <w:rsid w:val="0064096B"/>
    <w:rsid w:val="0064218F"/>
    <w:rsid w:val="00647AFF"/>
    <w:rsid w:val="00650919"/>
    <w:rsid w:val="00651D9C"/>
    <w:rsid w:val="006527BE"/>
    <w:rsid w:val="00654EF9"/>
    <w:rsid w:val="006601EC"/>
    <w:rsid w:val="00667786"/>
    <w:rsid w:val="00674C5B"/>
    <w:rsid w:val="00676EE3"/>
    <w:rsid w:val="006841AA"/>
    <w:rsid w:val="00690476"/>
    <w:rsid w:val="00690DFB"/>
    <w:rsid w:val="00692A5A"/>
    <w:rsid w:val="00695053"/>
    <w:rsid w:val="00696155"/>
    <w:rsid w:val="00696C40"/>
    <w:rsid w:val="00696D83"/>
    <w:rsid w:val="006A0FF7"/>
    <w:rsid w:val="006A5488"/>
    <w:rsid w:val="006A5625"/>
    <w:rsid w:val="006A70D1"/>
    <w:rsid w:val="006A7993"/>
    <w:rsid w:val="006A7FCE"/>
    <w:rsid w:val="006B3D66"/>
    <w:rsid w:val="006B4E3D"/>
    <w:rsid w:val="006B5311"/>
    <w:rsid w:val="006B6F5F"/>
    <w:rsid w:val="006C0866"/>
    <w:rsid w:val="006C0D96"/>
    <w:rsid w:val="006C207E"/>
    <w:rsid w:val="006C3888"/>
    <w:rsid w:val="006C44DC"/>
    <w:rsid w:val="006C54AA"/>
    <w:rsid w:val="006C6874"/>
    <w:rsid w:val="006C79D3"/>
    <w:rsid w:val="006D218A"/>
    <w:rsid w:val="006D27C7"/>
    <w:rsid w:val="006D2E6C"/>
    <w:rsid w:val="006D33C0"/>
    <w:rsid w:val="006D5633"/>
    <w:rsid w:val="006E25D4"/>
    <w:rsid w:val="006E2ECC"/>
    <w:rsid w:val="006E3688"/>
    <w:rsid w:val="006E3760"/>
    <w:rsid w:val="006E46F9"/>
    <w:rsid w:val="006E47D9"/>
    <w:rsid w:val="006E4DA1"/>
    <w:rsid w:val="006E656D"/>
    <w:rsid w:val="006E6D25"/>
    <w:rsid w:val="006F0699"/>
    <w:rsid w:val="006F08C7"/>
    <w:rsid w:val="006F0F56"/>
    <w:rsid w:val="006F3055"/>
    <w:rsid w:val="006F5610"/>
    <w:rsid w:val="006F7581"/>
    <w:rsid w:val="00701EB7"/>
    <w:rsid w:val="007024F7"/>
    <w:rsid w:val="00706648"/>
    <w:rsid w:val="00707701"/>
    <w:rsid w:val="007130BC"/>
    <w:rsid w:val="007142E5"/>
    <w:rsid w:val="00714F9D"/>
    <w:rsid w:val="007161EF"/>
    <w:rsid w:val="00717010"/>
    <w:rsid w:val="007200D7"/>
    <w:rsid w:val="00720361"/>
    <w:rsid w:val="00721B56"/>
    <w:rsid w:val="00727706"/>
    <w:rsid w:val="00730E75"/>
    <w:rsid w:val="007317EA"/>
    <w:rsid w:val="00732734"/>
    <w:rsid w:val="0073345F"/>
    <w:rsid w:val="00733A91"/>
    <w:rsid w:val="00742BE3"/>
    <w:rsid w:val="0074374C"/>
    <w:rsid w:val="00744A30"/>
    <w:rsid w:val="00744D0D"/>
    <w:rsid w:val="00745777"/>
    <w:rsid w:val="007511FB"/>
    <w:rsid w:val="00757405"/>
    <w:rsid w:val="007615DD"/>
    <w:rsid w:val="007629C9"/>
    <w:rsid w:val="00764042"/>
    <w:rsid w:val="00771ED3"/>
    <w:rsid w:val="00785422"/>
    <w:rsid w:val="007857F0"/>
    <w:rsid w:val="00786247"/>
    <w:rsid w:val="00786921"/>
    <w:rsid w:val="00790AD1"/>
    <w:rsid w:val="00790FC0"/>
    <w:rsid w:val="007911B0"/>
    <w:rsid w:val="00793805"/>
    <w:rsid w:val="00795D11"/>
    <w:rsid w:val="007A1EDD"/>
    <w:rsid w:val="007A3846"/>
    <w:rsid w:val="007A4EF9"/>
    <w:rsid w:val="007A5A27"/>
    <w:rsid w:val="007A5B87"/>
    <w:rsid w:val="007A7C2D"/>
    <w:rsid w:val="007B1C92"/>
    <w:rsid w:val="007B1E88"/>
    <w:rsid w:val="007B4A5E"/>
    <w:rsid w:val="007B5206"/>
    <w:rsid w:val="007B640C"/>
    <w:rsid w:val="007C0A7F"/>
    <w:rsid w:val="007C5CAD"/>
    <w:rsid w:val="007D1E0B"/>
    <w:rsid w:val="007D204E"/>
    <w:rsid w:val="007D2267"/>
    <w:rsid w:val="007D3F1B"/>
    <w:rsid w:val="007D4733"/>
    <w:rsid w:val="007D4EA5"/>
    <w:rsid w:val="007D55E2"/>
    <w:rsid w:val="007D56CE"/>
    <w:rsid w:val="007D5C86"/>
    <w:rsid w:val="007D79B3"/>
    <w:rsid w:val="007D7D3D"/>
    <w:rsid w:val="007E24CF"/>
    <w:rsid w:val="007E37B4"/>
    <w:rsid w:val="007E65C3"/>
    <w:rsid w:val="007E6B6C"/>
    <w:rsid w:val="007F00B2"/>
    <w:rsid w:val="007F17C2"/>
    <w:rsid w:val="007F1BFF"/>
    <w:rsid w:val="007F2FCD"/>
    <w:rsid w:val="007F4231"/>
    <w:rsid w:val="007F478B"/>
    <w:rsid w:val="007F6DC0"/>
    <w:rsid w:val="00800526"/>
    <w:rsid w:val="00801321"/>
    <w:rsid w:val="00801A2B"/>
    <w:rsid w:val="0081226F"/>
    <w:rsid w:val="00812B75"/>
    <w:rsid w:val="00812FC7"/>
    <w:rsid w:val="00813264"/>
    <w:rsid w:val="00813E38"/>
    <w:rsid w:val="0082035D"/>
    <w:rsid w:val="00821EE3"/>
    <w:rsid w:val="00822B7D"/>
    <w:rsid w:val="008269F4"/>
    <w:rsid w:val="00832838"/>
    <w:rsid w:val="008349B6"/>
    <w:rsid w:val="00840138"/>
    <w:rsid w:val="008408F4"/>
    <w:rsid w:val="008409A5"/>
    <w:rsid w:val="00846069"/>
    <w:rsid w:val="00846401"/>
    <w:rsid w:val="008467D4"/>
    <w:rsid w:val="00850A55"/>
    <w:rsid w:val="00851E85"/>
    <w:rsid w:val="008535A4"/>
    <w:rsid w:val="00855CCB"/>
    <w:rsid w:val="008566A8"/>
    <w:rsid w:val="00856DBF"/>
    <w:rsid w:val="00857061"/>
    <w:rsid w:val="00863917"/>
    <w:rsid w:val="00863A73"/>
    <w:rsid w:val="00863D7D"/>
    <w:rsid w:val="0087049B"/>
    <w:rsid w:val="008731D5"/>
    <w:rsid w:val="008733E6"/>
    <w:rsid w:val="00885827"/>
    <w:rsid w:val="00885C64"/>
    <w:rsid w:val="00886014"/>
    <w:rsid w:val="0088736A"/>
    <w:rsid w:val="0088799E"/>
    <w:rsid w:val="008940BB"/>
    <w:rsid w:val="00896EEB"/>
    <w:rsid w:val="008A0DAA"/>
    <w:rsid w:val="008A4A1A"/>
    <w:rsid w:val="008A6A25"/>
    <w:rsid w:val="008B41A8"/>
    <w:rsid w:val="008C1BE1"/>
    <w:rsid w:val="008C25C6"/>
    <w:rsid w:val="008C6AF6"/>
    <w:rsid w:val="008C75E2"/>
    <w:rsid w:val="008C7BF0"/>
    <w:rsid w:val="008D3EA8"/>
    <w:rsid w:val="008E07F3"/>
    <w:rsid w:val="008E2A76"/>
    <w:rsid w:val="008E38B4"/>
    <w:rsid w:val="008F22C6"/>
    <w:rsid w:val="008F4BB1"/>
    <w:rsid w:val="008F6B4B"/>
    <w:rsid w:val="00900297"/>
    <w:rsid w:val="0090046E"/>
    <w:rsid w:val="00901027"/>
    <w:rsid w:val="00901C07"/>
    <w:rsid w:val="00902C62"/>
    <w:rsid w:val="00903162"/>
    <w:rsid w:val="00903190"/>
    <w:rsid w:val="00907AB7"/>
    <w:rsid w:val="00907CF8"/>
    <w:rsid w:val="009116AB"/>
    <w:rsid w:val="00913806"/>
    <w:rsid w:val="00916561"/>
    <w:rsid w:val="009174B9"/>
    <w:rsid w:val="00922EF0"/>
    <w:rsid w:val="00923D4F"/>
    <w:rsid w:val="00923DA6"/>
    <w:rsid w:val="00925A1F"/>
    <w:rsid w:val="00926535"/>
    <w:rsid w:val="00933C23"/>
    <w:rsid w:val="00946E51"/>
    <w:rsid w:val="009478A1"/>
    <w:rsid w:val="00947DE5"/>
    <w:rsid w:val="00951182"/>
    <w:rsid w:val="0095189A"/>
    <w:rsid w:val="0095329F"/>
    <w:rsid w:val="00954481"/>
    <w:rsid w:val="00956743"/>
    <w:rsid w:val="00960E10"/>
    <w:rsid w:val="0096106E"/>
    <w:rsid w:val="009615CB"/>
    <w:rsid w:val="009623ED"/>
    <w:rsid w:val="0096437A"/>
    <w:rsid w:val="00964A5E"/>
    <w:rsid w:val="00965616"/>
    <w:rsid w:val="00965D4C"/>
    <w:rsid w:val="0097097A"/>
    <w:rsid w:val="00974C77"/>
    <w:rsid w:val="00980A8D"/>
    <w:rsid w:val="0098102A"/>
    <w:rsid w:val="00983C0F"/>
    <w:rsid w:val="00986391"/>
    <w:rsid w:val="009936A5"/>
    <w:rsid w:val="00995486"/>
    <w:rsid w:val="00995FE3"/>
    <w:rsid w:val="0099669C"/>
    <w:rsid w:val="00997361"/>
    <w:rsid w:val="009A2798"/>
    <w:rsid w:val="009A39A7"/>
    <w:rsid w:val="009A7C44"/>
    <w:rsid w:val="009B015C"/>
    <w:rsid w:val="009B047D"/>
    <w:rsid w:val="009B3CC8"/>
    <w:rsid w:val="009C1B97"/>
    <w:rsid w:val="009C1D30"/>
    <w:rsid w:val="009C418B"/>
    <w:rsid w:val="009D03CF"/>
    <w:rsid w:val="009D1BED"/>
    <w:rsid w:val="009D30E9"/>
    <w:rsid w:val="009D4F4F"/>
    <w:rsid w:val="009D4FC9"/>
    <w:rsid w:val="009D57C3"/>
    <w:rsid w:val="009D6DFE"/>
    <w:rsid w:val="009E125B"/>
    <w:rsid w:val="009E184E"/>
    <w:rsid w:val="009E2190"/>
    <w:rsid w:val="009E2D10"/>
    <w:rsid w:val="009E320A"/>
    <w:rsid w:val="009E33C3"/>
    <w:rsid w:val="009E4378"/>
    <w:rsid w:val="009E71D0"/>
    <w:rsid w:val="009F22C2"/>
    <w:rsid w:val="009F43CF"/>
    <w:rsid w:val="009F4D4E"/>
    <w:rsid w:val="009F7183"/>
    <w:rsid w:val="00A00A75"/>
    <w:rsid w:val="00A04645"/>
    <w:rsid w:val="00A10F7D"/>
    <w:rsid w:val="00A143F8"/>
    <w:rsid w:val="00A14C5E"/>
    <w:rsid w:val="00A15F83"/>
    <w:rsid w:val="00A166F0"/>
    <w:rsid w:val="00A20178"/>
    <w:rsid w:val="00A212F1"/>
    <w:rsid w:val="00A213D8"/>
    <w:rsid w:val="00A240CC"/>
    <w:rsid w:val="00A24721"/>
    <w:rsid w:val="00A25678"/>
    <w:rsid w:val="00A30266"/>
    <w:rsid w:val="00A30A25"/>
    <w:rsid w:val="00A36F21"/>
    <w:rsid w:val="00A37D2A"/>
    <w:rsid w:val="00A41D47"/>
    <w:rsid w:val="00A47945"/>
    <w:rsid w:val="00A50A5C"/>
    <w:rsid w:val="00A50E95"/>
    <w:rsid w:val="00A53394"/>
    <w:rsid w:val="00A538DB"/>
    <w:rsid w:val="00A5546A"/>
    <w:rsid w:val="00A615AA"/>
    <w:rsid w:val="00A61F26"/>
    <w:rsid w:val="00A62B4D"/>
    <w:rsid w:val="00A639D8"/>
    <w:rsid w:val="00A7713F"/>
    <w:rsid w:val="00A77479"/>
    <w:rsid w:val="00A80FD1"/>
    <w:rsid w:val="00A824A4"/>
    <w:rsid w:val="00A82C4F"/>
    <w:rsid w:val="00A83652"/>
    <w:rsid w:val="00A83E71"/>
    <w:rsid w:val="00A84298"/>
    <w:rsid w:val="00A86428"/>
    <w:rsid w:val="00A868A5"/>
    <w:rsid w:val="00A911A6"/>
    <w:rsid w:val="00A9320F"/>
    <w:rsid w:val="00AA1AB5"/>
    <w:rsid w:val="00AA3190"/>
    <w:rsid w:val="00AA72EE"/>
    <w:rsid w:val="00AB176A"/>
    <w:rsid w:val="00AB1C90"/>
    <w:rsid w:val="00AC0800"/>
    <w:rsid w:val="00AC0BFF"/>
    <w:rsid w:val="00AC283E"/>
    <w:rsid w:val="00AC5651"/>
    <w:rsid w:val="00AC5CC4"/>
    <w:rsid w:val="00AC6CE2"/>
    <w:rsid w:val="00AC77E7"/>
    <w:rsid w:val="00AD11A6"/>
    <w:rsid w:val="00AD1468"/>
    <w:rsid w:val="00AD6B27"/>
    <w:rsid w:val="00AE08F3"/>
    <w:rsid w:val="00AE2508"/>
    <w:rsid w:val="00AE2D46"/>
    <w:rsid w:val="00AE4B86"/>
    <w:rsid w:val="00AE52D7"/>
    <w:rsid w:val="00AE721C"/>
    <w:rsid w:val="00AF0554"/>
    <w:rsid w:val="00AF058B"/>
    <w:rsid w:val="00AF061A"/>
    <w:rsid w:val="00AF082A"/>
    <w:rsid w:val="00AF2373"/>
    <w:rsid w:val="00AF698F"/>
    <w:rsid w:val="00AF6CEF"/>
    <w:rsid w:val="00B00422"/>
    <w:rsid w:val="00B0380D"/>
    <w:rsid w:val="00B05EF6"/>
    <w:rsid w:val="00B0699C"/>
    <w:rsid w:val="00B06D2F"/>
    <w:rsid w:val="00B07A68"/>
    <w:rsid w:val="00B14794"/>
    <w:rsid w:val="00B14AE8"/>
    <w:rsid w:val="00B14E36"/>
    <w:rsid w:val="00B168BC"/>
    <w:rsid w:val="00B16DB4"/>
    <w:rsid w:val="00B20721"/>
    <w:rsid w:val="00B21126"/>
    <w:rsid w:val="00B2728F"/>
    <w:rsid w:val="00B300C5"/>
    <w:rsid w:val="00B31769"/>
    <w:rsid w:val="00B31877"/>
    <w:rsid w:val="00B37C8C"/>
    <w:rsid w:val="00B46534"/>
    <w:rsid w:val="00B500D8"/>
    <w:rsid w:val="00B50485"/>
    <w:rsid w:val="00B54150"/>
    <w:rsid w:val="00B54B50"/>
    <w:rsid w:val="00B5621A"/>
    <w:rsid w:val="00B67A7F"/>
    <w:rsid w:val="00B70F3C"/>
    <w:rsid w:val="00B714D5"/>
    <w:rsid w:val="00B724CA"/>
    <w:rsid w:val="00B7254B"/>
    <w:rsid w:val="00B75D9C"/>
    <w:rsid w:val="00B75DF4"/>
    <w:rsid w:val="00B76B10"/>
    <w:rsid w:val="00B76C70"/>
    <w:rsid w:val="00B804B5"/>
    <w:rsid w:val="00B82D46"/>
    <w:rsid w:val="00B82EFB"/>
    <w:rsid w:val="00B9159B"/>
    <w:rsid w:val="00B919DD"/>
    <w:rsid w:val="00B9353B"/>
    <w:rsid w:val="00BA4052"/>
    <w:rsid w:val="00BA6729"/>
    <w:rsid w:val="00BB11B6"/>
    <w:rsid w:val="00BB15C4"/>
    <w:rsid w:val="00BB23E6"/>
    <w:rsid w:val="00BB28AD"/>
    <w:rsid w:val="00BB2CD2"/>
    <w:rsid w:val="00BB7456"/>
    <w:rsid w:val="00BC0735"/>
    <w:rsid w:val="00BD20B1"/>
    <w:rsid w:val="00BD2ED1"/>
    <w:rsid w:val="00BD4B40"/>
    <w:rsid w:val="00BD55D6"/>
    <w:rsid w:val="00BD5934"/>
    <w:rsid w:val="00BD5B58"/>
    <w:rsid w:val="00BD5DC2"/>
    <w:rsid w:val="00BD6ABC"/>
    <w:rsid w:val="00BD6C10"/>
    <w:rsid w:val="00BE088F"/>
    <w:rsid w:val="00BE1703"/>
    <w:rsid w:val="00BE3F8B"/>
    <w:rsid w:val="00BE4E3B"/>
    <w:rsid w:val="00BE50C1"/>
    <w:rsid w:val="00BE5246"/>
    <w:rsid w:val="00BF0336"/>
    <w:rsid w:val="00BF0D37"/>
    <w:rsid w:val="00BF4A57"/>
    <w:rsid w:val="00C01EE2"/>
    <w:rsid w:val="00C02A71"/>
    <w:rsid w:val="00C0303A"/>
    <w:rsid w:val="00C149A5"/>
    <w:rsid w:val="00C161B7"/>
    <w:rsid w:val="00C16E2C"/>
    <w:rsid w:val="00C16E91"/>
    <w:rsid w:val="00C212C2"/>
    <w:rsid w:val="00C22E89"/>
    <w:rsid w:val="00C27646"/>
    <w:rsid w:val="00C279FC"/>
    <w:rsid w:val="00C30097"/>
    <w:rsid w:val="00C31A74"/>
    <w:rsid w:val="00C326D6"/>
    <w:rsid w:val="00C32AE2"/>
    <w:rsid w:val="00C34237"/>
    <w:rsid w:val="00C35447"/>
    <w:rsid w:val="00C41798"/>
    <w:rsid w:val="00C42043"/>
    <w:rsid w:val="00C50B37"/>
    <w:rsid w:val="00C50E3A"/>
    <w:rsid w:val="00C51D33"/>
    <w:rsid w:val="00C537B8"/>
    <w:rsid w:val="00C55961"/>
    <w:rsid w:val="00C57DA6"/>
    <w:rsid w:val="00C61686"/>
    <w:rsid w:val="00C65991"/>
    <w:rsid w:val="00C66EE4"/>
    <w:rsid w:val="00C7169A"/>
    <w:rsid w:val="00C73FC4"/>
    <w:rsid w:val="00C7522C"/>
    <w:rsid w:val="00C75BB7"/>
    <w:rsid w:val="00C7689C"/>
    <w:rsid w:val="00C76B5A"/>
    <w:rsid w:val="00C82DD7"/>
    <w:rsid w:val="00C8370E"/>
    <w:rsid w:val="00C848C1"/>
    <w:rsid w:val="00C85743"/>
    <w:rsid w:val="00C85C7D"/>
    <w:rsid w:val="00C878FF"/>
    <w:rsid w:val="00C9099D"/>
    <w:rsid w:val="00C90C4D"/>
    <w:rsid w:val="00C91D4D"/>
    <w:rsid w:val="00C938F2"/>
    <w:rsid w:val="00C953B2"/>
    <w:rsid w:val="00C96E10"/>
    <w:rsid w:val="00CA1033"/>
    <w:rsid w:val="00CA3F43"/>
    <w:rsid w:val="00CA426E"/>
    <w:rsid w:val="00CA437D"/>
    <w:rsid w:val="00CA5485"/>
    <w:rsid w:val="00CA5B76"/>
    <w:rsid w:val="00CA5DCC"/>
    <w:rsid w:val="00CA6541"/>
    <w:rsid w:val="00CB2E6E"/>
    <w:rsid w:val="00CB3338"/>
    <w:rsid w:val="00CB60FC"/>
    <w:rsid w:val="00CB6E49"/>
    <w:rsid w:val="00CC170C"/>
    <w:rsid w:val="00CC1A5E"/>
    <w:rsid w:val="00CC2D71"/>
    <w:rsid w:val="00CC34E3"/>
    <w:rsid w:val="00CD006B"/>
    <w:rsid w:val="00CD0F2D"/>
    <w:rsid w:val="00CD2D85"/>
    <w:rsid w:val="00CD3B6D"/>
    <w:rsid w:val="00CD3FF5"/>
    <w:rsid w:val="00CD4461"/>
    <w:rsid w:val="00CE01EA"/>
    <w:rsid w:val="00CE2A72"/>
    <w:rsid w:val="00CE3B1A"/>
    <w:rsid w:val="00CE438C"/>
    <w:rsid w:val="00CF3F86"/>
    <w:rsid w:val="00CF4E66"/>
    <w:rsid w:val="00D0194E"/>
    <w:rsid w:val="00D01E1D"/>
    <w:rsid w:val="00D02044"/>
    <w:rsid w:val="00D03CCE"/>
    <w:rsid w:val="00D03E57"/>
    <w:rsid w:val="00D057EF"/>
    <w:rsid w:val="00D07E74"/>
    <w:rsid w:val="00D11D27"/>
    <w:rsid w:val="00D1282A"/>
    <w:rsid w:val="00D1421A"/>
    <w:rsid w:val="00D151CD"/>
    <w:rsid w:val="00D15C42"/>
    <w:rsid w:val="00D16F27"/>
    <w:rsid w:val="00D20B29"/>
    <w:rsid w:val="00D22928"/>
    <w:rsid w:val="00D24D37"/>
    <w:rsid w:val="00D262C5"/>
    <w:rsid w:val="00D2735B"/>
    <w:rsid w:val="00D3197D"/>
    <w:rsid w:val="00D31A4E"/>
    <w:rsid w:val="00D32539"/>
    <w:rsid w:val="00D33891"/>
    <w:rsid w:val="00D36656"/>
    <w:rsid w:val="00D42538"/>
    <w:rsid w:val="00D432B8"/>
    <w:rsid w:val="00D43F75"/>
    <w:rsid w:val="00D45248"/>
    <w:rsid w:val="00D526D9"/>
    <w:rsid w:val="00D545FF"/>
    <w:rsid w:val="00D6213E"/>
    <w:rsid w:val="00D63A2B"/>
    <w:rsid w:val="00D65A24"/>
    <w:rsid w:val="00D65D3A"/>
    <w:rsid w:val="00D66C6A"/>
    <w:rsid w:val="00D70B73"/>
    <w:rsid w:val="00D70C71"/>
    <w:rsid w:val="00D8152B"/>
    <w:rsid w:val="00D8333A"/>
    <w:rsid w:val="00D833CE"/>
    <w:rsid w:val="00D877C4"/>
    <w:rsid w:val="00D925A5"/>
    <w:rsid w:val="00DA1453"/>
    <w:rsid w:val="00DA30FD"/>
    <w:rsid w:val="00DA623C"/>
    <w:rsid w:val="00DA7E9F"/>
    <w:rsid w:val="00DB01AF"/>
    <w:rsid w:val="00DB23B6"/>
    <w:rsid w:val="00DC1873"/>
    <w:rsid w:val="00DC29F8"/>
    <w:rsid w:val="00DC4A8B"/>
    <w:rsid w:val="00DD27F0"/>
    <w:rsid w:val="00DD3B60"/>
    <w:rsid w:val="00DD4C0D"/>
    <w:rsid w:val="00DE0872"/>
    <w:rsid w:val="00DE0D64"/>
    <w:rsid w:val="00DE2CAF"/>
    <w:rsid w:val="00DF1995"/>
    <w:rsid w:val="00DF1F5A"/>
    <w:rsid w:val="00DF3B26"/>
    <w:rsid w:val="00DF71A2"/>
    <w:rsid w:val="00E04BC8"/>
    <w:rsid w:val="00E04FC4"/>
    <w:rsid w:val="00E054C6"/>
    <w:rsid w:val="00E05B71"/>
    <w:rsid w:val="00E1025C"/>
    <w:rsid w:val="00E14B1A"/>
    <w:rsid w:val="00E20D00"/>
    <w:rsid w:val="00E2383D"/>
    <w:rsid w:val="00E24241"/>
    <w:rsid w:val="00E242D2"/>
    <w:rsid w:val="00E24E08"/>
    <w:rsid w:val="00E269E7"/>
    <w:rsid w:val="00E27F90"/>
    <w:rsid w:val="00E303DA"/>
    <w:rsid w:val="00E32552"/>
    <w:rsid w:val="00E32A61"/>
    <w:rsid w:val="00E32FE3"/>
    <w:rsid w:val="00E34704"/>
    <w:rsid w:val="00E3481B"/>
    <w:rsid w:val="00E3487E"/>
    <w:rsid w:val="00E47A51"/>
    <w:rsid w:val="00E502E5"/>
    <w:rsid w:val="00E509C4"/>
    <w:rsid w:val="00E522CA"/>
    <w:rsid w:val="00E5239A"/>
    <w:rsid w:val="00E52515"/>
    <w:rsid w:val="00E53683"/>
    <w:rsid w:val="00E540A3"/>
    <w:rsid w:val="00E56925"/>
    <w:rsid w:val="00E629A3"/>
    <w:rsid w:val="00E64565"/>
    <w:rsid w:val="00E665A5"/>
    <w:rsid w:val="00E728E3"/>
    <w:rsid w:val="00E73881"/>
    <w:rsid w:val="00E8003C"/>
    <w:rsid w:val="00E8089E"/>
    <w:rsid w:val="00E827C2"/>
    <w:rsid w:val="00E82F68"/>
    <w:rsid w:val="00E86336"/>
    <w:rsid w:val="00E86FB1"/>
    <w:rsid w:val="00EA07E4"/>
    <w:rsid w:val="00EA179C"/>
    <w:rsid w:val="00EA25C2"/>
    <w:rsid w:val="00EA2E72"/>
    <w:rsid w:val="00EA4198"/>
    <w:rsid w:val="00EA55CD"/>
    <w:rsid w:val="00EA68BD"/>
    <w:rsid w:val="00EB15C8"/>
    <w:rsid w:val="00EB3371"/>
    <w:rsid w:val="00EB4FB2"/>
    <w:rsid w:val="00EB5D18"/>
    <w:rsid w:val="00EB7D9E"/>
    <w:rsid w:val="00EC16C7"/>
    <w:rsid w:val="00EC1733"/>
    <w:rsid w:val="00EC2857"/>
    <w:rsid w:val="00EC3EB8"/>
    <w:rsid w:val="00EC40BB"/>
    <w:rsid w:val="00EC4FEF"/>
    <w:rsid w:val="00EC695B"/>
    <w:rsid w:val="00EC758C"/>
    <w:rsid w:val="00ED0BF6"/>
    <w:rsid w:val="00ED1599"/>
    <w:rsid w:val="00ED1F34"/>
    <w:rsid w:val="00ED3424"/>
    <w:rsid w:val="00ED4F5D"/>
    <w:rsid w:val="00ED5D5F"/>
    <w:rsid w:val="00EE223E"/>
    <w:rsid w:val="00EE2513"/>
    <w:rsid w:val="00EE34A2"/>
    <w:rsid w:val="00EE5BD8"/>
    <w:rsid w:val="00EE72D1"/>
    <w:rsid w:val="00EF52E5"/>
    <w:rsid w:val="00EF595B"/>
    <w:rsid w:val="00EF74CD"/>
    <w:rsid w:val="00EF7C5F"/>
    <w:rsid w:val="00EF7E45"/>
    <w:rsid w:val="00F0034B"/>
    <w:rsid w:val="00F00DC8"/>
    <w:rsid w:val="00F0123A"/>
    <w:rsid w:val="00F0335E"/>
    <w:rsid w:val="00F050FD"/>
    <w:rsid w:val="00F0788B"/>
    <w:rsid w:val="00F1073D"/>
    <w:rsid w:val="00F114EB"/>
    <w:rsid w:val="00F1536A"/>
    <w:rsid w:val="00F16EB5"/>
    <w:rsid w:val="00F23D2A"/>
    <w:rsid w:val="00F26F78"/>
    <w:rsid w:val="00F305DA"/>
    <w:rsid w:val="00F32438"/>
    <w:rsid w:val="00F343D0"/>
    <w:rsid w:val="00F359B7"/>
    <w:rsid w:val="00F43D24"/>
    <w:rsid w:val="00F43F7D"/>
    <w:rsid w:val="00F45A16"/>
    <w:rsid w:val="00F475BF"/>
    <w:rsid w:val="00F54E77"/>
    <w:rsid w:val="00F5502A"/>
    <w:rsid w:val="00F574F4"/>
    <w:rsid w:val="00F604D5"/>
    <w:rsid w:val="00F60F48"/>
    <w:rsid w:val="00F619F2"/>
    <w:rsid w:val="00F67502"/>
    <w:rsid w:val="00F72D1E"/>
    <w:rsid w:val="00F74D89"/>
    <w:rsid w:val="00F757FD"/>
    <w:rsid w:val="00F759CA"/>
    <w:rsid w:val="00F76B95"/>
    <w:rsid w:val="00F76DF5"/>
    <w:rsid w:val="00F82A3A"/>
    <w:rsid w:val="00F84551"/>
    <w:rsid w:val="00F8543C"/>
    <w:rsid w:val="00F866EB"/>
    <w:rsid w:val="00F87911"/>
    <w:rsid w:val="00F90B9C"/>
    <w:rsid w:val="00F922E2"/>
    <w:rsid w:val="00F92311"/>
    <w:rsid w:val="00F93BD8"/>
    <w:rsid w:val="00F93D66"/>
    <w:rsid w:val="00F97188"/>
    <w:rsid w:val="00FA0B2E"/>
    <w:rsid w:val="00FA1FA6"/>
    <w:rsid w:val="00FA2A85"/>
    <w:rsid w:val="00FA35ED"/>
    <w:rsid w:val="00FA3645"/>
    <w:rsid w:val="00FA4BAB"/>
    <w:rsid w:val="00FA591D"/>
    <w:rsid w:val="00FA6208"/>
    <w:rsid w:val="00FA7499"/>
    <w:rsid w:val="00FB21E3"/>
    <w:rsid w:val="00FB36CE"/>
    <w:rsid w:val="00FB371C"/>
    <w:rsid w:val="00FC47B7"/>
    <w:rsid w:val="00FC6266"/>
    <w:rsid w:val="00FC6A91"/>
    <w:rsid w:val="00FC6EDC"/>
    <w:rsid w:val="00FD0A92"/>
    <w:rsid w:val="00FD1DA0"/>
    <w:rsid w:val="00FD2986"/>
    <w:rsid w:val="00FD3718"/>
    <w:rsid w:val="00FD6A8E"/>
    <w:rsid w:val="00FD7CE1"/>
    <w:rsid w:val="00FE0703"/>
    <w:rsid w:val="00FE579D"/>
    <w:rsid w:val="00FE58CA"/>
    <w:rsid w:val="00FE7F7D"/>
    <w:rsid w:val="00FF0527"/>
    <w:rsid w:val="00FF2910"/>
    <w:rsid w:val="00FF2B2A"/>
    <w:rsid w:val="00FF303B"/>
    <w:rsid w:val="00FF3141"/>
    <w:rsid w:val="00FF31CD"/>
    <w:rsid w:val="00FF4FAA"/>
    <w:rsid w:val="00FF67D5"/>
    <w:rsid w:val="00FF69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1E6064EA"/>
  <w15:chartTrackingRefBased/>
  <w15:docId w15:val="{1817AE03-72A9-4DD2-B2C6-79EF00E29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4D428D"/>
  </w:style>
  <w:style w:type="paragraph" w:styleId="Heading1">
    <w:name w:val="heading 1"/>
    <w:basedOn w:val="Normal"/>
    <w:next w:val="Normal"/>
    <w:link w:val="Heading1Char"/>
    <w:uiPriority w:val="9"/>
    <w:qFormat/>
    <w:rsid w:val="00AC77E7"/>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C77E7"/>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AC77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C77E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C77E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AC77E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41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198"/>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E38B4"/>
    <w:pPr>
      <w:spacing w:after="0" w:line="240" w:lineRule="auto"/>
    </w:pPr>
  </w:style>
  <w:style w:type="paragraph" w:styleId="Header">
    <w:name w:val="header"/>
    <w:basedOn w:val="Normal"/>
    <w:link w:val="HeaderChar"/>
    <w:uiPriority w:val="99"/>
    <w:unhideWhenUsed/>
    <w:rsid w:val="00911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6AB"/>
  </w:style>
  <w:style w:type="paragraph" w:styleId="Footer">
    <w:name w:val="footer"/>
    <w:basedOn w:val="Normal"/>
    <w:link w:val="FooterChar"/>
    <w:uiPriority w:val="99"/>
    <w:unhideWhenUsed/>
    <w:rsid w:val="00911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6AB"/>
  </w:style>
  <w:style w:type="paragraph" w:customStyle="1" w:styleId="Disclaimertext">
    <w:name w:val="Disclaimertext"/>
    <w:basedOn w:val="Normal"/>
    <w:next w:val="Normal"/>
    <w:semiHidden/>
    <w:rsid w:val="00A62B4D"/>
    <w:pPr>
      <w:pBdr>
        <w:top w:val="single" w:sz="4" w:space="1" w:color="auto"/>
        <w:left w:val="single" w:sz="4" w:space="4" w:color="auto"/>
        <w:bottom w:val="single" w:sz="4" w:space="1" w:color="auto"/>
        <w:right w:val="single" w:sz="4" w:space="4" w:color="auto"/>
      </w:pBdr>
      <w:spacing w:after="0" w:line="240" w:lineRule="auto"/>
    </w:pPr>
    <w:rPr>
      <w:rFonts w:ascii="Arial" w:eastAsia="MS Mincho" w:hAnsi="Arial" w:cs="Arial"/>
      <w:i/>
      <w:sz w:val="16"/>
      <w:szCs w:val="16"/>
    </w:rPr>
  </w:style>
  <w:style w:type="paragraph" w:customStyle="1" w:styleId="CopyrightNormalStyle">
    <w:name w:val="CopyrightNormalStyle"/>
    <w:basedOn w:val="Normal"/>
    <w:rsid w:val="00AC77E7"/>
    <w:pPr>
      <w:spacing w:after="240"/>
    </w:pPr>
    <w:rPr>
      <w:rFonts w:eastAsia="Calibri"/>
      <w:sz w:val="20"/>
    </w:rPr>
  </w:style>
  <w:style w:type="paragraph" w:customStyle="1" w:styleId="CopyrightProprietaryNoticeStyle">
    <w:name w:val="CopyrightProprietaryNoticeStyle"/>
    <w:basedOn w:val="Normal"/>
    <w:next w:val="CopyrightNormalStyle"/>
    <w:rsid w:val="00AC77E7"/>
    <w:pPr>
      <w:spacing w:before="6480" w:after="200" w:line="276" w:lineRule="auto"/>
    </w:pPr>
    <w:rPr>
      <w:rFonts w:ascii="Segoe Semibold" w:eastAsia="Calibri" w:hAnsi="Segoe Semibold"/>
    </w:rPr>
  </w:style>
  <w:style w:type="character" w:customStyle="1" w:styleId="Heading1Char">
    <w:name w:val="Heading 1 Char"/>
    <w:basedOn w:val="DefaultParagraphFont"/>
    <w:link w:val="Heading1"/>
    <w:uiPriority w:val="9"/>
    <w:rsid w:val="00AC77E7"/>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rsid w:val="00AC77E7"/>
    <w:pPr>
      <w:outlineLvl w:val="9"/>
    </w:pPr>
    <w:rPr>
      <w:b w:val="0"/>
      <w:color w:val="2E74B5" w:themeColor="accent1" w:themeShade="BF"/>
    </w:rPr>
  </w:style>
  <w:style w:type="paragraph" w:styleId="TOC1">
    <w:name w:val="toc 1"/>
    <w:basedOn w:val="Normal"/>
    <w:next w:val="Normal"/>
    <w:autoRedefine/>
    <w:uiPriority w:val="39"/>
    <w:unhideWhenUsed/>
    <w:rsid w:val="00344139"/>
    <w:pPr>
      <w:tabs>
        <w:tab w:val="right" w:leader="dot" w:pos="9350"/>
      </w:tabs>
      <w:spacing w:after="100"/>
    </w:pPr>
    <w:rPr>
      <w:rFonts w:asciiTheme="majorHAnsi" w:eastAsiaTheme="majorEastAsia" w:hAnsiTheme="majorHAnsi" w:cstheme="majorBidi"/>
      <w:b/>
      <w:noProof/>
    </w:rPr>
  </w:style>
  <w:style w:type="character" w:styleId="Hyperlink">
    <w:name w:val="Hyperlink"/>
    <w:basedOn w:val="DefaultParagraphFont"/>
    <w:uiPriority w:val="99"/>
    <w:unhideWhenUsed/>
    <w:rsid w:val="00AC77E7"/>
    <w:rPr>
      <w:color w:val="0563C1" w:themeColor="hyperlink"/>
      <w:u w:val="single"/>
    </w:rPr>
  </w:style>
  <w:style w:type="character" w:customStyle="1" w:styleId="Heading5Char">
    <w:name w:val="Heading 5 Char"/>
    <w:basedOn w:val="DefaultParagraphFont"/>
    <w:link w:val="Heading5"/>
    <w:uiPriority w:val="9"/>
    <w:rsid w:val="00AC77E7"/>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rsid w:val="00AC77E7"/>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AC77E7"/>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AC77E7"/>
    <w:rPr>
      <w:rFonts w:eastAsiaTheme="majorEastAsia" w:cstheme="majorBidi"/>
      <w:sz w:val="26"/>
      <w:szCs w:val="26"/>
    </w:rPr>
  </w:style>
  <w:style w:type="character" w:customStyle="1" w:styleId="Heading6Char">
    <w:name w:val="Heading 6 Char"/>
    <w:basedOn w:val="DefaultParagraphFont"/>
    <w:link w:val="Heading6"/>
    <w:uiPriority w:val="9"/>
    <w:rsid w:val="00AC77E7"/>
    <w:rPr>
      <w:rFonts w:asciiTheme="majorHAnsi" w:eastAsiaTheme="majorEastAsia" w:hAnsiTheme="majorHAnsi" w:cstheme="majorBidi"/>
      <w:color w:val="1F4D78" w:themeColor="accent1" w:themeShade="7F"/>
    </w:rPr>
  </w:style>
  <w:style w:type="paragraph" w:styleId="ListParagraph">
    <w:name w:val="List Paragraph"/>
    <w:aliases w:val="List Text"/>
    <w:basedOn w:val="Normal"/>
    <w:uiPriority w:val="34"/>
    <w:qFormat/>
    <w:rsid w:val="00AC77E7"/>
    <w:pPr>
      <w:ind w:left="720"/>
      <w:contextualSpacing/>
    </w:pPr>
  </w:style>
  <w:style w:type="paragraph" w:styleId="TOC2">
    <w:name w:val="toc 2"/>
    <w:basedOn w:val="Normal"/>
    <w:next w:val="Normal"/>
    <w:autoRedefine/>
    <w:uiPriority w:val="39"/>
    <w:unhideWhenUsed/>
    <w:rsid w:val="00EC1733"/>
    <w:pPr>
      <w:spacing w:after="100"/>
      <w:ind w:left="220"/>
    </w:pPr>
  </w:style>
  <w:style w:type="paragraph" w:styleId="TOC3">
    <w:name w:val="toc 3"/>
    <w:basedOn w:val="Normal"/>
    <w:next w:val="Normal"/>
    <w:autoRedefine/>
    <w:uiPriority w:val="39"/>
    <w:unhideWhenUsed/>
    <w:rsid w:val="00EC1733"/>
    <w:pPr>
      <w:spacing w:after="100"/>
      <w:ind w:left="440"/>
    </w:pPr>
  </w:style>
  <w:style w:type="paragraph" w:customStyle="1" w:styleId="code">
    <w:name w:val="code"/>
    <w:basedOn w:val="Normal"/>
    <w:next w:val="Normal"/>
    <w:link w:val="codeChar"/>
    <w:qFormat/>
    <w:rsid w:val="008F22C6"/>
    <w:pPr>
      <w:autoSpaceDE w:val="0"/>
      <w:autoSpaceDN w:val="0"/>
      <w:adjustRightInd w:val="0"/>
      <w:spacing w:after="0" w:line="240" w:lineRule="auto"/>
      <w:ind w:left="288"/>
    </w:pPr>
    <w:rPr>
      <w:rFonts w:ascii="Consolas" w:hAnsi="Consolas" w:cs="Consolas"/>
      <w:color w:val="000000"/>
      <w:sz w:val="19"/>
      <w:szCs w:val="19"/>
    </w:rPr>
  </w:style>
  <w:style w:type="paragraph" w:customStyle="1" w:styleId="Caption1">
    <w:name w:val="Caption1"/>
    <w:basedOn w:val="Normal"/>
    <w:next w:val="Normal"/>
    <w:link w:val="captionChar"/>
    <w:qFormat/>
    <w:rsid w:val="008F22C6"/>
    <w:rPr>
      <w:b/>
      <w:sz w:val="18"/>
    </w:rPr>
  </w:style>
  <w:style w:type="character" w:customStyle="1" w:styleId="codeChar">
    <w:name w:val="code Char"/>
    <w:basedOn w:val="DefaultParagraphFont"/>
    <w:link w:val="code"/>
    <w:rsid w:val="008F22C6"/>
    <w:rPr>
      <w:rFonts w:ascii="Consolas" w:hAnsi="Consolas" w:cs="Consolas"/>
      <w:color w:val="000000"/>
      <w:sz w:val="19"/>
      <w:szCs w:val="19"/>
    </w:rPr>
  </w:style>
  <w:style w:type="character" w:customStyle="1" w:styleId="captionChar">
    <w:name w:val="caption Char"/>
    <w:basedOn w:val="DefaultParagraphFont"/>
    <w:link w:val="Caption1"/>
    <w:rsid w:val="008F22C6"/>
    <w:rPr>
      <w:b/>
      <w:sz w:val="18"/>
    </w:rPr>
  </w:style>
  <w:style w:type="table" w:styleId="TableGrid">
    <w:name w:val="Table Grid"/>
    <w:basedOn w:val="TableNormal"/>
    <w:uiPriority w:val="39"/>
    <w:rsid w:val="00F35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359B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val="0"/>
        <w:bCs/>
      </w:rPr>
      <w:tblPr/>
      <w:tcPr>
        <w:tcBorders>
          <w:top w:val="double" w:sz="4" w:space="0" w:color="5B9BD5" w:themeColor="accent1"/>
        </w:tcBorders>
      </w:tcPr>
    </w:tblStylePr>
    <w:tblStylePr w:type="firstCol">
      <w:rPr>
        <w:b w:val="0"/>
        <w:bCs/>
      </w:rPr>
    </w:tblStylePr>
    <w:tblStylePr w:type="lastCol">
      <w:rPr>
        <w:b w:val="0"/>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28158F"/>
    <w:pPr>
      <w:spacing w:after="100"/>
      <w:ind w:left="660"/>
    </w:pPr>
  </w:style>
  <w:style w:type="paragraph" w:customStyle="1" w:styleId="Notes">
    <w:name w:val="Notes"/>
    <w:basedOn w:val="Normal"/>
    <w:next w:val="Normal"/>
    <w:link w:val="NotesChar"/>
    <w:qFormat/>
    <w:rsid w:val="00DD4C0D"/>
    <w:pPr>
      <w:pBdr>
        <w:top w:val="single" w:sz="6" w:space="1" w:color="7F7F7F" w:themeColor="text1" w:themeTint="80"/>
        <w:left w:val="single" w:sz="6" w:space="4" w:color="7F7F7F" w:themeColor="text1" w:themeTint="80"/>
        <w:bottom w:val="single" w:sz="6" w:space="1" w:color="7F7F7F" w:themeColor="text1" w:themeTint="80"/>
        <w:right w:val="single" w:sz="6" w:space="4" w:color="7F7F7F" w:themeColor="text1" w:themeTint="80"/>
      </w:pBdr>
      <w:shd w:val="clear" w:color="auto" w:fill="FBE4D5" w:themeFill="accent2" w:themeFillTint="33"/>
    </w:pPr>
  </w:style>
  <w:style w:type="character" w:customStyle="1" w:styleId="NotesChar">
    <w:name w:val="Notes Char"/>
    <w:basedOn w:val="DefaultParagraphFont"/>
    <w:link w:val="Notes"/>
    <w:rsid w:val="00DD4C0D"/>
    <w:rPr>
      <w:shd w:val="clear" w:color="auto" w:fill="FBE4D5" w:themeFill="accent2" w:themeFillTint="33"/>
    </w:rPr>
  </w:style>
  <w:style w:type="table" w:customStyle="1" w:styleId="GridTable4-Accent11">
    <w:name w:val="Grid Table 4 - Accent 11"/>
    <w:basedOn w:val="TableNormal"/>
    <w:next w:val="GridTable4-Accent1"/>
    <w:uiPriority w:val="49"/>
    <w:rsid w:val="009936A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val="0"/>
        <w:bCs/>
      </w:rPr>
      <w:tblPr/>
      <w:tcPr>
        <w:tcBorders>
          <w:top w:val="double" w:sz="4" w:space="0" w:color="5B9BD5" w:themeColor="accent1"/>
        </w:tcBorders>
      </w:tcPr>
    </w:tblStylePr>
    <w:tblStylePr w:type="firstCol">
      <w:rPr>
        <w:b w:val="0"/>
        <w:bCs/>
      </w:rPr>
    </w:tblStylePr>
    <w:tblStylePr w:type="lastCol">
      <w:rPr>
        <w:b w:val="0"/>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TMLCode">
    <w:name w:val="HTML Code"/>
    <w:basedOn w:val="DefaultParagraphFont"/>
    <w:uiPriority w:val="99"/>
    <w:semiHidden/>
    <w:unhideWhenUsed/>
    <w:rsid w:val="004B1C7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DE2C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CAF"/>
    <w:rPr>
      <w:rFonts w:ascii="Segoe UI" w:hAnsi="Segoe UI" w:cs="Segoe UI"/>
      <w:sz w:val="18"/>
      <w:szCs w:val="18"/>
    </w:rPr>
  </w:style>
  <w:style w:type="character" w:styleId="CommentReference">
    <w:name w:val="annotation reference"/>
    <w:basedOn w:val="DefaultParagraphFont"/>
    <w:uiPriority w:val="99"/>
    <w:semiHidden/>
    <w:unhideWhenUsed/>
    <w:rsid w:val="006C54AA"/>
    <w:rPr>
      <w:sz w:val="16"/>
      <w:szCs w:val="16"/>
    </w:rPr>
  </w:style>
  <w:style w:type="paragraph" w:styleId="CommentText">
    <w:name w:val="annotation text"/>
    <w:basedOn w:val="Normal"/>
    <w:link w:val="CommentTextChar"/>
    <w:uiPriority w:val="99"/>
    <w:semiHidden/>
    <w:unhideWhenUsed/>
    <w:rsid w:val="006C54AA"/>
    <w:pPr>
      <w:spacing w:line="240" w:lineRule="auto"/>
    </w:pPr>
    <w:rPr>
      <w:sz w:val="20"/>
      <w:szCs w:val="20"/>
    </w:rPr>
  </w:style>
  <w:style w:type="character" w:customStyle="1" w:styleId="CommentTextChar">
    <w:name w:val="Comment Text Char"/>
    <w:basedOn w:val="DefaultParagraphFont"/>
    <w:link w:val="CommentText"/>
    <w:uiPriority w:val="99"/>
    <w:semiHidden/>
    <w:rsid w:val="006C54AA"/>
    <w:rPr>
      <w:sz w:val="20"/>
      <w:szCs w:val="20"/>
    </w:rPr>
  </w:style>
  <w:style w:type="paragraph" w:styleId="CommentSubject">
    <w:name w:val="annotation subject"/>
    <w:basedOn w:val="CommentText"/>
    <w:next w:val="CommentText"/>
    <w:link w:val="CommentSubjectChar"/>
    <w:uiPriority w:val="99"/>
    <w:semiHidden/>
    <w:unhideWhenUsed/>
    <w:rsid w:val="006C54AA"/>
    <w:rPr>
      <w:b/>
      <w:bCs/>
    </w:rPr>
  </w:style>
  <w:style w:type="character" w:customStyle="1" w:styleId="CommentSubjectChar">
    <w:name w:val="Comment Subject Char"/>
    <w:basedOn w:val="CommentTextChar"/>
    <w:link w:val="CommentSubject"/>
    <w:uiPriority w:val="99"/>
    <w:semiHidden/>
    <w:rsid w:val="006C54AA"/>
    <w:rPr>
      <w:b/>
      <w:bCs/>
      <w:sz w:val="20"/>
      <w:szCs w:val="20"/>
    </w:rPr>
  </w:style>
  <w:style w:type="paragraph" w:styleId="HTMLPreformatted">
    <w:name w:val="HTML Preformatted"/>
    <w:basedOn w:val="Normal"/>
    <w:link w:val="HTMLPreformattedChar"/>
    <w:uiPriority w:val="99"/>
    <w:semiHidden/>
    <w:unhideWhenUsed/>
    <w:rsid w:val="0099669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nsolas"/>
      <w:color w:val="333333"/>
      <w:sz w:val="20"/>
      <w:szCs w:val="20"/>
      <w:lang w:eastAsia="zh-TW"/>
    </w:rPr>
  </w:style>
  <w:style w:type="character" w:customStyle="1" w:styleId="HTMLPreformattedChar">
    <w:name w:val="HTML Preformatted Char"/>
    <w:basedOn w:val="DefaultParagraphFont"/>
    <w:link w:val="HTMLPreformatted"/>
    <w:uiPriority w:val="99"/>
    <w:semiHidden/>
    <w:rsid w:val="0099669C"/>
    <w:rPr>
      <w:rFonts w:ascii="Consolas" w:eastAsia="Times New Roman" w:hAnsi="Consolas" w:cs="Consolas"/>
      <w:color w:val="333333"/>
      <w:sz w:val="20"/>
      <w:szCs w:val="20"/>
      <w:shd w:val="clear" w:color="auto" w:fill="F5F5F5"/>
      <w:lang w:eastAsia="zh-TW"/>
    </w:rPr>
  </w:style>
  <w:style w:type="paragraph" w:styleId="Caption">
    <w:name w:val="caption"/>
    <w:basedOn w:val="Normal"/>
    <w:next w:val="Normal"/>
    <w:uiPriority w:val="35"/>
    <w:unhideWhenUsed/>
    <w:qFormat/>
    <w:rsid w:val="002D4231"/>
    <w:pPr>
      <w:spacing w:after="200" w:line="240" w:lineRule="auto"/>
    </w:pPr>
    <w:rPr>
      <w:i/>
      <w:iCs/>
      <w:color w:val="44546A" w:themeColor="text2"/>
      <w:sz w:val="18"/>
      <w:szCs w:val="18"/>
    </w:rPr>
  </w:style>
  <w:style w:type="paragraph" w:customStyle="1" w:styleId="Style1">
    <w:name w:val="Style1"/>
    <w:basedOn w:val="Notes"/>
    <w:link w:val="Style1Char"/>
    <w:qFormat/>
    <w:rsid w:val="00CB60FC"/>
    <w:pPr>
      <w:pBdr>
        <w:top w:val="none" w:sz="0" w:space="0" w:color="auto"/>
        <w:left w:val="none" w:sz="0" w:space="0" w:color="auto"/>
        <w:bottom w:val="none" w:sz="0" w:space="0" w:color="auto"/>
        <w:right w:val="none" w:sz="0" w:space="0" w:color="auto"/>
      </w:pBdr>
      <w:shd w:val="clear" w:color="auto" w:fill="000000" w:themeFill="text1"/>
      <w:spacing w:after="0"/>
      <w:ind w:left="1440"/>
      <w:contextualSpacing/>
    </w:pPr>
    <w:rPr>
      <w:rFonts w:ascii="Consolas" w:hAnsi="Consolas" w:cs="Consolas"/>
      <w:sz w:val="20"/>
    </w:rPr>
  </w:style>
  <w:style w:type="paragraph" w:customStyle="1" w:styleId="Code1">
    <w:name w:val="Code1"/>
    <w:basedOn w:val="Notes"/>
    <w:link w:val="Code1Char"/>
    <w:qFormat/>
    <w:rsid w:val="00DD4C0D"/>
    <w:pPr>
      <w:spacing w:after="0" w:line="240" w:lineRule="auto"/>
      <w:contextualSpacing/>
    </w:pPr>
    <w:rPr>
      <w:rFonts w:ascii="Consolas" w:hAnsi="Consolas" w:cs="Consolas"/>
      <w:sz w:val="20"/>
      <w:szCs w:val="20"/>
    </w:rPr>
  </w:style>
  <w:style w:type="character" w:customStyle="1" w:styleId="NoSpacingChar">
    <w:name w:val="No Spacing Char"/>
    <w:basedOn w:val="DefaultParagraphFont"/>
    <w:link w:val="NoSpacing"/>
    <w:uiPriority w:val="1"/>
    <w:rsid w:val="00CB60FC"/>
  </w:style>
  <w:style w:type="character" w:customStyle="1" w:styleId="Style1Char">
    <w:name w:val="Style1 Char"/>
    <w:basedOn w:val="NoSpacingChar"/>
    <w:link w:val="Style1"/>
    <w:rsid w:val="00CB60FC"/>
    <w:rPr>
      <w:rFonts w:ascii="Consolas" w:hAnsi="Consolas" w:cs="Consolas"/>
      <w:sz w:val="20"/>
      <w:shd w:val="clear" w:color="auto" w:fill="000000" w:themeFill="text1"/>
    </w:rPr>
  </w:style>
  <w:style w:type="character" w:customStyle="1" w:styleId="Code1Char">
    <w:name w:val="Code1 Char"/>
    <w:basedOn w:val="NotesChar"/>
    <w:link w:val="Code1"/>
    <w:rsid w:val="00DD4C0D"/>
    <w:rPr>
      <w:rFonts w:ascii="Consolas" w:hAnsi="Consolas" w:cs="Consolas"/>
      <w:sz w:val="20"/>
      <w:szCs w:val="20"/>
      <w:shd w:val="clear" w:color="auto" w:fill="FBE4D5" w:themeFill="accent2"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3852">
      <w:bodyDiv w:val="1"/>
      <w:marLeft w:val="0"/>
      <w:marRight w:val="0"/>
      <w:marTop w:val="0"/>
      <w:marBottom w:val="0"/>
      <w:divBdr>
        <w:top w:val="none" w:sz="0" w:space="0" w:color="auto"/>
        <w:left w:val="none" w:sz="0" w:space="0" w:color="auto"/>
        <w:bottom w:val="none" w:sz="0" w:space="0" w:color="auto"/>
        <w:right w:val="none" w:sz="0" w:space="0" w:color="auto"/>
      </w:divBdr>
    </w:div>
    <w:div w:id="198713101">
      <w:bodyDiv w:val="1"/>
      <w:marLeft w:val="0"/>
      <w:marRight w:val="0"/>
      <w:marTop w:val="0"/>
      <w:marBottom w:val="0"/>
      <w:divBdr>
        <w:top w:val="none" w:sz="0" w:space="0" w:color="auto"/>
        <w:left w:val="none" w:sz="0" w:space="0" w:color="auto"/>
        <w:bottom w:val="none" w:sz="0" w:space="0" w:color="auto"/>
        <w:right w:val="none" w:sz="0" w:space="0" w:color="auto"/>
      </w:divBdr>
      <w:divsChild>
        <w:div w:id="2106264100">
          <w:marLeft w:val="0"/>
          <w:marRight w:val="0"/>
          <w:marTop w:val="0"/>
          <w:marBottom w:val="0"/>
          <w:divBdr>
            <w:top w:val="none" w:sz="0" w:space="0" w:color="auto"/>
            <w:left w:val="none" w:sz="0" w:space="0" w:color="auto"/>
            <w:bottom w:val="none" w:sz="0" w:space="0" w:color="auto"/>
            <w:right w:val="none" w:sz="0" w:space="0" w:color="auto"/>
          </w:divBdr>
          <w:divsChild>
            <w:div w:id="2127384485">
              <w:marLeft w:val="300"/>
              <w:marRight w:val="300"/>
              <w:marTop w:val="0"/>
              <w:marBottom w:val="0"/>
              <w:divBdr>
                <w:top w:val="none" w:sz="0" w:space="0" w:color="auto"/>
                <w:left w:val="none" w:sz="0" w:space="0" w:color="auto"/>
                <w:bottom w:val="none" w:sz="0" w:space="0" w:color="auto"/>
                <w:right w:val="none" w:sz="0" w:space="0" w:color="auto"/>
              </w:divBdr>
              <w:divsChild>
                <w:div w:id="213275490">
                  <w:marLeft w:val="0"/>
                  <w:marRight w:val="0"/>
                  <w:marTop w:val="0"/>
                  <w:marBottom w:val="0"/>
                  <w:divBdr>
                    <w:top w:val="none" w:sz="0" w:space="0" w:color="auto"/>
                    <w:left w:val="none" w:sz="0" w:space="0" w:color="auto"/>
                    <w:bottom w:val="none" w:sz="0" w:space="0" w:color="auto"/>
                    <w:right w:val="none" w:sz="0" w:space="0" w:color="auto"/>
                  </w:divBdr>
                  <w:divsChild>
                    <w:div w:id="182099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9876">
      <w:bodyDiv w:val="1"/>
      <w:marLeft w:val="0"/>
      <w:marRight w:val="0"/>
      <w:marTop w:val="0"/>
      <w:marBottom w:val="0"/>
      <w:divBdr>
        <w:top w:val="none" w:sz="0" w:space="0" w:color="auto"/>
        <w:left w:val="none" w:sz="0" w:space="0" w:color="auto"/>
        <w:bottom w:val="none" w:sz="0" w:space="0" w:color="auto"/>
        <w:right w:val="none" w:sz="0" w:space="0" w:color="auto"/>
      </w:divBdr>
      <w:divsChild>
        <w:div w:id="1952542081">
          <w:marLeft w:val="734"/>
          <w:marRight w:val="0"/>
          <w:marTop w:val="191"/>
          <w:marBottom w:val="0"/>
          <w:divBdr>
            <w:top w:val="none" w:sz="0" w:space="0" w:color="auto"/>
            <w:left w:val="none" w:sz="0" w:space="0" w:color="auto"/>
            <w:bottom w:val="none" w:sz="0" w:space="0" w:color="auto"/>
            <w:right w:val="none" w:sz="0" w:space="0" w:color="auto"/>
          </w:divBdr>
        </w:div>
      </w:divsChild>
    </w:div>
    <w:div w:id="608003829">
      <w:bodyDiv w:val="1"/>
      <w:marLeft w:val="0"/>
      <w:marRight w:val="0"/>
      <w:marTop w:val="0"/>
      <w:marBottom w:val="0"/>
      <w:divBdr>
        <w:top w:val="none" w:sz="0" w:space="0" w:color="auto"/>
        <w:left w:val="none" w:sz="0" w:space="0" w:color="auto"/>
        <w:bottom w:val="none" w:sz="0" w:space="0" w:color="auto"/>
        <w:right w:val="none" w:sz="0" w:space="0" w:color="auto"/>
      </w:divBdr>
      <w:divsChild>
        <w:div w:id="1036660203">
          <w:marLeft w:val="0"/>
          <w:marRight w:val="0"/>
          <w:marTop w:val="0"/>
          <w:marBottom w:val="0"/>
          <w:divBdr>
            <w:top w:val="none" w:sz="0" w:space="0" w:color="auto"/>
            <w:left w:val="none" w:sz="0" w:space="0" w:color="auto"/>
            <w:bottom w:val="none" w:sz="0" w:space="0" w:color="auto"/>
            <w:right w:val="none" w:sz="0" w:space="0" w:color="auto"/>
          </w:divBdr>
          <w:divsChild>
            <w:div w:id="226301561">
              <w:marLeft w:val="300"/>
              <w:marRight w:val="300"/>
              <w:marTop w:val="0"/>
              <w:marBottom w:val="0"/>
              <w:divBdr>
                <w:top w:val="none" w:sz="0" w:space="0" w:color="auto"/>
                <w:left w:val="none" w:sz="0" w:space="0" w:color="auto"/>
                <w:bottom w:val="none" w:sz="0" w:space="0" w:color="auto"/>
                <w:right w:val="none" w:sz="0" w:space="0" w:color="auto"/>
              </w:divBdr>
              <w:divsChild>
                <w:div w:id="1719626099">
                  <w:marLeft w:val="0"/>
                  <w:marRight w:val="0"/>
                  <w:marTop w:val="0"/>
                  <w:marBottom w:val="0"/>
                  <w:divBdr>
                    <w:top w:val="none" w:sz="0" w:space="0" w:color="auto"/>
                    <w:left w:val="none" w:sz="0" w:space="0" w:color="auto"/>
                    <w:bottom w:val="none" w:sz="0" w:space="0" w:color="auto"/>
                    <w:right w:val="none" w:sz="0" w:space="0" w:color="auto"/>
                  </w:divBdr>
                  <w:divsChild>
                    <w:div w:id="18759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8087">
      <w:bodyDiv w:val="1"/>
      <w:marLeft w:val="0"/>
      <w:marRight w:val="0"/>
      <w:marTop w:val="0"/>
      <w:marBottom w:val="0"/>
      <w:divBdr>
        <w:top w:val="none" w:sz="0" w:space="0" w:color="auto"/>
        <w:left w:val="none" w:sz="0" w:space="0" w:color="auto"/>
        <w:bottom w:val="none" w:sz="0" w:space="0" w:color="auto"/>
        <w:right w:val="none" w:sz="0" w:space="0" w:color="auto"/>
      </w:divBdr>
      <w:divsChild>
        <w:div w:id="730159489">
          <w:marLeft w:val="0"/>
          <w:marRight w:val="0"/>
          <w:marTop w:val="0"/>
          <w:marBottom w:val="0"/>
          <w:divBdr>
            <w:top w:val="none" w:sz="0" w:space="0" w:color="auto"/>
            <w:left w:val="none" w:sz="0" w:space="0" w:color="auto"/>
            <w:bottom w:val="none" w:sz="0" w:space="0" w:color="auto"/>
            <w:right w:val="none" w:sz="0" w:space="0" w:color="auto"/>
          </w:divBdr>
          <w:divsChild>
            <w:div w:id="1905794832">
              <w:marLeft w:val="300"/>
              <w:marRight w:val="300"/>
              <w:marTop w:val="0"/>
              <w:marBottom w:val="0"/>
              <w:divBdr>
                <w:top w:val="none" w:sz="0" w:space="0" w:color="auto"/>
                <w:left w:val="none" w:sz="0" w:space="0" w:color="auto"/>
                <w:bottom w:val="none" w:sz="0" w:space="0" w:color="auto"/>
                <w:right w:val="none" w:sz="0" w:space="0" w:color="auto"/>
              </w:divBdr>
              <w:divsChild>
                <w:div w:id="1950888466">
                  <w:marLeft w:val="0"/>
                  <w:marRight w:val="0"/>
                  <w:marTop w:val="0"/>
                  <w:marBottom w:val="0"/>
                  <w:divBdr>
                    <w:top w:val="none" w:sz="0" w:space="0" w:color="auto"/>
                    <w:left w:val="none" w:sz="0" w:space="0" w:color="auto"/>
                    <w:bottom w:val="none" w:sz="0" w:space="0" w:color="auto"/>
                    <w:right w:val="none" w:sz="0" w:space="0" w:color="auto"/>
                  </w:divBdr>
                  <w:divsChild>
                    <w:div w:id="16738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4017">
      <w:bodyDiv w:val="1"/>
      <w:marLeft w:val="0"/>
      <w:marRight w:val="0"/>
      <w:marTop w:val="0"/>
      <w:marBottom w:val="0"/>
      <w:divBdr>
        <w:top w:val="none" w:sz="0" w:space="0" w:color="auto"/>
        <w:left w:val="none" w:sz="0" w:space="0" w:color="auto"/>
        <w:bottom w:val="none" w:sz="0" w:space="0" w:color="auto"/>
        <w:right w:val="none" w:sz="0" w:space="0" w:color="auto"/>
      </w:divBdr>
      <w:divsChild>
        <w:div w:id="754089474">
          <w:marLeft w:val="821"/>
          <w:marRight w:val="0"/>
          <w:marTop w:val="176"/>
          <w:marBottom w:val="0"/>
          <w:divBdr>
            <w:top w:val="none" w:sz="0" w:space="0" w:color="auto"/>
            <w:left w:val="none" w:sz="0" w:space="0" w:color="auto"/>
            <w:bottom w:val="none" w:sz="0" w:space="0" w:color="auto"/>
            <w:right w:val="none" w:sz="0" w:space="0" w:color="auto"/>
          </w:divBdr>
        </w:div>
      </w:divsChild>
    </w:div>
    <w:div w:id="1160077961">
      <w:bodyDiv w:val="1"/>
      <w:marLeft w:val="0"/>
      <w:marRight w:val="0"/>
      <w:marTop w:val="0"/>
      <w:marBottom w:val="0"/>
      <w:divBdr>
        <w:top w:val="none" w:sz="0" w:space="0" w:color="auto"/>
        <w:left w:val="none" w:sz="0" w:space="0" w:color="auto"/>
        <w:bottom w:val="none" w:sz="0" w:space="0" w:color="auto"/>
        <w:right w:val="none" w:sz="0" w:space="0" w:color="auto"/>
      </w:divBdr>
      <w:divsChild>
        <w:div w:id="2094812277">
          <w:marLeft w:val="0"/>
          <w:marRight w:val="0"/>
          <w:marTop w:val="0"/>
          <w:marBottom w:val="0"/>
          <w:divBdr>
            <w:top w:val="none" w:sz="0" w:space="0" w:color="auto"/>
            <w:left w:val="none" w:sz="0" w:space="0" w:color="auto"/>
            <w:bottom w:val="none" w:sz="0" w:space="0" w:color="auto"/>
            <w:right w:val="none" w:sz="0" w:space="0" w:color="auto"/>
          </w:divBdr>
          <w:divsChild>
            <w:div w:id="1175069525">
              <w:marLeft w:val="300"/>
              <w:marRight w:val="300"/>
              <w:marTop w:val="0"/>
              <w:marBottom w:val="0"/>
              <w:divBdr>
                <w:top w:val="none" w:sz="0" w:space="0" w:color="auto"/>
                <w:left w:val="none" w:sz="0" w:space="0" w:color="auto"/>
                <w:bottom w:val="none" w:sz="0" w:space="0" w:color="auto"/>
                <w:right w:val="none" w:sz="0" w:space="0" w:color="auto"/>
              </w:divBdr>
              <w:divsChild>
                <w:div w:id="1664772842">
                  <w:marLeft w:val="0"/>
                  <w:marRight w:val="0"/>
                  <w:marTop w:val="0"/>
                  <w:marBottom w:val="0"/>
                  <w:divBdr>
                    <w:top w:val="none" w:sz="0" w:space="0" w:color="auto"/>
                    <w:left w:val="none" w:sz="0" w:space="0" w:color="auto"/>
                    <w:bottom w:val="none" w:sz="0" w:space="0" w:color="auto"/>
                    <w:right w:val="none" w:sz="0" w:space="0" w:color="auto"/>
                  </w:divBdr>
                  <w:divsChild>
                    <w:div w:id="11303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616">
      <w:bodyDiv w:val="1"/>
      <w:marLeft w:val="0"/>
      <w:marRight w:val="0"/>
      <w:marTop w:val="0"/>
      <w:marBottom w:val="0"/>
      <w:divBdr>
        <w:top w:val="none" w:sz="0" w:space="0" w:color="auto"/>
        <w:left w:val="none" w:sz="0" w:space="0" w:color="auto"/>
        <w:bottom w:val="none" w:sz="0" w:space="0" w:color="auto"/>
        <w:right w:val="none" w:sz="0" w:space="0" w:color="auto"/>
      </w:divBdr>
      <w:divsChild>
        <w:div w:id="1622036084">
          <w:marLeft w:val="0"/>
          <w:marRight w:val="0"/>
          <w:marTop w:val="0"/>
          <w:marBottom w:val="0"/>
          <w:divBdr>
            <w:top w:val="none" w:sz="0" w:space="0" w:color="auto"/>
            <w:left w:val="none" w:sz="0" w:space="0" w:color="auto"/>
            <w:bottom w:val="none" w:sz="0" w:space="0" w:color="auto"/>
            <w:right w:val="none" w:sz="0" w:space="0" w:color="auto"/>
          </w:divBdr>
          <w:divsChild>
            <w:div w:id="1629777383">
              <w:marLeft w:val="300"/>
              <w:marRight w:val="300"/>
              <w:marTop w:val="0"/>
              <w:marBottom w:val="0"/>
              <w:divBdr>
                <w:top w:val="none" w:sz="0" w:space="0" w:color="auto"/>
                <w:left w:val="none" w:sz="0" w:space="0" w:color="auto"/>
                <w:bottom w:val="none" w:sz="0" w:space="0" w:color="auto"/>
                <w:right w:val="none" w:sz="0" w:space="0" w:color="auto"/>
              </w:divBdr>
              <w:divsChild>
                <w:div w:id="1366710604">
                  <w:marLeft w:val="0"/>
                  <w:marRight w:val="0"/>
                  <w:marTop w:val="0"/>
                  <w:marBottom w:val="0"/>
                  <w:divBdr>
                    <w:top w:val="none" w:sz="0" w:space="0" w:color="auto"/>
                    <w:left w:val="none" w:sz="0" w:space="0" w:color="auto"/>
                    <w:bottom w:val="none" w:sz="0" w:space="0" w:color="auto"/>
                    <w:right w:val="none" w:sz="0" w:space="0" w:color="auto"/>
                  </w:divBdr>
                  <w:divsChild>
                    <w:div w:id="11662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30024">
      <w:bodyDiv w:val="1"/>
      <w:marLeft w:val="0"/>
      <w:marRight w:val="0"/>
      <w:marTop w:val="0"/>
      <w:marBottom w:val="0"/>
      <w:divBdr>
        <w:top w:val="none" w:sz="0" w:space="0" w:color="auto"/>
        <w:left w:val="none" w:sz="0" w:space="0" w:color="auto"/>
        <w:bottom w:val="none" w:sz="0" w:space="0" w:color="auto"/>
        <w:right w:val="none" w:sz="0" w:space="0" w:color="auto"/>
      </w:divBdr>
      <w:divsChild>
        <w:div w:id="789471694">
          <w:marLeft w:val="0"/>
          <w:marRight w:val="0"/>
          <w:marTop w:val="0"/>
          <w:marBottom w:val="0"/>
          <w:divBdr>
            <w:top w:val="none" w:sz="0" w:space="0" w:color="auto"/>
            <w:left w:val="none" w:sz="0" w:space="0" w:color="auto"/>
            <w:bottom w:val="none" w:sz="0" w:space="0" w:color="auto"/>
            <w:right w:val="none" w:sz="0" w:space="0" w:color="auto"/>
          </w:divBdr>
          <w:divsChild>
            <w:div w:id="2131508856">
              <w:marLeft w:val="300"/>
              <w:marRight w:val="300"/>
              <w:marTop w:val="0"/>
              <w:marBottom w:val="0"/>
              <w:divBdr>
                <w:top w:val="none" w:sz="0" w:space="0" w:color="auto"/>
                <w:left w:val="none" w:sz="0" w:space="0" w:color="auto"/>
                <w:bottom w:val="none" w:sz="0" w:space="0" w:color="auto"/>
                <w:right w:val="none" w:sz="0" w:space="0" w:color="auto"/>
              </w:divBdr>
              <w:divsChild>
                <w:div w:id="216212082">
                  <w:marLeft w:val="0"/>
                  <w:marRight w:val="0"/>
                  <w:marTop w:val="0"/>
                  <w:marBottom w:val="0"/>
                  <w:divBdr>
                    <w:top w:val="none" w:sz="0" w:space="0" w:color="auto"/>
                    <w:left w:val="none" w:sz="0" w:space="0" w:color="auto"/>
                    <w:bottom w:val="none" w:sz="0" w:space="0" w:color="auto"/>
                    <w:right w:val="none" w:sz="0" w:space="0" w:color="auto"/>
                  </w:divBdr>
                  <w:divsChild>
                    <w:div w:id="10959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6594">
      <w:bodyDiv w:val="1"/>
      <w:marLeft w:val="0"/>
      <w:marRight w:val="0"/>
      <w:marTop w:val="0"/>
      <w:marBottom w:val="0"/>
      <w:divBdr>
        <w:top w:val="none" w:sz="0" w:space="0" w:color="auto"/>
        <w:left w:val="none" w:sz="0" w:space="0" w:color="auto"/>
        <w:bottom w:val="none" w:sz="0" w:space="0" w:color="auto"/>
        <w:right w:val="none" w:sz="0" w:space="0" w:color="auto"/>
      </w:divBdr>
      <w:divsChild>
        <w:div w:id="345445880">
          <w:marLeft w:val="0"/>
          <w:marRight w:val="0"/>
          <w:marTop w:val="0"/>
          <w:marBottom w:val="0"/>
          <w:divBdr>
            <w:top w:val="none" w:sz="0" w:space="0" w:color="auto"/>
            <w:left w:val="none" w:sz="0" w:space="0" w:color="auto"/>
            <w:bottom w:val="none" w:sz="0" w:space="0" w:color="auto"/>
            <w:right w:val="none" w:sz="0" w:space="0" w:color="auto"/>
          </w:divBdr>
          <w:divsChild>
            <w:div w:id="738483851">
              <w:marLeft w:val="300"/>
              <w:marRight w:val="300"/>
              <w:marTop w:val="0"/>
              <w:marBottom w:val="0"/>
              <w:divBdr>
                <w:top w:val="none" w:sz="0" w:space="0" w:color="auto"/>
                <w:left w:val="none" w:sz="0" w:space="0" w:color="auto"/>
                <w:bottom w:val="none" w:sz="0" w:space="0" w:color="auto"/>
                <w:right w:val="none" w:sz="0" w:space="0" w:color="auto"/>
              </w:divBdr>
              <w:divsChild>
                <w:div w:id="654146893">
                  <w:marLeft w:val="0"/>
                  <w:marRight w:val="0"/>
                  <w:marTop w:val="0"/>
                  <w:marBottom w:val="0"/>
                  <w:divBdr>
                    <w:top w:val="none" w:sz="0" w:space="0" w:color="auto"/>
                    <w:left w:val="none" w:sz="0" w:space="0" w:color="auto"/>
                    <w:bottom w:val="none" w:sz="0" w:space="0" w:color="auto"/>
                    <w:right w:val="none" w:sz="0" w:space="0" w:color="auto"/>
                  </w:divBdr>
                  <w:divsChild>
                    <w:div w:id="18020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94187">
      <w:bodyDiv w:val="1"/>
      <w:marLeft w:val="0"/>
      <w:marRight w:val="0"/>
      <w:marTop w:val="0"/>
      <w:marBottom w:val="0"/>
      <w:divBdr>
        <w:top w:val="none" w:sz="0" w:space="0" w:color="auto"/>
        <w:left w:val="none" w:sz="0" w:space="0" w:color="auto"/>
        <w:bottom w:val="none" w:sz="0" w:space="0" w:color="auto"/>
        <w:right w:val="none" w:sz="0" w:space="0" w:color="auto"/>
      </w:divBdr>
    </w:div>
    <w:div w:id="1619025202">
      <w:bodyDiv w:val="1"/>
      <w:marLeft w:val="0"/>
      <w:marRight w:val="0"/>
      <w:marTop w:val="0"/>
      <w:marBottom w:val="0"/>
      <w:divBdr>
        <w:top w:val="none" w:sz="0" w:space="0" w:color="auto"/>
        <w:left w:val="none" w:sz="0" w:space="0" w:color="auto"/>
        <w:bottom w:val="none" w:sz="0" w:space="0" w:color="auto"/>
        <w:right w:val="none" w:sz="0" w:space="0" w:color="auto"/>
      </w:divBdr>
      <w:divsChild>
        <w:div w:id="1280146520">
          <w:marLeft w:val="0"/>
          <w:marRight w:val="0"/>
          <w:marTop w:val="0"/>
          <w:marBottom w:val="0"/>
          <w:divBdr>
            <w:top w:val="none" w:sz="0" w:space="0" w:color="auto"/>
            <w:left w:val="none" w:sz="0" w:space="0" w:color="auto"/>
            <w:bottom w:val="none" w:sz="0" w:space="0" w:color="auto"/>
            <w:right w:val="none" w:sz="0" w:space="0" w:color="auto"/>
          </w:divBdr>
          <w:divsChild>
            <w:div w:id="1375496098">
              <w:marLeft w:val="300"/>
              <w:marRight w:val="300"/>
              <w:marTop w:val="0"/>
              <w:marBottom w:val="0"/>
              <w:divBdr>
                <w:top w:val="none" w:sz="0" w:space="0" w:color="auto"/>
                <w:left w:val="none" w:sz="0" w:space="0" w:color="auto"/>
                <w:bottom w:val="none" w:sz="0" w:space="0" w:color="auto"/>
                <w:right w:val="none" w:sz="0" w:space="0" w:color="auto"/>
              </w:divBdr>
              <w:divsChild>
                <w:div w:id="547491846">
                  <w:marLeft w:val="0"/>
                  <w:marRight w:val="0"/>
                  <w:marTop w:val="0"/>
                  <w:marBottom w:val="0"/>
                  <w:divBdr>
                    <w:top w:val="none" w:sz="0" w:space="0" w:color="auto"/>
                    <w:left w:val="none" w:sz="0" w:space="0" w:color="auto"/>
                    <w:bottom w:val="none" w:sz="0" w:space="0" w:color="auto"/>
                    <w:right w:val="none" w:sz="0" w:space="0" w:color="auto"/>
                  </w:divBdr>
                  <w:divsChild>
                    <w:div w:id="186620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659045">
      <w:bodyDiv w:val="1"/>
      <w:marLeft w:val="0"/>
      <w:marRight w:val="0"/>
      <w:marTop w:val="0"/>
      <w:marBottom w:val="0"/>
      <w:divBdr>
        <w:top w:val="none" w:sz="0" w:space="0" w:color="auto"/>
        <w:left w:val="none" w:sz="0" w:space="0" w:color="auto"/>
        <w:bottom w:val="none" w:sz="0" w:space="0" w:color="auto"/>
        <w:right w:val="none" w:sz="0" w:space="0" w:color="auto"/>
      </w:divBdr>
    </w:div>
    <w:div w:id="1714619899">
      <w:bodyDiv w:val="1"/>
      <w:marLeft w:val="0"/>
      <w:marRight w:val="0"/>
      <w:marTop w:val="0"/>
      <w:marBottom w:val="0"/>
      <w:divBdr>
        <w:top w:val="none" w:sz="0" w:space="0" w:color="auto"/>
        <w:left w:val="none" w:sz="0" w:space="0" w:color="auto"/>
        <w:bottom w:val="none" w:sz="0" w:space="0" w:color="auto"/>
        <w:right w:val="none" w:sz="0" w:space="0" w:color="auto"/>
      </w:divBdr>
    </w:div>
    <w:div w:id="1784887574">
      <w:bodyDiv w:val="1"/>
      <w:marLeft w:val="0"/>
      <w:marRight w:val="0"/>
      <w:marTop w:val="0"/>
      <w:marBottom w:val="0"/>
      <w:divBdr>
        <w:top w:val="none" w:sz="0" w:space="0" w:color="auto"/>
        <w:left w:val="none" w:sz="0" w:space="0" w:color="auto"/>
        <w:bottom w:val="none" w:sz="0" w:space="0" w:color="auto"/>
        <w:right w:val="none" w:sz="0" w:space="0" w:color="auto"/>
      </w:divBdr>
      <w:divsChild>
        <w:div w:id="1014453780">
          <w:marLeft w:val="0"/>
          <w:marRight w:val="0"/>
          <w:marTop w:val="0"/>
          <w:marBottom w:val="0"/>
          <w:divBdr>
            <w:top w:val="none" w:sz="0" w:space="0" w:color="auto"/>
            <w:left w:val="none" w:sz="0" w:space="0" w:color="auto"/>
            <w:bottom w:val="none" w:sz="0" w:space="0" w:color="auto"/>
            <w:right w:val="none" w:sz="0" w:space="0" w:color="auto"/>
          </w:divBdr>
          <w:divsChild>
            <w:div w:id="955677903">
              <w:marLeft w:val="300"/>
              <w:marRight w:val="300"/>
              <w:marTop w:val="0"/>
              <w:marBottom w:val="0"/>
              <w:divBdr>
                <w:top w:val="none" w:sz="0" w:space="0" w:color="auto"/>
                <w:left w:val="none" w:sz="0" w:space="0" w:color="auto"/>
                <w:bottom w:val="none" w:sz="0" w:space="0" w:color="auto"/>
                <w:right w:val="none" w:sz="0" w:space="0" w:color="auto"/>
              </w:divBdr>
              <w:divsChild>
                <w:div w:id="992179687">
                  <w:marLeft w:val="0"/>
                  <w:marRight w:val="0"/>
                  <w:marTop w:val="0"/>
                  <w:marBottom w:val="0"/>
                  <w:divBdr>
                    <w:top w:val="none" w:sz="0" w:space="0" w:color="auto"/>
                    <w:left w:val="none" w:sz="0" w:space="0" w:color="auto"/>
                    <w:bottom w:val="none" w:sz="0" w:space="0" w:color="auto"/>
                    <w:right w:val="none" w:sz="0" w:space="0" w:color="auto"/>
                  </w:divBdr>
                  <w:divsChild>
                    <w:div w:id="721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127194">
      <w:bodyDiv w:val="1"/>
      <w:marLeft w:val="0"/>
      <w:marRight w:val="0"/>
      <w:marTop w:val="0"/>
      <w:marBottom w:val="0"/>
      <w:divBdr>
        <w:top w:val="none" w:sz="0" w:space="0" w:color="auto"/>
        <w:left w:val="none" w:sz="0" w:space="0" w:color="auto"/>
        <w:bottom w:val="none" w:sz="0" w:space="0" w:color="auto"/>
        <w:right w:val="none" w:sz="0" w:space="0" w:color="auto"/>
      </w:divBdr>
      <w:divsChild>
        <w:div w:id="2051032242">
          <w:marLeft w:val="734"/>
          <w:marRight w:val="0"/>
          <w:marTop w:val="191"/>
          <w:marBottom w:val="0"/>
          <w:divBdr>
            <w:top w:val="none" w:sz="0" w:space="0" w:color="auto"/>
            <w:left w:val="none" w:sz="0" w:space="0" w:color="auto"/>
            <w:bottom w:val="none" w:sz="0" w:space="0" w:color="auto"/>
            <w:right w:val="none" w:sz="0" w:space="0" w:color="auto"/>
          </w:divBdr>
        </w:div>
      </w:divsChild>
    </w:div>
    <w:div w:id="1837764075">
      <w:bodyDiv w:val="1"/>
      <w:marLeft w:val="0"/>
      <w:marRight w:val="0"/>
      <w:marTop w:val="0"/>
      <w:marBottom w:val="0"/>
      <w:divBdr>
        <w:top w:val="none" w:sz="0" w:space="0" w:color="auto"/>
        <w:left w:val="none" w:sz="0" w:space="0" w:color="auto"/>
        <w:bottom w:val="none" w:sz="0" w:space="0" w:color="auto"/>
        <w:right w:val="none" w:sz="0" w:space="0" w:color="auto"/>
      </w:divBdr>
      <w:divsChild>
        <w:div w:id="975136257">
          <w:marLeft w:val="0"/>
          <w:marRight w:val="0"/>
          <w:marTop w:val="0"/>
          <w:marBottom w:val="0"/>
          <w:divBdr>
            <w:top w:val="none" w:sz="0" w:space="0" w:color="auto"/>
            <w:left w:val="none" w:sz="0" w:space="0" w:color="auto"/>
            <w:bottom w:val="none" w:sz="0" w:space="0" w:color="auto"/>
            <w:right w:val="none" w:sz="0" w:space="0" w:color="auto"/>
          </w:divBdr>
          <w:divsChild>
            <w:div w:id="1106005936">
              <w:marLeft w:val="300"/>
              <w:marRight w:val="300"/>
              <w:marTop w:val="0"/>
              <w:marBottom w:val="0"/>
              <w:divBdr>
                <w:top w:val="none" w:sz="0" w:space="0" w:color="auto"/>
                <w:left w:val="none" w:sz="0" w:space="0" w:color="auto"/>
                <w:bottom w:val="none" w:sz="0" w:space="0" w:color="auto"/>
                <w:right w:val="none" w:sz="0" w:space="0" w:color="auto"/>
              </w:divBdr>
              <w:divsChild>
                <w:div w:id="1378896643">
                  <w:marLeft w:val="0"/>
                  <w:marRight w:val="0"/>
                  <w:marTop w:val="0"/>
                  <w:marBottom w:val="0"/>
                  <w:divBdr>
                    <w:top w:val="none" w:sz="0" w:space="0" w:color="auto"/>
                    <w:left w:val="none" w:sz="0" w:space="0" w:color="auto"/>
                    <w:bottom w:val="none" w:sz="0" w:space="0" w:color="auto"/>
                    <w:right w:val="none" w:sz="0" w:space="0" w:color="auto"/>
                  </w:divBdr>
                  <w:divsChild>
                    <w:div w:id="19544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66117">
      <w:bodyDiv w:val="1"/>
      <w:marLeft w:val="0"/>
      <w:marRight w:val="0"/>
      <w:marTop w:val="0"/>
      <w:marBottom w:val="0"/>
      <w:divBdr>
        <w:top w:val="none" w:sz="0" w:space="0" w:color="auto"/>
        <w:left w:val="none" w:sz="0" w:space="0" w:color="auto"/>
        <w:bottom w:val="none" w:sz="0" w:space="0" w:color="auto"/>
        <w:right w:val="none" w:sz="0" w:space="0" w:color="auto"/>
      </w:divBdr>
      <w:divsChild>
        <w:div w:id="567686204">
          <w:marLeft w:val="0"/>
          <w:marRight w:val="0"/>
          <w:marTop w:val="0"/>
          <w:marBottom w:val="0"/>
          <w:divBdr>
            <w:top w:val="none" w:sz="0" w:space="0" w:color="auto"/>
            <w:left w:val="none" w:sz="0" w:space="0" w:color="auto"/>
            <w:bottom w:val="none" w:sz="0" w:space="0" w:color="auto"/>
            <w:right w:val="none" w:sz="0" w:space="0" w:color="auto"/>
          </w:divBdr>
          <w:divsChild>
            <w:div w:id="2006739072">
              <w:marLeft w:val="0"/>
              <w:marRight w:val="0"/>
              <w:marTop w:val="0"/>
              <w:marBottom w:val="0"/>
              <w:divBdr>
                <w:top w:val="none" w:sz="0" w:space="0" w:color="auto"/>
                <w:left w:val="none" w:sz="0" w:space="0" w:color="auto"/>
                <w:bottom w:val="none" w:sz="0" w:space="0" w:color="auto"/>
                <w:right w:val="none" w:sz="0" w:space="0" w:color="auto"/>
              </w:divBdr>
              <w:divsChild>
                <w:div w:id="1787507435">
                  <w:marLeft w:val="0"/>
                  <w:marRight w:val="0"/>
                  <w:marTop w:val="0"/>
                  <w:marBottom w:val="0"/>
                  <w:divBdr>
                    <w:top w:val="none" w:sz="0" w:space="0" w:color="auto"/>
                    <w:left w:val="none" w:sz="0" w:space="0" w:color="auto"/>
                    <w:bottom w:val="none" w:sz="0" w:space="0" w:color="auto"/>
                    <w:right w:val="none" w:sz="0" w:space="0" w:color="auto"/>
                  </w:divBdr>
                  <w:divsChild>
                    <w:div w:id="989167357">
                      <w:marLeft w:val="0"/>
                      <w:marRight w:val="0"/>
                      <w:marTop w:val="0"/>
                      <w:marBottom w:val="0"/>
                      <w:divBdr>
                        <w:top w:val="none" w:sz="0" w:space="0" w:color="auto"/>
                        <w:left w:val="none" w:sz="0" w:space="0" w:color="auto"/>
                        <w:bottom w:val="none" w:sz="0" w:space="0" w:color="auto"/>
                        <w:right w:val="none" w:sz="0" w:space="0" w:color="auto"/>
                      </w:divBdr>
                      <w:divsChild>
                        <w:div w:id="1761026629">
                          <w:marLeft w:val="0"/>
                          <w:marRight w:val="0"/>
                          <w:marTop w:val="0"/>
                          <w:marBottom w:val="0"/>
                          <w:divBdr>
                            <w:top w:val="none" w:sz="0" w:space="0" w:color="auto"/>
                            <w:left w:val="none" w:sz="0" w:space="0" w:color="auto"/>
                            <w:bottom w:val="none" w:sz="0" w:space="0" w:color="auto"/>
                            <w:right w:val="none" w:sz="0" w:space="0" w:color="auto"/>
                          </w:divBdr>
                          <w:divsChild>
                            <w:div w:id="1594626012">
                              <w:marLeft w:val="0"/>
                              <w:marRight w:val="0"/>
                              <w:marTop w:val="0"/>
                              <w:marBottom w:val="0"/>
                              <w:divBdr>
                                <w:top w:val="none" w:sz="0" w:space="0" w:color="auto"/>
                                <w:left w:val="none" w:sz="0" w:space="0" w:color="auto"/>
                                <w:bottom w:val="none" w:sz="0" w:space="0" w:color="auto"/>
                                <w:right w:val="none" w:sz="0" w:space="0" w:color="auto"/>
                              </w:divBdr>
                              <w:divsChild>
                                <w:div w:id="262342565">
                                  <w:marLeft w:val="0"/>
                                  <w:marRight w:val="0"/>
                                  <w:marTop w:val="0"/>
                                  <w:marBottom w:val="0"/>
                                  <w:divBdr>
                                    <w:top w:val="none" w:sz="0" w:space="0" w:color="auto"/>
                                    <w:left w:val="none" w:sz="0" w:space="0" w:color="auto"/>
                                    <w:bottom w:val="none" w:sz="0" w:space="0" w:color="auto"/>
                                    <w:right w:val="none" w:sz="0" w:space="0" w:color="auto"/>
                                  </w:divBdr>
                                  <w:divsChild>
                                    <w:div w:id="912469933">
                                      <w:marLeft w:val="0"/>
                                      <w:marRight w:val="0"/>
                                      <w:marTop w:val="0"/>
                                      <w:marBottom w:val="0"/>
                                      <w:divBdr>
                                        <w:top w:val="none" w:sz="0" w:space="0" w:color="auto"/>
                                        <w:left w:val="none" w:sz="0" w:space="0" w:color="auto"/>
                                        <w:bottom w:val="none" w:sz="0" w:space="0" w:color="auto"/>
                                        <w:right w:val="none" w:sz="0" w:space="0" w:color="auto"/>
                                      </w:divBdr>
                                      <w:divsChild>
                                        <w:div w:id="1893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08732">
      <w:bodyDiv w:val="1"/>
      <w:marLeft w:val="0"/>
      <w:marRight w:val="0"/>
      <w:marTop w:val="0"/>
      <w:marBottom w:val="0"/>
      <w:divBdr>
        <w:top w:val="none" w:sz="0" w:space="0" w:color="auto"/>
        <w:left w:val="none" w:sz="0" w:space="0" w:color="auto"/>
        <w:bottom w:val="none" w:sz="0" w:space="0" w:color="auto"/>
        <w:right w:val="none" w:sz="0" w:space="0" w:color="auto"/>
      </w:divBdr>
    </w:div>
    <w:div w:id="1945186401">
      <w:bodyDiv w:val="1"/>
      <w:marLeft w:val="0"/>
      <w:marRight w:val="0"/>
      <w:marTop w:val="0"/>
      <w:marBottom w:val="0"/>
      <w:divBdr>
        <w:top w:val="none" w:sz="0" w:space="0" w:color="auto"/>
        <w:left w:val="none" w:sz="0" w:space="0" w:color="auto"/>
        <w:bottom w:val="none" w:sz="0" w:space="0" w:color="auto"/>
        <w:right w:val="none" w:sz="0" w:space="0" w:color="auto"/>
      </w:divBdr>
    </w:div>
    <w:div w:id="2011447885">
      <w:bodyDiv w:val="1"/>
      <w:marLeft w:val="0"/>
      <w:marRight w:val="0"/>
      <w:marTop w:val="0"/>
      <w:marBottom w:val="0"/>
      <w:divBdr>
        <w:top w:val="none" w:sz="0" w:space="0" w:color="auto"/>
        <w:left w:val="none" w:sz="0" w:space="0" w:color="auto"/>
        <w:bottom w:val="none" w:sz="0" w:space="0" w:color="auto"/>
        <w:right w:val="none" w:sz="0" w:space="0" w:color="auto"/>
      </w:divBdr>
    </w:div>
    <w:div w:id="2011832949">
      <w:bodyDiv w:val="1"/>
      <w:marLeft w:val="0"/>
      <w:marRight w:val="0"/>
      <w:marTop w:val="0"/>
      <w:marBottom w:val="0"/>
      <w:divBdr>
        <w:top w:val="none" w:sz="0" w:space="0" w:color="auto"/>
        <w:left w:val="none" w:sz="0" w:space="0" w:color="auto"/>
        <w:bottom w:val="none" w:sz="0" w:space="0" w:color="auto"/>
        <w:right w:val="none" w:sz="0" w:space="0" w:color="auto"/>
      </w:divBdr>
      <w:divsChild>
        <w:div w:id="1430542162">
          <w:marLeft w:val="0"/>
          <w:marRight w:val="0"/>
          <w:marTop w:val="0"/>
          <w:marBottom w:val="0"/>
          <w:divBdr>
            <w:top w:val="none" w:sz="0" w:space="0" w:color="auto"/>
            <w:left w:val="none" w:sz="0" w:space="0" w:color="auto"/>
            <w:bottom w:val="none" w:sz="0" w:space="0" w:color="auto"/>
            <w:right w:val="none" w:sz="0" w:space="0" w:color="auto"/>
          </w:divBdr>
          <w:divsChild>
            <w:div w:id="241186825">
              <w:marLeft w:val="300"/>
              <w:marRight w:val="300"/>
              <w:marTop w:val="0"/>
              <w:marBottom w:val="0"/>
              <w:divBdr>
                <w:top w:val="none" w:sz="0" w:space="0" w:color="auto"/>
                <w:left w:val="none" w:sz="0" w:space="0" w:color="auto"/>
                <w:bottom w:val="none" w:sz="0" w:space="0" w:color="auto"/>
                <w:right w:val="none" w:sz="0" w:space="0" w:color="auto"/>
              </w:divBdr>
              <w:divsChild>
                <w:div w:id="633946200">
                  <w:marLeft w:val="0"/>
                  <w:marRight w:val="0"/>
                  <w:marTop w:val="0"/>
                  <w:marBottom w:val="0"/>
                  <w:divBdr>
                    <w:top w:val="none" w:sz="0" w:space="0" w:color="auto"/>
                    <w:left w:val="none" w:sz="0" w:space="0" w:color="auto"/>
                    <w:bottom w:val="none" w:sz="0" w:space="0" w:color="auto"/>
                    <w:right w:val="none" w:sz="0" w:space="0" w:color="auto"/>
                  </w:divBdr>
                  <w:divsChild>
                    <w:div w:id="95021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97413">
      <w:bodyDiv w:val="1"/>
      <w:marLeft w:val="0"/>
      <w:marRight w:val="0"/>
      <w:marTop w:val="0"/>
      <w:marBottom w:val="0"/>
      <w:divBdr>
        <w:top w:val="none" w:sz="0" w:space="0" w:color="auto"/>
        <w:left w:val="none" w:sz="0" w:space="0" w:color="auto"/>
        <w:bottom w:val="none" w:sz="0" w:space="0" w:color="auto"/>
        <w:right w:val="none" w:sz="0" w:space="0" w:color="auto"/>
      </w:divBdr>
      <w:divsChild>
        <w:div w:id="752556754">
          <w:marLeft w:val="0"/>
          <w:marRight w:val="0"/>
          <w:marTop w:val="0"/>
          <w:marBottom w:val="0"/>
          <w:divBdr>
            <w:top w:val="none" w:sz="0" w:space="0" w:color="auto"/>
            <w:left w:val="none" w:sz="0" w:space="0" w:color="auto"/>
            <w:bottom w:val="none" w:sz="0" w:space="0" w:color="auto"/>
            <w:right w:val="none" w:sz="0" w:space="0" w:color="auto"/>
          </w:divBdr>
          <w:divsChild>
            <w:div w:id="680550461">
              <w:marLeft w:val="300"/>
              <w:marRight w:val="300"/>
              <w:marTop w:val="0"/>
              <w:marBottom w:val="0"/>
              <w:divBdr>
                <w:top w:val="none" w:sz="0" w:space="0" w:color="auto"/>
                <w:left w:val="none" w:sz="0" w:space="0" w:color="auto"/>
                <w:bottom w:val="none" w:sz="0" w:space="0" w:color="auto"/>
                <w:right w:val="none" w:sz="0" w:space="0" w:color="auto"/>
              </w:divBdr>
              <w:divsChild>
                <w:div w:id="1889800578">
                  <w:marLeft w:val="0"/>
                  <w:marRight w:val="0"/>
                  <w:marTop w:val="0"/>
                  <w:marBottom w:val="0"/>
                  <w:divBdr>
                    <w:top w:val="none" w:sz="0" w:space="0" w:color="auto"/>
                    <w:left w:val="none" w:sz="0" w:space="0" w:color="auto"/>
                    <w:bottom w:val="none" w:sz="0" w:space="0" w:color="auto"/>
                    <w:right w:val="none" w:sz="0" w:space="0" w:color="auto"/>
                  </w:divBdr>
                  <w:divsChild>
                    <w:div w:id="5737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71025">
      <w:bodyDiv w:val="1"/>
      <w:marLeft w:val="0"/>
      <w:marRight w:val="0"/>
      <w:marTop w:val="0"/>
      <w:marBottom w:val="0"/>
      <w:divBdr>
        <w:top w:val="none" w:sz="0" w:space="0" w:color="auto"/>
        <w:left w:val="none" w:sz="0" w:space="0" w:color="auto"/>
        <w:bottom w:val="none" w:sz="0" w:space="0" w:color="auto"/>
        <w:right w:val="none" w:sz="0" w:space="0" w:color="auto"/>
      </w:divBdr>
      <w:divsChild>
        <w:div w:id="840314700">
          <w:marLeft w:val="0"/>
          <w:marRight w:val="0"/>
          <w:marTop w:val="0"/>
          <w:marBottom w:val="0"/>
          <w:divBdr>
            <w:top w:val="none" w:sz="0" w:space="0" w:color="auto"/>
            <w:left w:val="none" w:sz="0" w:space="0" w:color="auto"/>
            <w:bottom w:val="none" w:sz="0" w:space="0" w:color="auto"/>
            <w:right w:val="none" w:sz="0" w:space="0" w:color="auto"/>
          </w:divBdr>
          <w:divsChild>
            <w:div w:id="1696036927">
              <w:marLeft w:val="300"/>
              <w:marRight w:val="300"/>
              <w:marTop w:val="0"/>
              <w:marBottom w:val="0"/>
              <w:divBdr>
                <w:top w:val="none" w:sz="0" w:space="0" w:color="auto"/>
                <w:left w:val="none" w:sz="0" w:space="0" w:color="auto"/>
                <w:bottom w:val="none" w:sz="0" w:space="0" w:color="auto"/>
                <w:right w:val="none" w:sz="0" w:space="0" w:color="auto"/>
              </w:divBdr>
              <w:divsChild>
                <w:div w:id="29574728">
                  <w:marLeft w:val="0"/>
                  <w:marRight w:val="0"/>
                  <w:marTop w:val="0"/>
                  <w:marBottom w:val="0"/>
                  <w:divBdr>
                    <w:top w:val="none" w:sz="0" w:space="0" w:color="auto"/>
                    <w:left w:val="none" w:sz="0" w:space="0" w:color="auto"/>
                    <w:bottom w:val="none" w:sz="0" w:space="0" w:color="auto"/>
                    <w:right w:val="none" w:sz="0" w:space="0" w:color="auto"/>
                  </w:divBdr>
                  <w:divsChild>
                    <w:div w:id="1411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otgra\Documents\Custom%20Office%20Templates\WinHEC%20HO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C03A60420EA24188B3A5BA060019CF" ma:contentTypeVersion="5" ma:contentTypeDescription="Create a new document." ma:contentTypeScope="" ma:versionID="a99aa5662de7187fdc9459217b4eeb57">
  <xsd:schema xmlns:xsd="http://www.w3.org/2001/XMLSchema" xmlns:xs="http://www.w3.org/2001/XMLSchema" xmlns:p="http://schemas.microsoft.com/office/2006/metadata/properties" xmlns:ns2="bd763b4b-0e39-42b6-ba2b-06811907cef8" xmlns:ns3="180fac37-d91a-4061-937b-b13546ec0f5d" targetNamespace="http://schemas.microsoft.com/office/2006/metadata/properties" ma:root="true" ma:fieldsID="b59d21425e63ed32c465f51a6fd0a6d7" ns2:_="" ns3:_="">
    <xsd:import namespace="bd763b4b-0e39-42b6-ba2b-06811907cef8"/>
    <xsd:import namespace="180fac37-d91a-4061-937b-b13546ec0f5d"/>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3b4b-0e39-42b6-ba2b-06811907ce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fac37-d91a-4061-937b-b13546ec0f5d"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d763b4b-0e39-42b6-ba2b-06811907cef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C662A-173D-4697-BAEE-BC6D9861FF70}">
  <ds:schemaRefs>
    <ds:schemaRef ds:uri="http://schemas.microsoft.com/sharepoint/v3/contenttype/forms"/>
  </ds:schemaRefs>
</ds:datastoreItem>
</file>

<file path=customXml/itemProps2.xml><?xml version="1.0" encoding="utf-8"?>
<ds:datastoreItem xmlns:ds="http://schemas.openxmlformats.org/officeDocument/2006/customXml" ds:itemID="{E5A05420-15D2-40EA-861F-AEB88A841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3b4b-0e39-42b6-ba2b-06811907cef8"/>
    <ds:schemaRef ds:uri="180fac37-d91a-4061-937b-b13546ec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C906E9-1C27-46F4-8C6F-B47FE532D31D}">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bd763b4b-0e39-42b6-ba2b-06811907cef8"/>
    <ds:schemaRef ds:uri="180fac37-d91a-4061-937b-b13546ec0f5d"/>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047BDCF-FB6B-408C-9C81-BADC5AC3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WinHEC HOL Template.dotx</Template>
  <TotalTime>1406</TotalTime>
  <Pages>12</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Bortei-Doku</dc:creator>
  <cp:keywords/>
  <dc:description/>
  <cp:lastModifiedBy>Mary Chau</cp:lastModifiedBy>
  <cp:revision>61</cp:revision>
  <cp:lastPrinted>2015-10-29T07:26:00Z</cp:lastPrinted>
  <dcterms:created xsi:type="dcterms:W3CDTF">2015-10-23T06:45:00Z</dcterms:created>
  <dcterms:modified xsi:type="dcterms:W3CDTF">2015-10-30T06:20:00Z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-443589850</vt:i4>
  </property>
  <property fmtid="{D5CDD505-2E9C-101B-9397-08002B2CF9AE}" pid="3" name="ContentTypeId">
    <vt:lpwstr>0x01010033C03A60420EA24188B3A5BA060019CF</vt:lpwstr>
  </property>
</Properties>
</file>